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1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13.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14.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1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16.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17.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2635D" w14:textId="77777777" w:rsidR="00E74E59" w:rsidRDefault="00057EF4" w:rsidP="00E74E59">
      <w:pPr>
        <w:pStyle w:val="BodyText"/>
        <w:spacing w:before="4"/>
        <w:ind w:left="-1134"/>
        <w:rPr>
          <w:rFonts w:ascii="Zurich Sans" w:hAnsi="Zurich Sans"/>
          <w:sz w:val="17"/>
        </w:rPr>
      </w:pPr>
      <w:bookmarkStart w:id="0" w:name="_Hlk83370644"/>
      <w:r>
        <w:rPr>
          <w:rFonts w:ascii="Zurich Sans" w:hAnsi="Zurich Sans"/>
          <w:noProof/>
          <w:color w:val="FFFFFF" w:themeColor="background1"/>
          <w:sz w:val="72"/>
          <w:szCs w:val="72"/>
        </w:rPr>
        <mc:AlternateContent>
          <mc:Choice Requires="wpg">
            <w:drawing>
              <wp:anchor distT="0" distB="0" distL="114300" distR="114300" simplePos="0" relativeHeight="251658250" behindDoc="1" locked="0" layoutInCell="1" allowOverlap="1" wp14:anchorId="2383FCB4" wp14:editId="19824BE7">
                <wp:simplePos x="0" y="0"/>
                <wp:positionH relativeFrom="page">
                  <wp:posOffset>0</wp:posOffset>
                </wp:positionH>
                <wp:positionV relativeFrom="page">
                  <wp:posOffset>6345</wp:posOffset>
                </wp:positionV>
                <wp:extent cx="7560310" cy="10681335"/>
                <wp:effectExtent l="0" t="0" r="2540" b="571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81335"/>
                          <a:chOff x="0" y="17"/>
                          <a:chExt cx="11906" cy="16821"/>
                        </a:xfrm>
                      </wpg:grpSpPr>
                      <wps:wsp>
                        <wps:cNvPr id="60" name="Freeform 4"/>
                        <wps:cNvSpPr>
                          <a:spLocks/>
                        </wps:cNvSpPr>
                        <wps:spPr bwMode="auto">
                          <a:xfrm>
                            <a:off x="9968" y="12967"/>
                            <a:ext cx="558" cy="558"/>
                          </a:xfrm>
                          <a:custGeom>
                            <a:avLst/>
                            <a:gdLst>
                              <a:gd name="T0" fmla="+- 0 10247 9968"/>
                              <a:gd name="T1" fmla="*/ T0 w 558"/>
                              <a:gd name="T2" fmla="+- 0 12967 12967"/>
                              <a:gd name="T3" fmla="*/ 12967 h 558"/>
                              <a:gd name="T4" fmla="+- 0 10172 9968"/>
                              <a:gd name="T5" fmla="*/ T4 w 558"/>
                              <a:gd name="T6" fmla="+- 0 12977 12967"/>
                              <a:gd name="T7" fmla="*/ 12977 h 558"/>
                              <a:gd name="T8" fmla="+- 0 10106 9968"/>
                              <a:gd name="T9" fmla="*/ T8 w 558"/>
                              <a:gd name="T10" fmla="+- 0 13006 12967"/>
                              <a:gd name="T11" fmla="*/ 13006 h 558"/>
                              <a:gd name="T12" fmla="+- 0 10050 9968"/>
                              <a:gd name="T13" fmla="*/ T12 w 558"/>
                              <a:gd name="T14" fmla="+- 0 13049 12967"/>
                              <a:gd name="T15" fmla="*/ 13049 h 558"/>
                              <a:gd name="T16" fmla="+- 0 10006 9968"/>
                              <a:gd name="T17" fmla="*/ T16 w 558"/>
                              <a:gd name="T18" fmla="+- 0 13105 12967"/>
                              <a:gd name="T19" fmla="*/ 13105 h 558"/>
                              <a:gd name="T20" fmla="+- 0 9978 9968"/>
                              <a:gd name="T21" fmla="*/ T20 w 558"/>
                              <a:gd name="T22" fmla="+- 0 13172 12967"/>
                              <a:gd name="T23" fmla="*/ 13172 h 558"/>
                              <a:gd name="T24" fmla="+- 0 9968 9968"/>
                              <a:gd name="T25" fmla="*/ T24 w 558"/>
                              <a:gd name="T26" fmla="+- 0 13246 12967"/>
                              <a:gd name="T27" fmla="*/ 13246 h 558"/>
                              <a:gd name="T28" fmla="+- 0 9978 9968"/>
                              <a:gd name="T29" fmla="*/ T28 w 558"/>
                              <a:gd name="T30" fmla="+- 0 13320 12967"/>
                              <a:gd name="T31" fmla="*/ 13320 h 558"/>
                              <a:gd name="T32" fmla="+- 0 10006 9968"/>
                              <a:gd name="T33" fmla="*/ T32 w 558"/>
                              <a:gd name="T34" fmla="+- 0 13387 12967"/>
                              <a:gd name="T35" fmla="*/ 13387 h 558"/>
                              <a:gd name="T36" fmla="+- 0 10050 9968"/>
                              <a:gd name="T37" fmla="*/ T36 w 558"/>
                              <a:gd name="T38" fmla="+- 0 13443 12967"/>
                              <a:gd name="T39" fmla="*/ 13443 h 558"/>
                              <a:gd name="T40" fmla="+- 0 10106 9968"/>
                              <a:gd name="T41" fmla="*/ T40 w 558"/>
                              <a:gd name="T42" fmla="+- 0 13486 12967"/>
                              <a:gd name="T43" fmla="*/ 13486 h 558"/>
                              <a:gd name="T44" fmla="+- 0 10172 9968"/>
                              <a:gd name="T45" fmla="*/ T44 w 558"/>
                              <a:gd name="T46" fmla="+- 0 13515 12967"/>
                              <a:gd name="T47" fmla="*/ 13515 h 558"/>
                              <a:gd name="T48" fmla="+- 0 10247 9968"/>
                              <a:gd name="T49" fmla="*/ T48 w 558"/>
                              <a:gd name="T50" fmla="+- 0 13525 12967"/>
                              <a:gd name="T51" fmla="*/ 13525 h 558"/>
                              <a:gd name="T52" fmla="+- 0 10321 9968"/>
                              <a:gd name="T53" fmla="*/ T52 w 558"/>
                              <a:gd name="T54" fmla="+- 0 13515 12967"/>
                              <a:gd name="T55" fmla="*/ 13515 h 558"/>
                              <a:gd name="T56" fmla="+- 0 10387 9968"/>
                              <a:gd name="T57" fmla="*/ T56 w 558"/>
                              <a:gd name="T58" fmla="+- 0 13486 12967"/>
                              <a:gd name="T59" fmla="*/ 13486 h 558"/>
                              <a:gd name="T60" fmla="+- 0 10443 9968"/>
                              <a:gd name="T61" fmla="*/ T60 w 558"/>
                              <a:gd name="T62" fmla="+- 0 13443 12967"/>
                              <a:gd name="T63" fmla="*/ 13443 h 558"/>
                              <a:gd name="T64" fmla="+- 0 10487 9968"/>
                              <a:gd name="T65" fmla="*/ T64 w 558"/>
                              <a:gd name="T66" fmla="+- 0 13387 12967"/>
                              <a:gd name="T67" fmla="*/ 13387 h 558"/>
                              <a:gd name="T68" fmla="+- 0 10515 9968"/>
                              <a:gd name="T69" fmla="*/ T68 w 558"/>
                              <a:gd name="T70" fmla="+- 0 13320 12967"/>
                              <a:gd name="T71" fmla="*/ 13320 h 558"/>
                              <a:gd name="T72" fmla="+- 0 10525 9968"/>
                              <a:gd name="T73" fmla="*/ T72 w 558"/>
                              <a:gd name="T74" fmla="+- 0 13246 12967"/>
                              <a:gd name="T75" fmla="*/ 13246 h 558"/>
                              <a:gd name="T76" fmla="+- 0 10515 9968"/>
                              <a:gd name="T77" fmla="*/ T76 w 558"/>
                              <a:gd name="T78" fmla="+- 0 13172 12967"/>
                              <a:gd name="T79" fmla="*/ 13172 h 558"/>
                              <a:gd name="T80" fmla="+- 0 10487 9968"/>
                              <a:gd name="T81" fmla="*/ T80 w 558"/>
                              <a:gd name="T82" fmla="+- 0 13105 12967"/>
                              <a:gd name="T83" fmla="*/ 13105 h 558"/>
                              <a:gd name="T84" fmla="+- 0 10443 9968"/>
                              <a:gd name="T85" fmla="*/ T84 w 558"/>
                              <a:gd name="T86" fmla="+- 0 13049 12967"/>
                              <a:gd name="T87" fmla="*/ 13049 h 558"/>
                              <a:gd name="T88" fmla="+- 0 10387 9968"/>
                              <a:gd name="T89" fmla="*/ T88 w 558"/>
                              <a:gd name="T90" fmla="+- 0 13006 12967"/>
                              <a:gd name="T91" fmla="*/ 13006 h 558"/>
                              <a:gd name="T92" fmla="+- 0 10321 9968"/>
                              <a:gd name="T93" fmla="*/ T92 w 558"/>
                              <a:gd name="T94" fmla="+- 0 12977 12967"/>
                              <a:gd name="T95" fmla="*/ 12977 h 558"/>
                              <a:gd name="T96" fmla="+- 0 10247 9968"/>
                              <a:gd name="T97" fmla="*/ T96 w 558"/>
                              <a:gd name="T98" fmla="+- 0 12967 12967"/>
                              <a:gd name="T99" fmla="*/ 1296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8" h="558">
                                <a:moveTo>
                                  <a:pt x="279" y="0"/>
                                </a:moveTo>
                                <a:lnTo>
                                  <a:pt x="204" y="10"/>
                                </a:lnTo>
                                <a:lnTo>
                                  <a:pt x="138" y="39"/>
                                </a:lnTo>
                                <a:lnTo>
                                  <a:pt x="82" y="82"/>
                                </a:lnTo>
                                <a:lnTo>
                                  <a:pt x="38" y="138"/>
                                </a:lnTo>
                                <a:lnTo>
                                  <a:pt x="10" y="205"/>
                                </a:lnTo>
                                <a:lnTo>
                                  <a:pt x="0" y="279"/>
                                </a:lnTo>
                                <a:lnTo>
                                  <a:pt x="10" y="353"/>
                                </a:lnTo>
                                <a:lnTo>
                                  <a:pt x="38" y="420"/>
                                </a:lnTo>
                                <a:lnTo>
                                  <a:pt x="82" y="476"/>
                                </a:lnTo>
                                <a:lnTo>
                                  <a:pt x="138" y="519"/>
                                </a:lnTo>
                                <a:lnTo>
                                  <a:pt x="204" y="548"/>
                                </a:lnTo>
                                <a:lnTo>
                                  <a:pt x="279" y="558"/>
                                </a:lnTo>
                                <a:lnTo>
                                  <a:pt x="353" y="548"/>
                                </a:lnTo>
                                <a:lnTo>
                                  <a:pt x="419" y="519"/>
                                </a:lnTo>
                                <a:lnTo>
                                  <a:pt x="475" y="476"/>
                                </a:lnTo>
                                <a:lnTo>
                                  <a:pt x="519" y="420"/>
                                </a:lnTo>
                                <a:lnTo>
                                  <a:pt x="547" y="353"/>
                                </a:lnTo>
                                <a:lnTo>
                                  <a:pt x="557" y="279"/>
                                </a:lnTo>
                                <a:lnTo>
                                  <a:pt x="547" y="205"/>
                                </a:lnTo>
                                <a:lnTo>
                                  <a:pt x="519" y="138"/>
                                </a:lnTo>
                                <a:lnTo>
                                  <a:pt x="475" y="82"/>
                                </a:lnTo>
                                <a:lnTo>
                                  <a:pt x="419" y="39"/>
                                </a:lnTo>
                                <a:lnTo>
                                  <a:pt x="353" y="10"/>
                                </a:lnTo>
                                <a:lnTo>
                                  <a:pt x="279" y="0"/>
                                </a:lnTo>
                                <a:close/>
                              </a:path>
                            </a:pathLst>
                          </a:custGeom>
                          <a:noFill/>
                          <a:ln>
                            <a:noFill/>
                          </a:ln>
                          <a:extLst>
                            <a:ext uri="{909E8E84-426E-40DD-AFC4-6F175D3DCCD1}">
                              <a14:hiddenFill xmlns:a14="http://schemas.microsoft.com/office/drawing/2010/main">
                                <a:solidFill>
                                  <a:srgbClr val="0C2A64"/>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AutoShape 5"/>
                        <wps:cNvSpPr>
                          <a:spLocks/>
                        </wps:cNvSpPr>
                        <wps:spPr bwMode="auto">
                          <a:xfrm>
                            <a:off x="0" y="17"/>
                            <a:ext cx="11906" cy="16820"/>
                          </a:xfrm>
                          <a:custGeom>
                            <a:avLst/>
                            <a:gdLst>
                              <a:gd name="T0" fmla="*/ 11906 w 11906"/>
                              <a:gd name="T1" fmla="+- 0 14338 18"/>
                              <a:gd name="T2" fmla="*/ 14338 h 16820"/>
                              <a:gd name="T3" fmla="*/ 7321 w 11906"/>
                              <a:gd name="T4" fmla="+- 0 14298 18"/>
                              <a:gd name="T5" fmla="*/ 14298 h 16820"/>
                              <a:gd name="T6" fmla="*/ 6902 w 11906"/>
                              <a:gd name="T7" fmla="+- 0 14218 18"/>
                              <a:gd name="T8" fmla="*/ 14218 h 16820"/>
                              <a:gd name="T9" fmla="*/ 5949 w 11906"/>
                              <a:gd name="T10" fmla="+- 0 13918 18"/>
                              <a:gd name="T11" fmla="*/ 13918 h 16820"/>
                              <a:gd name="T12" fmla="*/ 5430 w 11906"/>
                              <a:gd name="T13" fmla="+- 0 13678 18"/>
                              <a:gd name="T14" fmla="*/ 13678 h 16820"/>
                              <a:gd name="T15" fmla="*/ 4700 w 11906"/>
                              <a:gd name="T16" fmla="+- 0 13178 18"/>
                              <a:gd name="T17" fmla="*/ 13178 h 16820"/>
                              <a:gd name="T18" fmla="*/ 4363 w 11906"/>
                              <a:gd name="T19" fmla="+- 0 12878 18"/>
                              <a:gd name="T20" fmla="*/ 12878 h 16820"/>
                              <a:gd name="T21" fmla="*/ 4101 w 11906"/>
                              <a:gd name="T22" fmla="+- 0 12598 18"/>
                              <a:gd name="T23" fmla="*/ 12598 h 16820"/>
                              <a:gd name="T24" fmla="*/ 3862 w 11906"/>
                              <a:gd name="T25" fmla="+- 0 12318 18"/>
                              <a:gd name="T26" fmla="*/ 12318 h 16820"/>
                              <a:gd name="T27" fmla="*/ 3648 w 11906"/>
                              <a:gd name="T28" fmla="+- 0 12018 18"/>
                              <a:gd name="T29" fmla="*/ 12018 h 16820"/>
                              <a:gd name="T30" fmla="*/ 3457 w 11906"/>
                              <a:gd name="T31" fmla="+- 0 11698 18"/>
                              <a:gd name="T32" fmla="*/ 11698 h 16820"/>
                              <a:gd name="T33" fmla="*/ 3291 w 11906"/>
                              <a:gd name="T34" fmla="+- 0 11378 18"/>
                              <a:gd name="T35" fmla="*/ 11378 h 16820"/>
                              <a:gd name="T36" fmla="*/ 3149 w 11906"/>
                              <a:gd name="T37" fmla="+- 0 11038 18"/>
                              <a:gd name="T38" fmla="*/ 11038 h 16820"/>
                              <a:gd name="T39" fmla="*/ 3031 w 11906"/>
                              <a:gd name="T40" fmla="+- 0 10718 18"/>
                              <a:gd name="T41" fmla="*/ 10718 h 16820"/>
                              <a:gd name="T42" fmla="*/ 2937 w 11906"/>
                              <a:gd name="T43" fmla="+- 0 10358 18"/>
                              <a:gd name="T44" fmla="*/ 10358 h 16820"/>
                              <a:gd name="T45" fmla="*/ 2867 w 11906"/>
                              <a:gd name="T46" fmla="+- 0 10018 18"/>
                              <a:gd name="T47" fmla="*/ 10018 h 16820"/>
                              <a:gd name="T48" fmla="*/ 2821 w 11906"/>
                              <a:gd name="T49" fmla="+- 0 9658 18"/>
                              <a:gd name="T50" fmla="*/ 9658 h 16820"/>
                              <a:gd name="T51" fmla="*/ 2800 w 11906"/>
                              <a:gd name="T52" fmla="+- 0 9318 18"/>
                              <a:gd name="T53" fmla="*/ 9318 h 16820"/>
                              <a:gd name="T54" fmla="*/ 2802 w 11906"/>
                              <a:gd name="T55" fmla="+- 0 8958 18"/>
                              <a:gd name="T56" fmla="*/ 8958 h 16820"/>
                              <a:gd name="T57" fmla="*/ 2829 w 11906"/>
                              <a:gd name="T58" fmla="+- 0 8618 18"/>
                              <a:gd name="T59" fmla="*/ 8618 h 16820"/>
                              <a:gd name="T60" fmla="*/ 2879 w 11906"/>
                              <a:gd name="T61" fmla="+- 0 8258 18"/>
                              <a:gd name="T62" fmla="*/ 8258 h 16820"/>
                              <a:gd name="T63" fmla="*/ 2954 w 11906"/>
                              <a:gd name="T64" fmla="+- 0 7918 18"/>
                              <a:gd name="T65" fmla="*/ 7918 h 16820"/>
                              <a:gd name="T66" fmla="*/ 3053 w 11906"/>
                              <a:gd name="T67" fmla="+- 0 7578 18"/>
                              <a:gd name="T68" fmla="*/ 7578 h 16820"/>
                              <a:gd name="T69" fmla="*/ 3176 w 11906"/>
                              <a:gd name="T70" fmla="+- 0 7238 18"/>
                              <a:gd name="T71" fmla="*/ 7238 h 16820"/>
                              <a:gd name="T72" fmla="*/ 3322 w 11906"/>
                              <a:gd name="T73" fmla="+- 0 6898 18"/>
                              <a:gd name="T74" fmla="*/ 6898 h 16820"/>
                              <a:gd name="T75" fmla="*/ 3494 w 11906"/>
                              <a:gd name="T76" fmla="+- 0 6578 18"/>
                              <a:gd name="T77" fmla="*/ 6578 h 16820"/>
                              <a:gd name="T78" fmla="*/ 3689 w 11906"/>
                              <a:gd name="T79" fmla="+- 0 6278 18"/>
                              <a:gd name="T80" fmla="*/ 6278 h 16820"/>
                              <a:gd name="T81" fmla="*/ 3908 w 11906"/>
                              <a:gd name="T82" fmla="+- 0 5978 18"/>
                              <a:gd name="T83" fmla="*/ 5978 h 16820"/>
                              <a:gd name="T84" fmla="*/ 4151 w 11906"/>
                              <a:gd name="T85" fmla="+- 0 5698 18"/>
                              <a:gd name="T86" fmla="*/ 5698 h 16820"/>
                              <a:gd name="T87" fmla="*/ 4418 w 11906"/>
                              <a:gd name="T88" fmla="+- 0 5418 18"/>
                              <a:gd name="T89" fmla="*/ 5418 h 16820"/>
                              <a:gd name="T90" fmla="*/ 4759 w 11906"/>
                              <a:gd name="T91" fmla="+- 0 5118 18"/>
                              <a:gd name="T92" fmla="*/ 5118 h 16820"/>
                              <a:gd name="T93" fmla="*/ 5367 w 11906"/>
                              <a:gd name="T94" fmla="+- 0 4718 18"/>
                              <a:gd name="T95" fmla="*/ 4718 h 16820"/>
                              <a:gd name="T96" fmla="*/ 5817 w 11906"/>
                              <a:gd name="T97" fmla="+- 0 4478 18"/>
                              <a:gd name="T98" fmla="*/ 4478 h 16820"/>
                              <a:gd name="T99" fmla="*/ 6351 w 11906"/>
                              <a:gd name="T100" fmla="+- 0 4278 18"/>
                              <a:gd name="T101" fmla="*/ 4278 h 16820"/>
                              <a:gd name="T102" fmla="*/ 6971 w 11906"/>
                              <a:gd name="T103" fmla="+- 0 4118 18"/>
                              <a:gd name="T104" fmla="*/ 4118 h 16820"/>
                              <a:gd name="T105" fmla="*/ 7391 w 11906"/>
                              <a:gd name="T106" fmla="+- 0 4038 18"/>
                              <a:gd name="T107" fmla="*/ 4038 h 16820"/>
                              <a:gd name="T108" fmla="*/ 11906 w 11906"/>
                              <a:gd name="T109" fmla="+- 0 12498 18"/>
                              <a:gd name="T110" fmla="*/ 12498 h 16820"/>
                              <a:gd name="T111" fmla="*/ 11658 w 11906"/>
                              <a:gd name="T112" fmla="+- 0 12758 18"/>
                              <a:gd name="T113" fmla="*/ 12758 h 16820"/>
                              <a:gd name="T114" fmla="*/ 11384 w 11906"/>
                              <a:gd name="T115" fmla="+- 0 13038 18"/>
                              <a:gd name="T116" fmla="*/ 13038 h 16820"/>
                              <a:gd name="T117" fmla="*/ 10916 w 11906"/>
                              <a:gd name="T118" fmla="+- 0 13398 18"/>
                              <a:gd name="T119" fmla="*/ 13398 h 16820"/>
                              <a:gd name="T120" fmla="*/ 10226 w 11906"/>
                              <a:gd name="T121" fmla="+- 0 13798 18"/>
                              <a:gd name="T122" fmla="*/ 13798 h 16820"/>
                              <a:gd name="T123" fmla="*/ 9697 w 11906"/>
                              <a:gd name="T124" fmla="+- 0 14038 18"/>
                              <a:gd name="T125" fmla="*/ 14038 h 16820"/>
                              <a:gd name="T126" fmla="*/ 8732 w 11906"/>
                              <a:gd name="T127" fmla="+- 0 14278 18"/>
                              <a:gd name="T128" fmla="*/ 14278 h 16820"/>
                              <a:gd name="T129" fmla="*/ 8169 w 11906"/>
                              <a:gd name="T130" fmla="+- 0 14318 18"/>
                              <a:gd name="T131" fmla="*/ 14318 h 16820"/>
                              <a:gd name="T132" fmla="*/ 8310 w 11906"/>
                              <a:gd name="T133" fmla="+- 0 4018 18"/>
                              <a:gd name="T134" fmla="*/ 4018 h 16820"/>
                              <a:gd name="T135" fmla="*/ 8732 w 11906"/>
                              <a:gd name="T136" fmla="+- 0 4078 18"/>
                              <a:gd name="T137" fmla="*/ 4078 h 16820"/>
                              <a:gd name="T138" fmla="*/ 9357 w 11906"/>
                              <a:gd name="T139" fmla="+- 0 4198 18"/>
                              <a:gd name="T140" fmla="*/ 4198 h 16820"/>
                              <a:gd name="T141" fmla="*/ 9964 w 11906"/>
                              <a:gd name="T142" fmla="+- 0 4418 18"/>
                              <a:gd name="T143" fmla="*/ 4418 h 16820"/>
                              <a:gd name="T144" fmla="*/ 10291 w 11906"/>
                              <a:gd name="T145" fmla="+- 0 4578 18"/>
                              <a:gd name="T146" fmla="*/ 4578 h 16820"/>
                              <a:gd name="T147" fmla="*/ 10916 w 11906"/>
                              <a:gd name="T148" fmla="+- 0 4938 18"/>
                              <a:gd name="T149" fmla="*/ 4938 h 16820"/>
                              <a:gd name="T150" fmla="*/ 11384 w 11906"/>
                              <a:gd name="T151" fmla="+- 0 5318 18"/>
                              <a:gd name="T152" fmla="*/ 5318 h 16820"/>
                              <a:gd name="T153" fmla="*/ 11658 w 11906"/>
                              <a:gd name="T154" fmla="+- 0 5578 18"/>
                              <a:gd name="T155" fmla="*/ 5578 h 16820"/>
                              <a:gd name="T156" fmla="*/ 11906 w 11906"/>
                              <a:gd name="T157" fmla="+- 0 5858 18"/>
                              <a:gd name="T158" fmla="*/ 5858 h 16820"/>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 ang="0">
                                <a:pos x="T153" y="T155"/>
                              </a:cxn>
                              <a:cxn ang="0">
                                <a:pos x="T156" y="T158"/>
                              </a:cxn>
                            </a:cxnLst>
                            <a:rect l="0" t="0" r="r" b="b"/>
                            <a:pathLst>
                              <a:path w="11906" h="16820">
                                <a:moveTo>
                                  <a:pt x="11906" y="0"/>
                                </a:moveTo>
                                <a:lnTo>
                                  <a:pt x="0" y="0"/>
                                </a:lnTo>
                                <a:lnTo>
                                  <a:pt x="0" y="16820"/>
                                </a:lnTo>
                                <a:lnTo>
                                  <a:pt x="11906" y="16820"/>
                                </a:lnTo>
                                <a:lnTo>
                                  <a:pt x="11906" y="14320"/>
                                </a:lnTo>
                                <a:lnTo>
                                  <a:pt x="7815" y="14320"/>
                                </a:lnTo>
                                <a:lnTo>
                                  <a:pt x="7744" y="14300"/>
                                </a:lnTo>
                                <a:lnTo>
                                  <a:pt x="7462" y="14300"/>
                                </a:lnTo>
                                <a:lnTo>
                                  <a:pt x="7391" y="14280"/>
                                </a:lnTo>
                                <a:lnTo>
                                  <a:pt x="7321" y="14280"/>
                                </a:lnTo>
                                <a:lnTo>
                                  <a:pt x="7251" y="14260"/>
                                </a:lnTo>
                                <a:lnTo>
                                  <a:pt x="7181" y="14260"/>
                                </a:lnTo>
                                <a:lnTo>
                                  <a:pt x="7111" y="14240"/>
                                </a:lnTo>
                                <a:lnTo>
                                  <a:pt x="7041" y="14240"/>
                                </a:lnTo>
                                <a:lnTo>
                                  <a:pt x="6902" y="14200"/>
                                </a:lnTo>
                                <a:lnTo>
                                  <a:pt x="6832" y="14200"/>
                                </a:lnTo>
                                <a:lnTo>
                                  <a:pt x="6216" y="14020"/>
                                </a:lnTo>
                                <a:lnTo>
                                  <a:pt x="6149" y="13980"/>
                                </a:lnTo>
                                <a:lnTo>
                                  <a:pt x="6015" y="13940"/>
                                </a:lnTo>
                                <a:lnTo>
                                  <a:pt x="5949" y="13900"/>
                                </a:lnTo>
                                <a:lnTo>
                                  <a:pt x="5817" y="13860"/>
                                </a:lnTo>
                                <a:lnTo>
                                  <a:pt x="5686" y="13780"/>
                                </a:lnTo>
                                <a:lnTo>
                                  <a:pt x="5622" y="13760"/>
                                </a:lnTo>
                                <a:lnTo>
                                  <a:pt x="5493" y="13680"/>
                                </a:lnTo>
                                <a:lnTo>
                                  <a:pt x="5430" y="13660"/>
                                </a:lnTo>
                                <a:lnTo>
                                  <a:pt x="5179" y="13500"/>
                                </a:lnTo>
                                <a:lnTo>
                                  <a:pt x="4996" y="13380"/>
                                </a:lnTo>
                                <a:lnTo>
                                  <a:pt x="4876" y="13300"/>
                                </a:lnTo>
                                <a:lnTo>
                                  <a:pt x="4817" y="13240"/>
                                </a:lnTo>
                                <a:lnTo>
                                  <a:pt x="4700" y="13160"/>
                                </a:lnTo>
                                <a:lnTo>
                                  <a:pt x="4643" y="13100"/>
                                </a:lnTo>
                                <a:lnTo>
                                  <a:pt x="4529" y="13020"/>
                                </a:lnTo>
                                <a:lnTo>
                                  <a:pt x="4473" y="12960"/>
                                </a:lnTo>
                                <a:lnTo>
                                  <a:pt x="4418" y="12900"/>
                                </a:lnTo>
                                <a:lnTo>
                                  <a:pt x="4363" y="12860"/>
                                </a:lnTo>
                                <a:lnTo>
                                  <a:pt x="4309" y="12800"/>
                                </a:lnTo>
                                <a:lnTo>
                                  <a:pt x="4255" y="12740"/>
                                </a:lnTo>
                                <a:lnTo>
                                  <a:pt x="4203" y="12700"/>
                                </a:lnTo>
                                <a:lnTo>
                                  <a:pt x="4151" y="12640"/>
                                </a:lnTo>
                                <a:lnTo>
                                  <a:pt x="4101" y="12580"/>
                                </a:lnTo>
                                <a:lnTo>
                                  <a:pt x="4051" y="12520"/>
                                </a:lnTo>
                                <a:lnTo>
                                  <a:pt x="4002" y="12460"/>
                                </a:lnTo>
                                <a:lnTo>
                                  <a:pt x="3955" y="12420"/>
                                </a:lnTo>
                                <a:lnTo>
                                  <a:pt x="3908" y="12360"/>
                                </a:lnTo>
                                <a:lnTo>
                                  <a:pt x="3862" y="12300"/>
                                </a:lnTo>
                                <a:lnTo>
                                  <a:pt x="3817" y="12240"/>
                                </a:lnTo>
                                <a:lnTo>
                                  <a:pt x="3773" y="12180"/>
                                </a:lnTo>
                                <a:lnTo>
                                  <a:pt x="3731" y="12120"/>
                                </a:lnTo>
                                <a:lnTo>
                                  <a:pt x="3689" y="12060"/>
                                </a:lnTo>
                                <a:lnTo>
                                  <a:pt x="3648" y="12000"/>
                                </a:lnTo>
                                <a:lnTo>
                                  <a:pt x="3608" y="11940"/>
                                </a:lnTo>
                                <a:lnTo>
                                  <a:pt x="3569" y="11880"/>
                                </a:lnTo>
                                <a:lnTo>
                                  <a:pt x="3531" y="11800"/>
                                </a:lnTo>
                                <a:lnTo>
                                  <a:pt x="3494" y="11740"/>
                                </a:lnTo>
                                <a:lnTo>
                                  <a:pt x="3457" y="11680"/>
                                </a:lnTo>
                                <a:lnTo>
                                  <a:pt x="3422" y="11620"/>
                                </a:lnTo>
                                <a:lnTo>
                                  <a:pt x="3388" y="11560"/>
                                </a:lnTo>
                                <a:lnTo>
                                  <a:pt x="3355" y="11480"/>
                                </a:lnTo>
                                <a:lnTo>
                                  <a:pt x="3322" y="11420"/>
                                </a:lnTo>
                                <a:lnTo>
                                  <a:pt x="3291" y="11360"/>
                                </a:lnTo>
                                <a:lnTo>
                                  <a:pt x="3261" y="11300"/>
                                </a:lnTo>
                                <a:lnTo>
                                  <a:pt x="3231" y="11220"/>
                                </a:lnTo>
                                <a:lnTo>
                                  <a:pt x="3203" y="11160"/>
                                </a:lnTo>
                                <a:lnTo>
                                  <a:pt x="3176" y="11100"/>
                                </a:lnTo>
                                <a:lnTo>
                                  <a:pt x="3149" y="11020"/>
                                </a:lnTo>
                                <a:lnTo>
                                  <a:pt x="3123" y="10960"/>
                                </a:lnTo>
                                <a:lnTo>
                                  <a:pt x="3099" y="10900"/>
                                </a:lnTo>
                                <a:lnTo>
                                  <a:pt x="3075" y="10820"/>
                                </a:lnTo>
                                <a:lnTo>
                                  <a:pt x="3053" y="10760"/>
                                </a:lnTo>
                                <a:lnTo>
                                  <a:pt x="3031" y="10700"/>
                                </a:lnTo>
                                <a:lnTo>
                                  <a:pt x="3010" y="10620"/>
                                </a:lnTo>
                                <a:lnTo>
                                  <a:pt x="2991" y="10560"/>
                                </a:lnTo>
                                <a:lnTo>
                                  <a:pt x="2972" y="10480"/>
                                </a:lnTo>
                                <a:lnTo>
                                  <a:pt x="2954" y="10420"/>
                                </a:lnTo>
                                <a:lnTo>
                                  <a:pt x="2937" y="10340"/>
                                </a:lnTo>
                                <a:lnTo>
                                  <a:pt x="2921" y="10280"/>
                                </a:lnTo>
                                <a:lnTo>
                                  <a:pt x="2906" y="10220"/>
                                </a:lnTo>
                                <a:lnTo>
                                  <a:pt x="2892" y="10140"/>
                                </a:lnTo>
                                <a:lnTo>
                                  <a:pt x="2879" y="10080"/>
                                </a:lnTo>
                                <a:lnTo>
                                  <a:pt x="2867" y="10000"/>
                                </a:lnTo>
                                <a:lnTo>
                                  <a:pt x="2856" y="9940"/>
                                </a:lnTo>
                                <a:lnTo>
                                  <a:pt x="2846" y="9860"/>
                                </a:lnTo>
                                <a:lnTo>
                                  <a:pt x="2837" y="9800"/>
                                </a:lnTo>
                                <a:lnTo>
                                  <a:pt x="2829" y="9720"/>
                                </a:lnTo>
                                <a:lnTo>
                                  <a:pt x="2821" y="9640"/>
                                </a:lnTo>
                                <a:lnTo>
                                  <a:pt x="2815" y="9580"/>
                                </a:lnTo>
                                <a:lnTo>
                                  <a:pt x="2810" y="9500"/>
                                </a:lnTo>
                                <a:lnTo>
                                  <a:pt x="2805" y="9440"/>
                                </a:lnTo>
                                <a:lnTo>
                                  <a:pt x="2802" y="9360"/>
                                </a:lnTo>
                                <a:lnTo>
                                  <a:pt x="2800" y="9300"/>
                                </a:lnTo>
                                <a:lnTo>
                                  <a:pt x="2798" y="9220"/>
                                </a:lnTo>
                                <a:lnTo>
                                  <a:pt x="2798" y="9160"/>
                                </a:lnTo>
                                <a:lnTo>
                                  <a:pt x="2798" y="9080"/>
                                </a:lnTo>
                                <a:lnTo>
                                  <a:pt x="2800" y="9020"/>
                                </a:lnTo>
                                <a:lnTo>
                                  <a:pt x="2802" y="8940"/>
                                </a:lnTo>
                                <a:lnTo>
                                  <a:pt x="2805" y="8880"/>
                                </a:lnTo>
                                <a:lnTo>
                                  <a:pt x="2810" y="8800"/>
                                </a:lnTo>
                                <a:lnTo>
                                  <a:pt x="2815" y="8740"/>
                                </a:lnTo>
                                <a:lnTo>
                                  <a:pt x="2821" y="8660"/>
                                </a:lnTo>
                                <a:lnTo>
                                  <a:pt x="2829" y="8600"/>
                                </a:lnTo>
                                <a:lnTo>
                                  <a:pt x="2837" y="8520"/>
                                </a:lnTo>
                                <a:lnTo>
                                  <a:pt x="2846" y="8440"/>
                                </a:lnTo>
                                <a:lnTo>
                                  <a:pt x="2856" y="8380"/>
                                </a:lnTo>
                                <a:lnTo>
                                  <a:pt x="2867" y="8300"/>
                                </a:lnTo>
                                <a:lnTo>
                                  <a:pt x="2879" y="8240"/>
                                </a:lnTo>
                                <a:lnTo>
                                  <a:pt x="2892" y="8180"/>
                                </a:lnTo>
                                <a:lnTo>
                                  <a:pt x="2906" y="8100"/>
                                </a:lnTo>
                                <a:lnTo>
                                  <a:pt x="2921" y="8040"/>
                                </a:lnTo>
                                <a:lnTo>
                                  <a:pt x="2937" y="7960"/>
                                </a:lnTo>
                                <a:lnTo>
                                  <a:pt x="2954" y="7900"/>
                                </a:lnTo>
                                <a:lnTo>
                                  <a:pt x="2972" y="7820"/>
                                </a:lnTo>
                                <a:lnTo>
                                  <a:pt x="2991" y="7760"/>
                                </a:lnTo>
                                <a:lnTo>
                                  <a:pt x="3010" y="7680"/>
                                </a:lnTo>
                                <a:lnTo>
                                  <a:pt x="3031" y="7620"/>
                                </a:lnTo>
                                <a:lnTo>
                                  <a:pt x="3053" y="7560"/>
                                </a:lnTo>
                                <a:lnTo>
                                  <a:pt x="3075" y="7480"/>
                                </a:lnTo>
                                <a:lnTo>
                                  <a:pt x="3099" y="7420"/>
                                </a:lnTo>
                                <a:lnTo>
                                  <a:pt x="3123" y="7340"/>
                                </a:lnTo>
                                <a:lnTo>
                                  <a:pt x="3149" y="7280"/>
                                </a:lnTo>
                                <a:lnTo>
                                  <a:pt x="3176" y="7220"/>
                                </a:lnTo>
                                <a:lnTo>
                                  <a:pt x="3203" y="7140"/>
                                </a:lnTo>
                                <a:lnTo>
                                  <a:pt x="3231" y="7080"/>
                                </a:lnTo>
                                <a:lnTo>
                                  <a:pt x="3261" y="7020"/>
                                </a:lnTo>
                                <a:lnTo>
                                  <a:pt x="3291" y="6960"/>
                                </a:lnTo>
                                <a:lnTo>
                                  <a:pt x="3322" y="6880"/>
                                </a:lnTo>
                                <a:lnTo>
                                  <a:pt x="3355" y="6820"/>
                                </a:lnTo>
                                <a:lnTo>
                                  <a:pt x="3388" y="6760"/>
                                </a:lnTo>
                                <a:lnTo>
                                  <a:pt x="3422" y="6700"/>
                                </a:lnTo>
                                <a:lnTo>
                                  <a:pt x="3457" y="6620"/>
                                </a:lnTo>
                                <a:lnTo>
                                  <a:pt x="3494" y="6560"/>
                                </a:lnTo>
                                <a:lnTo>
                                  <a:pt x="3531" y="6500"/>
                                </a:lnTo>
                                <a:lnTo>
                                  <a:pt x="3569" y="6440"/>
                                </a:lnTo>
                                <a:lnTo>
                                  <a:pt x="3608" y="6380"/>
                                </a:lnTo>
                                <a:lnTo>
                                  <a:pt x="3648" y="6320"/>
                                </a:lnTo>
                                <a:lnTo>
                                  <a:pt x="3689" y="6260"/>
                                </a:lnTo>
                                <a:lnTo>
                                  <a:pt x="3731" y="6200"/>
                                </a:lnTo>
                                <a:lnTo>
                                  <a:pt x="3773" y="6140"/>
                                </a:lnTo>
                                <a:lnTo>
                                  <a:pt x="3817" y="6080"/>
                                </a:lnTo>
                                <a:lnTo>
                                  <a:pt x="3862" y="6020"/>
                                </a:lnTo>
                                <a:lnTo>
                                  <a:pt x="3908" y="5960"/>
                                </a:lnTo>
                                <a:lnTo>
                                  <a:pt x="3955" y="5900"/>
                                </a:lnTo>
                                <a:lnTo>
                                  <a:pt x="4002" y="5840"/>
                                </a:lnTo>
                                <a:lnTo>
                                  <a:pt x="4051" y="5780"/>
                                </a:lnTo>
                                <a:lnTo>
                                  <a:pt x="4101" y="5720"/>
                                </a:lnTo>
                                <a:lnTo>
                                  <a:pt x="4151" y="5680"/>
                                </a:lnTo>
                                <a:lnTo>
                                  <a:pt x="4203" y="5620"/>
                                </a:lnTo>
                                <a:lnTo>
                                  <a:pt x="4255" y="5560"/>
                                </a:lnTo>
                                <a:lnTo>
                                  <a:pt x="4309" y="5500"/>
                                </a:lnTo>
                                <a:lnTo>
                                  <a:pt x="4363" y="5460"/>
                                </a:lnTo>
                                <a:lnTo>
                                  <a:pt x="4418" y="5400"/>
                                </a:lnTo>
                                <a:lnTo>
                                  <a:pt x="4473" y="5360"/>
                                </a:lnTo>
                                <a:lnTo>
                                  <a:pt x="4529" y="5300"/>
                                </a:lnTo>
                                <a:lnTo>
                                  <a:pt x="4586" y="5240"/>
                                </a:lnTo>
                                <a:lnTo>
                                  <a:pt x="4700" y="5160"/>
                                </a:lnTo>
                                <a:lnTo>
                                  <a:pt x="4759" y="5100"/>
                                </a:lnTo>
                                <a:lnTo>
                                  <a:pt x="4936" y="4980"/>
                                </a:lnTo>
                                <a:lnTo>
                                  <a:pt x="4996" y="4920"/>
                                </a:lnTo>
                                <a:lnTo>
                                  <a:pt x="5241" y="4760"/>
                                </a:lnTo>
                                <a:lnTo>
                                  <a:pt x="5304" y="4720"/>
                                </a:lnTo>
                                <a:lnTo>
                                  <a:pt x="5367" y="4700"/>
                                </a:lnTo>
                                <a:lnTo>
                                  <a:pt x="5557" y="4580"/>
                                </a:lnTo>
                                <a:lnTo>
                                  <a:pt x="5622" y="4560"/>
                                </a:lnTo>
                                <a:lnTo>
                                  <a:pt x="5686" y="4520"/>
                                </a:lnTo>
                                <a:lnTo>
                                  <a:pt x="5752" y="4500"/>
                                </a:lnTo>
                                <a:lnTo>
                                  <a:pt x="5817" y="4460"/>
                                </a:lnTo>
                                <a:lnTo>
                                  <a:pt x="5883" y="4440"/>
                                </a:lnTo>
                                <a:lnTo>
                                  <a:pt x="5949" y="4400"/>
                                </a:lnTo>
                                <a:lnTo>
                                  <a:pt x="6015" y="4380"/>
                                </a:lnTo>
                                <a:lnTo>
                                  <a:pt x="6082" y="4340"/>
                                </a:lnTo>
                                <a:lnTo>
                                  <a:pt x="6351" y="4260"/>
                                </a:lnTo>
                                <a:lnTo>
                                  <a:pt x="6419" y="4220"/>
                                </a:lnTo>
                                <a:lnTo>
                                  <a:pt x="6556" y="4180"/>
                                </a:lnTo>
                                <a:lnTo>
                                  <a:pt x="6625" y="4180"/>
                                </a:lnTo>
                                <a:lnTo>
                                  <a:pt x="6902" y="4100"/>
                                </a:lnTo>
                                <a:lnTo>
                                  <a:pt x="6971" y="4100"/>
                                </a:lnTo>
                                <a:lnTo>
                                  <a:pt x="7111" y="4060"/>
                                </a:lnTo>
                                <a:lnTo>
                                  <a:pt x="7181" y="4060"/>
                                </a:lnTo>
                                <a:lnTo>
                                  <a:pt x="7251" y="4040"/>
                                </a:lnTo>
                                <a:lnTo>
                                  <a:pt x="7321" y="4040"/>
                                </a:lnTo>
                                <a:lnTo>
                                  <a:pt x="7391" y="4020"/>
                                </a:lnTo>
                                <a:lnTo>
                                  <a:pt x="7532" y="4020"/>
                                </a:lnTo>
                                <a:lnTo>
                                  <a:pt x="7603" y="4000"/>
                                </a:lnTo>
                                <a:lnTo>
                                  <a:pt x="11906" y="4000"/>
                                </a:lnTo>
                                <a:lnTo>
                                  <a:pt x="11906" y="0"/>
                                </a:lnTo>
                                <a:close/>
                                <a:moveTo>
                                  <a:pt x="11906" y="12480"/>
                                </a:moveTo>
                                <a:lnTo>
                                  <a:pt x="11862" y="12520"/>
                                </a:lnTo>
                                <a:lnTo>
                                  <a:pt x="11812" y="12580"/>
                                </a:lnTo>
                                <a:lnTo>
                                  <a:pt x="11762" y="12640"/>
                                </a:lnTo>
                                <a:lnTo>
                                  <a:pt x="11710" y="12700"/>
                                </a:lnTo>
                                <a:lnTo>
                                  <a:pt x="11658" y="12740"/>
                                </a:lnTo>
                                <a:lnTo>
                                  <a:pt x="11604" y="12800"/>
                                </a:lnTo>
                                <a:lnTo>
                                  <a:pt x="11550" y="12860"/>
                                </a:lnTo>
                                <a:lnTo>
                                  <a:pt x="11495" y="12900"/>
                                </a:lnTo>
                                <a:lnTo>
                                  <a:pt x="11440" y="12960"/>
                                </a:lnTo>
                                <a:lnTo>
                                  <a:pt x="11384" y="13020"/>
                                </a:lnTo>
                                <a:lnTo>
                                  <a:pt x="11270" y="13100"/>
                                </a:lnTo>
                                <a:lnTo>
                                  <a:pt x="11212" y="13160"/>
                                </a:lnTo>
                                <a:lnTo>
                                  <a:pt x="11095" y="13240"/>
                                </a:lnTo>
                                <a:lnTo>
                                  <a:pt x="11036" y="13300"/>
                                </a:lnTo>
                                <a:lnTo>
                                  <a:pt x="10916" y="13380"/>
                                </a:lnTo>
                                <a:lnTo>
                                  <a:pt x="10733" y="13500"/>
                                </a:lnTo>
                                <a:lnTo>
                                  <a:pt x="10483" y="13660"/>
                                </a:lnTo>
                                <a:lnTo>
                                  <a:pt x="10419" y="13680"/>
                                </a:lnTo>
                                <a:lnTo>
                                  <a:pt x="10291" y="13760"/>
                                </a:lnTo>
                                <a:lnTo>
                                  <a:pt x="10226" y="13780"/>
                                </a:lnTo>
                                <a:lnTo>
                                  <a:pt x="10096" y="13860"/>
                                </a:lnTo>
                                <a:lnTo>
                                  <a:pt x="9964" y="13900"/>
                                </a:lnTo>
                                <a:lnTo>
                                  <a:pt x="9898" y="13940"/>
                                </a:lnTo>
                                <a:lnTo>
                                  <a:pt x="9764" y="13980"/>
                                </a:lnTo>
                                <a:lnTo>
                                  <a:pt x="9697" y="14020"/>
                                </a:lnTo>
                                <a:lnTo>
                                  <a:pt x="9081" y="14200"/>
                                </a:lnTo>
                                <a:lnTo>
                                  <a:pt x="9011" y="14200"/>
                                </a:lnTo>
                                <a:lnTo>
                                  <a:pt x="8872" y="14240"/>
                                </a:lnTo>
                                <a:lnTo>
                                  <a:pt x="8802" y="14240"/>
                                </a:lnTo>
                                <a:lnTo>
                                  <a:pt x="8732" y="14260"/>
                                </a:lnTo>
                                <a:lnTo>
                                  <a:pt x="8662" y="14260"/>
                                </a:lnTo>
                                <a:lnTo>
                                  <a:pt x="8592" y="14280"/>
                                </a:lnTo>
                                <a:lnTo>
                                  <a:pt x="8521" y="14280"/>
                                </a:lnTo>
                                <a:lnTo>
                                  <a:pt x="8451" y="14300"/>
                                </a:lnTo>
                                <a:lnTo>
                                  <a:pt x="8169" y="14300"/>
                                </a:lnTo>
                                <a:lnTo>
                                  <a:pt x="8098" y="14320"/>
                                </a:lnTo>
                                <a:lnTo>
                                  <a:pt x="11906" y="14320"/>
                                </a:lnTo>
                                <a:lnTo>
                                  <a:pt x="11906" y="12480"/>
                                </a:lnTo>
                                <a:close/>
                                <a:moveTo>
                                  <a:pt x="11906" y="4000"/>
                                </a:moveTo>
                                <a:lnTo>
                                  <a:pt x="8310" y="4000"/>
                                </a:lnTo>
                                <a:lnTo>
                                  <a:pt x="8380" y="4020"/>
                                </a:lnTo>
                                <a:lnTo>
                                  <a:pt x="8521" y="4020"/>
                                </a:lnTo>
                                <a:lnTo>
                                  <a:pt x="8592" y="4040"/>
                                </a:lnTo>
                                <a:lnTo>
                                  <a:pt x="8662" y="4040"/>
                                </a:lnTo>
                                <a:lnTo>
                                  <a:pt x="8732" y="4060"/>
                                </a:lnTo>
                                <a:lnTo>
                                  <a:pt x="8802" y="4060"/>
                                </a:lnTo>
                                <a:lnTo>
                                  <a:pt x="8942" y="4100"/>
                                </a:lnTo>
                                <a:lnTo>
                                  <a:pt x="9011" y="4100"/>
                                </a:lnTo>
                                <a:lnTo>
                                  <a:pt x="9288" y="4180"/>
                                </a:lnTo>
                                <a:lnTo>
                                  <a:pt x="9357" y="4180"/>
                                </a:lnTo>
                                <a:lnTo>
                                  <a:pt x="9493" y="4220"/>
                                </a:lnTo>
                                <a:lnTo>
                                  <a:pt x="9561" y="4260"/>
                                </a:lnTo>
                                <a:lnTo>
                                  <a:pt x="9831" y="4340"/>
                                </a:lnTo>
                                <a:lnTo>
                                  <a:pt x="9898" y="4380"/>
                                </a:lnTo>
                                <a:lnTo>
                                  <a:pt x="9964" y="4400"/>
                                </a:lnTo>
                                <a:lnTo>
                                  <a:pt x="10030" y="4440"/>
                                </a:lnTo>
                                <a:lnTo>
                                  <a:pt x="10096" y="4460"/>
                                </a:lnTo>
                                <a:lnTo>
                                  <a:pt x="10161" y="4500"/>
                                </a:lnTo>
                                <a:lnTo>
                                  <a:pt x="10226" y="4520"/>
                                </a:lnTo>
                                <a:lnTo>
                                  <a:pt x="10291" y="4560"/>
                                </a:lnTo>
                                <a:lnTo>
                                  <a:pt x="10355" y="4580"/>
                                </a:lnTo>
                                <a:lnTo>
                                  <a:pt x="10546" y="4700"/>
                                </a:lnTo>
                                <a:lnTo>
                                  <a:pt x="10609" y="4720"/>
                                </a:lnTo>
                                <a:lnTo>
                                  <a:pt x="10671" y="4760"/>
                                </a:lnTo>
                                <a:lnTo>
                                  <a:pt x="10916" y="4920"/>
                                </a:lnTo>
                                <a:lnTo>
                                  <a:pt x="10977" y="4980"/>
                                </a:lnTo>
                                <a:lnTo>
                                  <a:pt x="11154" y="5100"/>
                                </a:lnTo>
                                <a:lnTo>
                                  <a:pt x="11212" y="5160"/>
                                </a:lnTo>
                                <a:lnTo>
                                  <a:pt x="11327" y="5240"/>
                                </a:lnTo>
                                <a:lnTo>
                                  <a:pt x="11384" y="5300"/>
                                </a:lnTo>
                                <a:lnTo>
                                  <a:pt x="11440" y="5360"/>
                                </a:lnTo>
                                <a:lnTo>
                                  <a:pt x="11495" y="5400"/>
                                </a:lnTo>
                                <a:lnTo>
                                  <a:pt x="11550" y="5460"/>
                                </a:lnTo>
                                <a:lnTo>
                                  <a:pt x="11604" y="5500"/>
                                </a:lnTo>
                                <a:lnTo>
                                  <a:pt x="11658" y="5560"/>
                                </a:lnTo>
                                <a:lnTo>
                                  <a:pt x="11710" y="5620"/>
                                </a:lnTo>
                                <a:lnTo>
                                  <a:pt x="11762" y="5680"/>
                                </a:lnTo>
                                <a:lnTo>
                                  <a:pt x="11812" y="5720"/>
                                </a:lnTo>
                                <a:lnTo>
                                  <a:pt x="11862" y="5780"/>
                                </a:lnTo>
                                <a:lnTo>
                                  <a:pt x="11906" y="5840"/>
                                </a:lnTo>
                                <a:lnTo>
                                  <a:pt x="11906" y="4000"/>
                                </a:lnTo>
                                <a:close/>
                              </a:path>
                            </a:pathLst>
                          </a:custGeom>
                          <a:noFill/>
                          <a:ln>
                            <a:noFill/>
                          </a:ln>
                          <a:extLst>
                            <a:ext uri="{909E8E84-426E-40DD-AFC4-6F175D3DCCD1}">
                              <a14:hiddenFill xmlns:a14="http://schemas.microsoft.com/office/drawing/2010/main">
                                <a:solidFill>
                                  <a:srgbClr val="EAEBEC"/>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2"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810" r="19822"/>
                          <a:stretch/>
                        </pic:blipFill>
                        <pic:spPr bwMode="auto">
                          <a:xfrm>
                            <a:off x="3347" y="6076"/>
                            <a:ext cx="8558" cy="8254"/>
                          </a:xfrm>
                          <a:prstGeom prst="ellipse">
                            <a:avLst/>
                          </a:prstGeom>
                          <a:noFill/>
                          <a:extLst>
                            <a:ext uri="{909E8E84-426E-40DD-AFC4-6F175D3DCCD1}">
                              <a14:hiddenFill xmlns:a14="http://schemas.microsoft.com/office/drawing/2010/main">
                                <a:solidFill>
                                  <a:srgbClr val="FFFFFF"/>
                                </a:solidFill>
                              </a14:hiddenFill>
                            </a:ext>
                          </a:extLst>
                        </pic:spPr>
                      </pic:pic>
                      <wps:wsp>
                        <wps:cNvPr id="63" name="AutoShape 7"/>
                        <wps:cNvSpPr>
                          <a:spLocks/>
                        </wps:cNvSpPr>
                        <wps:spPr bwMode="auto">
                          <a:xfrm>
                            <a:off x="4154" y="10391"/>
                            <a:ext cx="2723" cy="2415"/>
                          </a:xfrm>
                          <a:custGeom>
                            <a:avLst/>
                            <a:gdLst>
                              <a:gd name="T0" fmla="+- 0 4868 4155"/>
                              <a:gd name="T1" fmla="*/ T0 w 2723"/>
                              <a:gd name="T2" fmla="+- 0 12683 10392"/>
                              <a:gd name="T3" fmla="*/ 12683 h 2415"/>
                              <a:gd name="T4" fmla="+- 0 4988 4155"/>
                              <a:gd name="T5" fmla="*/ T4 w 2723"/>
                              <a:gd name="T6" fmla="+- 0 12686 10392"/>
                              <a:gd name="T7" fmla="*/ 12686 h 2415"/>
                              <a:gd name="T8" fmla="+- 0 5122 4155"/>
                              <a:gd name="T9" fmla="*/ T8 w 2723"/>
                              <a:gd name="T10" fmla="+- 0 12697 10392"/>
                              <a:gd name="T11" fmla="*/ 12697 h 2415"/>
                              <a:gd name="T12" fmla="+- 0 5285 4155"/>
                              <a:gd name="T13" fmla="*/ T12 w 2723"/>
                              <a:gd name="T14" fmla="+- 0 12718 10392"/>
                              <a:gd name="T15" fmla="*/ 12718 h 2415"/>
                              <a:gd name="T16" fmla="+- 0 5787 4155"/>
                              <a:gd name="T17" fmla="*/ T16 w 2723"/>
                              <a:gd name="T18" fmla="+- 0 12791 10392"/>
                              <a:gd name="T19" fmla="*/ 12791 h 2415"/>
                              <a:gd name="T20" fmla="+- 0 5912 4155"/>
                              <a:gd name="T21" fmla="*/ T20 w 2723"/>
                              <a:gd name="T22" fmla="+- 0 12803 10392"/>
                              <a:gd name="T23" fmla="*/ 12803 h 2415"/>
                              <a:gd name="T24" fmla="+- 0 6020 4155"/>
                              <a:gd name="T25" fmla="*/ T24 w 2723"/>
                              <a:gd name="T26" fmla="+- 0 12806 10392"/>
                              <a:gd name="T27" fmla="*/ 12806 h 2415"/>
                              <a:gd name="T28" fmla="+- 0 6129 4155"/>
                              <a:gd name="T29" fmla="*/ T28 w 2723"/>
                              <a:gd name="T30" fmla="+- 0 12801 10392"/>
                              <a:gd name="T31" fmla="*/ 12801 h 2415"/>
                              <a:gd name="T32" fmla="+- 0 6285 4155"/>
                              <a:gd name="T33" fmla="*/ T32 w 2723"/>
                              <a:gd name="T34" fmla="+- 0 12767 10392"/>
                              <a:gd name="T35" fmla="*/ 12767 h 2415"/>
                              <a:gd name="T36" fmla="+- 0 6427 4155"/>
                              <a:gd name="T37" fmla="*/ T36 w 2723"/>
                              <a:gd name="T38" fmla="+- 0 12701 10392"/>
                              <a:gd name="T39" fmla="*/ 12701 h 2415"/>
                              <a:gd name="T40" fmla="+- 0 6325 4155"/>
                              <a:gd name="T41" fmla="*/ T40 w 2723"/>
                              <a:gd name="T42" fmla="+- 0 10612 10392"/>
                              <a:gd name="T43" fmla="*/ 10612 h 2415"/>
                              <a:gd name="T44" fmla="+- 0 4155 4155"/>
                              <a:gd name="T45" fmla="*/ T44 w 2723"/>
                              <a:gd name="T46" fmla="+- 0 12670 10392"/>
                              <a:gd name="T47" fmla="*/ 12670 h 2415"/>
                              <a:gd name="T48" fmla="+- 0 4342 4155"/>
                              <a:gd name="T49" fmla="*/ T48 w 2723"/>
                              <a:gd name="T50" fmla="+- 0 12766 10392"/>
                              <a:gd name="T51" fmla="*/ 12766 h 2415"/>
                              <a:gd name="T52" fmla="+- 0 4481 4155"/>
                              <a:gd name="T53" fmla="*/ T52 w 2723"/>
                              <a:gd name="T54" fmla="+- 0 12724 10392"/>
                              <a:gd name="T55" fmla="*/ 12724 h 2415"/>
                              <a:gd name="T56" fmla="+- 0 4642 4155"/>
                              <a:gd name="T57" fmla="*/ T56 w 2723"/>
                              <a:gd name="T58" fmla="+- 0 12697 10392"/>
                              <a:gd name="T59" fmla="*/ 12697 h 2415"/>
                              <a:gd name="T60" fmla="+- 0 4792 4155"/>
                              <a:gd name="T61" fmla="*/ T60 w 2723"/>
                              <a:gd name="T62" fmla="+- 0 12685 10392"/>
                              <a:gd name="T63" fmla="*/ 12685 h 2415"/>
                              <a:gd name="T64" fmla="+- 0 6453 4155"/>
                              <a:gd name="T65" fmla="*/ T64 w 2723"/>
                              <a:gd name="T66" fmla="+- 0 12683 10392"/>
                              <a:gd name="T67" fmla="*/ 12683 h 2415"/>
                              <a:gd name="T68" fmla="+- 0 6554 4155"/>
                              <a:gd name="T69" fmla="*/ T68 w 2723"/>
                              <a:gd name="T70" fmla="+- 0 12605 10392"/>
                              <a:gd name="T71" fmla="*/ 12605 h 2415"/>
                              <a:gd name="T72" fmla="+- 0 6648 4155"/>
                              <a:gd name="T73" fmla="*/ T72 w 2723"/>
                              <a:gd name="T74" fmla="+- 0 12502 10392"/>
                              <a:gd name="T75" fmla="*/ 12502 h 2415"/>
                              <a:gd name="T76" fmla="+- 0 5923 4155"/>
                              <a:gd name="T77" fmla="*/ T76 w 2723"/>
                              <a:gd name="T78" fmla="+- 0 12502 10392"/>
                              <a:gd name="T79" fmla="*/ 12502 h 2415"/>
                              <a:gd name="T80" fmla="+- 0 5801 4155"/>
                              <a:gd name="T81" fmla="*/ T80 w 2723"/>
                              <a:gd name="T82" fmla="+- 0 12497 10392"/>
                              <a:gd name="T83" fmla="*/ 12497 h 2415"/>
                              <a:gd name="T84" fmla="+- 0 5455 4155"/>
                              <a:gd name="T85" fmla="*/ T84 w 2723"/>
                              <a:gd name="T86" fmla="+- 0 12476 10392"/>
                              <a:gd name="T87" fmla="*/ 12476 h 2415"/>
                              <a:gd name="T88" fmla="+- 0 6325 4155"/>
                              <a:gd name="T89" fmla="*/ T88 w 2723"/>
                              <a:gd name="T90" fmla="+- 0 10612 10392"/>
                              <a:gd name="T91" fmla="*/ 10612 h 2415"/>
                              <a:gd name="T92" fmla="+- 0 6787 4155"/>
                              <a:gd name="T93" fmla="*/ T92 w 2723"/>
                              <a:gd name="T94" fmla="+- 0 12008 10392"/>
                              <a:gd name="T95" fmla="*/ 12008 h 2415"/>
                              <a:gd name="T96" fmla="+- 0 6768 4155"/>
                              <a:gd name="T97" fmla="*/ T96 w 2723"/>
                              <a:gd name="T98" fmla="+- 0 12047 10392"/>
                              <a:gd name="T99" fmla="*/ 12047 h 2415"/>
                              <a:gd name="T100" fmla="+- 0 6675 4155"/>
                              <a:gd name="T101" fmla="*/ T100 w 2723"/>
                              <a:gd name="T102" fmla="+- 0 12190 10392"/>
                              <a:gd name="T103" fmla="*/ 12190 h 2415"/>
                              <a:gd name="T104" fmla="+- 0 6557 4155"/>
                              <a:gd name="T105" fmla="*/ T104 w 2723"/>
                              <a:gd name="T106" fmla="+- 0 12315 10392"/>
                              <a:gd name="T107" fmla="*/ 12315 h 2415"/>
                              <a:gd name="T108" fmla="+- 0 6447 4155"/>
                              <a:gd name="T109" fmla="*/ T108 w 2723"/>
                              <a:gd name="T110" fmla="+- 0 12396 10392"/>
                              <a:gd name="T111" fmla="*/ 12396 h 2415"/>
                              <a:gd name="T112" fmla="+- 0 6348 4155"/>
                              <a:gd name="T113" fmla="*/ T112 w 2723"/>
                              <a:gd name="T114" fmla="+- 0 12444 10392"/>
                              <a:gd name="T115" fmla="*/ 12444 h 2415"/>
                              <a:gd name="T116" fmla="+- 0 6227 4155"/>
                              <a:gd name="T117" fmla="*/ T116 w 2723"/>
                              <a:gd name="T118" fmla="+- 0 12481 10392"/>
                              <a:gd name="T119" fmla="*/ 12481 h 2415"/>
                              <a:gd name="T120" fmla="+- 0 6071 4155"/>
                              <a:gd name="T121" fmla="*/ T120 w 2723"/>
                              <a:gd name="T122" fmla="+- 0 12500 10392"/>
                              <a:gd name="T123" fmla="*/ 12500 h 2415"/>
                              <a:gd name="T124" fmla="+- 0 6648 4155"/>
                              <a:gd name="T125" fmla="*/ T124 w 2723"/>
                              <a:gd name="T126" fmla="+- 0 12502 10392"/>
                              <a:gd name="T127" fmla="*/ 12502 h 2415"/>
                              <a:gd name="T128" fmla="+- 0 6709 4155"/>
                              <a:gd name="T129" fmla="*/ T128 w 2723"/>
                              <a:gd name="T130" fmla="+- 0 12415 10392"/>
                              <a:gd name="T131" fmla="*/ 12415 h 2415"/>
                              <a:gd name="T132" fmla="+- 0 6796 4155"/>
                              <a:gd name="T133" fmla="*/ T132 w 2723"/>
                              <a:gd name="T134" fmla="+- 0 12247 10392"/>
                              <a:gd name="T135" fmla="*/ 12247 h 2415"/>
                              <a:gd name="T136" fmla="+- 0 6842 4155"/>
                              <a:gd name="T137" fmla="*/ T136 w 2723"/>
                              <a:gd name="T138" fmla="+- 0 12134 10392"/>
                              <a:gd name="T139" fmla="*/ 12134 h 2415"/>
                              <a:gd name="T140" fmla="+- 0 6877 4155"/>
                              <a:gd name="T141" fmla="*/ T140 w 2723"/>
                              <a:gd name="T142" fmla="+- 0 12012 10392"/>
                              <a:gd name="T143" fmla="*/ 12012 h 2415"/>
                              <a:gd name="T144" fmla="+- 0 5177 4155"/>
                              <a:gd name="T145" fmla="*/ T144 w 2723"/>
                              <a:gd name="T146" fmla="+- 0 12465 10392"/>
                              <a:gd name="T147" fmla="*/ 12465 h 2415"/>
                              <a:gd name="T148" fmla="+- 0 5074 4155"/>
                              <a:gd name="T149" fmla="*/ T148 w 2723"/>
                              <a:gd name="T150" fmla="+- 0 12467 10392"/>
                              <a:gd name="T151" fmla="*/ 12467 h 2415"/>
                              <a:gd name="T152" fmla="+- 0 4957 4155"/>
                              <a:gd name="T153" fmla="*/ T152 w 2723"/>
                              <a:gd name="T154" fmla="+- 0 12476 10392"/>
                              <a:gd name="T155" fmla="*/ 12476 h 2415"/>
                              <a:gd name="T156" fmla="+- 0 5294 4155"/>
                              <a:gd name="T157" fmla="*/ T156 w 2723"/>
                              <a:gd name="T158" fmla="+- 0 12468 10392"/>
                              <a:gd name="T159" fmla="*/ 12468 h 2415"/>
                              <a:gd name="T160" fmla="+- 0 5177 4155"/>
                              <a:gd name="T161" fmla="*/ T160 w 2723"/>
                              <a:gd name="T162" fmla="+- 0 12465 10392"/>
                              <a:gd name="T163" fmla="*/ 12465 h 2415"/>
                              <a:gd name="T164" fmla="+- 0 4562 4155"/>
                              <a:gd name="T165" fmla="*/ T164 w 2723"/>
                              <a:gd name="T166" fmla="+- 0 10392 10392"/>
                              <a:gd name="T167" fmla="*/ 10392 h 2415"/>
                              <a:gd name="T168" fmla="+- 0 4501 4155"/>
                              <a:gd name="T169" fmla="*/ T168 w 2723"/>
                              <a:gd name="T170" fmla="+- 0 11003 10392"/>
                              <a:gd name="T171" fmla="*/ 11003 h 2415"/>
                              <a:gd name="T172" fmla="+- 0 4516 4155"/>
                              <a:gd name="T173" fmla="*/ T172 w 2723"/>
                              <a:gd name="T174" fmla="+- 0 10974 10392"/>
                              <a:gd name="T175" fmla="*/ 10974 h 2415"/>
                              <a:gd name="T176" fmla="+- 0 4526 4155"/>
                              <a:gd name="T177" fmla="*/ T176 w 2723"/>
                              <a:gd name="T178" fmla="+- 0 10955 10392"/>
                              <a:gd name="T179" fmla="*/ 10955 h 2415"/>
                              <a:gd name="T180" fmla="+- 0 4616 4155"/>
                              <a:gd name="T181" fmla="*/ T180 w 2723"/>
                              <a:gd name="T182" fmla="+- 0 10823 10392"/>
                              <a:gd name="T183" fmla="*/ 10823 h 2415"/>
                              <a:gd name="T184" fmla="+- 0 4715 4155"/>
                              <a:gd name="T185" fmla="*/ T184 w 2723"/>
                              <a:gd name="T186" fmla="+- 0 10726 10392"/>
                              <a:gd name="T187" fmla="*/ 10726 h 2415"/>
                              <a:gd name="T188" fmla="+- 0 4801 4155"/>
                              <a:gd name="T189" fmla="*/ T188 w 2723"/>
                              <a:gd name="T190" fmla="+- 0 10678 10392"/>
                              <a:gd name="T191" fmla="*/ 10678 h 2415"/>
                              <a:gd name="T192" fmla="+- 0 4903 4155"/>
                              <a:gd name="T193" fmla="*/ T192 w 2723"/>
                              <a:gd name="T194" fmla="+- 0 10648 10392"/>
                              <a:gd name="T195" fmla="*/ 10648 h 2415"/>
                              <a:gd name="T196" fmla="+- 0 5035 4155"/>
                              <a:gd name="T197" fmla="*/ T196 w 2723"/>
                              <a:gd name="T198" fmla="+- 0 10628 10392"/>
                              <a:gd name="T199" fmla="*/ 10628 h 2415"/>
                              <a:gd name="T200" fmla="+- 0 5191 4155"/>
                              <a:gd name="T201" fmla="*/ T200 w 2723"/>
                              <a:gd name="T202" fmla="+- 0 10616 10392"/>
                              <a:gd name="T203" fmla="*/ 10616 h 2415"/>
                              <a:gd name="T204" fmla="+- 0 5361 4155"/>
                              <a:gd name="T205" fmla="*/ T204 w 2723"/>
                              <a:gd name="T206" fmla="+- 0 10612 10392"/>
                              <a:gd name="T207" fmla="*/ 10612 h 2415"/>
                              <a:gd name="T208" fmla="+- 0 6486 4155"/>
                              <a:gd name="T209" fmla="*/ T208 w 2723"/>
                              <a:gd name="T210" fmla="+- 0 10392 10392"/>
                              <a:gd name="T211" fmla="*/ 10392 h 2415"/>
                              <a:gd name="T212" fmla="+- 0 5361 4155"/>
                              <a:gd name="T213" fmla="*/ T212 w 2723"/>
                              <a:gd name="T214" fmla="+- 0 10612 10392"/>
                              <a:gd name="T215" fmla="*/ 10612 h 2415"/>
                              <a:gd name="T216" fmla="+- 0 5690 4155"/>
                              <a:gd name="T217" fmla="*/ T216 w 2723"/>
                              <a:gd name="T218" fmla="+- 0 10612 10392"/>
                              <a:gd name="T219" fmla="*/ 10612 h 24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2723" h="2415">
                                <a:moveTo>
                                  <a:pt x="2298" y="2291"/>
                                </a:moveTo>
                                <a:lnTo>
                                  <a:pt x="713" y="2291"/>
                                </a:lnTo>
                                <a:lnTo>
                                  <a:pt x="772" y="2292"/>
                                </a:lnTo>
                                <a:lnTo>
                                  <a:pt x="833" y="2294"/>
                                </a:lnTo>
                                <a:lnTo>
                                  <a:pt x="897" y="2299"/>
                                </a:lnTo>
                                <a:lnTo>
                                  <a:pt x="967" y="2305"/>
                                </a:lnTo>
                                <a:lnTo>
                                  <a:pt x="1044" y="2314"/>
                                </a:lnTo>
                                <a:lnTo>
                                  <a:pt x="1130" y="2326"/>
                                </a:lnTo>
                                <a:lnTo>
                                  <a:pt x="1551" y="2388"/>
                                </a:lnTo>
                                <a:lnTo>
                                  <a:pt x="1632" y="2399"/>
                                </a:lnTo>
                                <a:lnTo>
                                  <a:pt x="1699" y="2406"/>
                                </a:lnTo>
                                <a:lnTo>
                                  <a:pt x="1757" y="2411"/>
                                </a:lnTo>
                                <a:lnTo>
                                  <a:pt x="1811" y="2414"/>
                                </a:lnTo>
                                <a:lnTo>
                                  <a:pt x="1865" y="2414"/>
                                </a:lnTo>
                                <a:lnTo>
                                  <a:pt x="1891" y="2414"/>
                                </a:lnTo>
                                <a:lnTo>
                                  <a:pt x="1974" y="2409"/>
                                </a:lnTo>
                                <a:lnTo>
                                  <a:pt x="2054" y="2396"/>
                                </a:lnTo>
                                <a:lnTo>
                                  <a:pt x="2130" y="2375"/>
                                </a:lnTo>
                                <a:lnTo>
                                  <a:pt x="2202" y="2346"/>
                                </a:lnTo>
                                <a:lnTo>
                                  <a:pt x="2272" y="2309"/>
                                </a:lnTo>
                                <a:lnTo>
                                  <a:pt x="2298" y="2291"/>
                                </a:lnTo>
                                <a:close/>
                                <a:moveTo>
                                  <a:pt x="2170" y="220"/>
                                </a:moveTo>
                                <a:lnTo>
                                  <a:pt x="1535" y="220"/>
                                </a:lnTo>
                                <a:lnTo>
                                  <a:pt x="0" y="2278"/>
                                </a:lnTo>
                                <a:lnTo>
                                  <a:pt x="107" y="2409"/>
                                </a:lnTo>
                                <a:lnTo>
                                  <a:pt x="187" y="2374"/>
                                </a:lnTo>
                                <a:lnTo>
                                  <a:pt x="255" y="2350"/>
                                </a:lnTo>
                                <a:lnTo>
                                  <a:pt x="326" y="2332"/>
                                </a:lnTo>
                                <a:lnTo>
                                  <a:pt x="412" y="2316"/>
                                </a:lnTo>
                                <a:lnTo>
                                  <a:pt x="487" y="2305"/>
                                </a:lnTo>
                                <a:lnTo>
                                  <a:pt x="562" y="2297"/>
                                </a:lnTo>
                                <a:lnTo>
                                  <a:pt x="637" y="2293"/>
                                </a:lnTo>
                                <a:lnTo>
                                  <a:pt x="713" y="2291"/>
                                </a:lnTo>
                                <a:lnTo>
                                  <a:pt x="2298" y="2291"/>
                                </a:lnTo>
                                <a:lnTo>
                                  <a:pt x="2338" y="2264"/>
                                </a:lnTo>
                                <a:lnTo>
                                  <a:pt x="2399" y="2213"/>
                                </a:lnTo>
                                <a:lnTo>
                                  <a:pt x="2455" y="2157"/>
                                </a:lnTo>
                                <a:lnTo>
                                  <a:pt x="2493" y="2110"/>
                                </a:lnTo>
                                <a:lnTo>
                                  <a:pt x="1819" y="2110"/>
                                </a:lnTo>
                                <a:lnTo>
                                  <a:pt x="1768" y="2110"/>
                                </a:lnTo>
                                <a:lnTo>
                                  <a:pt x="1711" y="2108"/>
                                </a:lnTo>
                                <a:lnTo>
                                  <a:pt x="1646" y="2105"/>
                                </a:lnTo>
                                <a:lnTo>
                                  <a:pt x="1576" y="2101"/>
                                </a:lnTo>
                                <a:lnTo>
                                  <a:pt x="1300" y="2084"/>
                                </a:lnTo>
                                <a:lnTo>
                                  <a:pt x="802" y="2084"/>
                                </a:lnTo>
                                <a:lnTo>
                                  <a:pt x="2170" y="220"/>
                                </a:lnTo>
                                <a:close/>
                                <a:moveTo>
                                  <a:pt x="2640" y="1599"/>
                                </a:moveTo>
                                <a:lnTo>
                                  <a:pt x="2632" y="1616"/>
                                </a:lnTo>
                                <a:lnTo>
                                  <a:pt x="2624" y="1632"/>
                                </a:lnTo>
                                <a:lnTo>
                                  <a:pt x="2613" y="1655"/>
                                </a:lnTo>
                                <a:lnTo>
                                  <a:pt x="2571" y="1727"/>
                                </a:lnTo>
                                <a:lnTo>
                                  <a:pt x="2520" y="1798"/>
                                </a:lnTo>
                                <a:lnTo>
                                  <a:pt x="2464" y="1864"/>
                                </a:lnTo>
                                <a:lnTo>
                                  <a:pt x="2402" y="1923"/>
                                </a:lnTo>
                                <a:lnTo>
                                  <a:pt x="2339" y="1974"/>
                                </a:lnTo>
                                <a:lnTo>
                                  <a:pt x="2292" y="2004"/>
                                </a:lnTo>
                                <a:lnTo>
                                  <a:pt x="2243" y="2030"/>
                                </a:lnTo>
                                <a:lnTo>
                                  <a:pt x="2193" y="2052"/>
                                </a:lnTo>
                                <a:lnTo>
                                  <a:pt x="2141" y="2071"/>
                                </a:lnTo>
                                <a:lnTo>
                                  <a:pt x="2072" y="2089"/>
                                </a:lnTo>
                                <a:lnTo>
                                  <a:pt x="1999" y="2101"/>
                                </a:lnTo>
                                <a:lnTo>
                                  <a:pt x="1916" y="2108"/>
                                </a:lnTo>
                                <a:lnTo>
                                  <a:pt x="1819" y="2110"/>
                                </a:lnTo>
                                <a:lnTo>
                                  <a:pt x="2493" y="2110"/>
                                </a:lnTo>
                                <a:lnTo>
                                  <a:pt x="2506" y="2094"/>
                                </a:lnTo>
                                <a:lnTo>
                                  <a:pt x="2554" y="2023"/>
                                </a:lnTo>
                                <a:lnTo>
                                  <a:pt x="2599" y="1944"/>
                                </a:lnTo>
                                <a:lnTo>
                                  <a:pt x="2641" y="1855"/>
                                </a:lnTo>
                                <a:lnTo>
                                  <a:pt x="2667" y="1794"/>
                                </a:lnTo>
                                <a:lnTo>
                                  <a:pt x="2687" y="1742"/>
                                </a:lnTo>
                                <a:lnTo>
                                  <a:pt x="2704" y="1687"/>
                                </a:lnTo>
                                <a:lnTo>
                                  <a:pt x="2722" y="1620"/>
                                </a:lnTo>
                                <a:lnTo>
                                  <a:pt x="2640" y="1599"/>
                                </a:lnTo>
                                <a:close/>
                                <a:moveTo>
                                  <a:pt x="1022" y="2073"/>
                                </a:moveTo>
                                <a:lnTo>
                                  <a:pt x="968" y="2073"/>
                                </a:lnTo>
                                <a:lnTo>
                                  <a:pt x="919" y="2075"/>
                                </a:lnTo>
                                <a:lnTo>
                                  <a:pt x="867" y="2079"/>
                                </a:lnTo>
                                <a:lnTo>
                                  <a:pt x="802" y="2084"/>
                                </a:lnTo>
                                <a:lnTo>
                                  <a:pt x="1300" y="2084"/>
                                </a:lnTo>
                                <a:lnTo>
                                  <a:pt x="1139" y="2076"/>
                                </a:lnTo>
                                <a:lnTo>
                                  <a:pt x="1075" y="2074"/>
                                </a:lnTo>
                                <a:lnTo>
                                  <a:pt x="1022" y="2073"/>
                                </a:lnTo>
                                <a:close/>
                                <a:moveTo>
                                  <a:pt x="2331" y="0"/>
                                </a:moveTo>
                                <a:lnTo>
                                  <a:pt x="407" y="0"/>
                                </a:lnTo>
                                <a:lnTo>
                                  <a:pt x="257" y="591"/>
                                </a:lnTo>
                                <a:lnTo>
                                  <a:pt x="346" y="611"/>
                                </a:lnTo>
                                <a:lnTo>
                                  <a:pt x="354" y="596"/>
                                </a:lnTo>
                                <a:lnTo>
                                  <a:pt x="361" y="582"/>
                                </a:lnTo>
                                <a:lnTo>
                                  <a:pt x="367" y="571"/>
                                </a:lnTo>
                                <a:lnTo>
                                  <a:pt x="371" y="563"/>
                                </a:lnTo>
                                <a:lnTo>
                                  <a:pt x="413" y="495"/>
                                </a:lnTo>
                                <a:lnTo>
                                  <a:pt x="461" y="431"/>
                                </a:lnTo>
                                <a:lnTo>
                                  <a:pt x="511" y="376"/>
                                </a:lnTo>
                                <a:lnTo>
                                  <a:pt x="560" y="334"/>
                                </a:lnTo>
                                <a:lnTo>
                                  <a:pt x="601" y="308"/>
                                </a:lnTo>
                                <a:lnTo>
                                  <a:pt x="646" y="286"/>
                                </a:lnTo>
                                <a:lnTo>
                                  <a:pt x="695" y="269"/>
                                </a:lnTo>
                                <a:lnTo>
                                  <a:pt x="748" y="256"/>
                                </a:lnTo>
                                <a:lnTo>
                                  <a:pt x="811" y="245"/>
                                </a:lnTo>
                                <a:lnTo>
                                  <a:pt x="880" y="236"/>
                                </a:lnTo>
                                <a:lnTo>
                                  <a:pt x="956" y="229"/>
                                </a:lnTo>
                                <a:lnTo>
                                  <a:pt x="1036" y="224"/>
                                </a:lnTo>
                                <a:lnTo>
                                  <a:pt x="1120" y="221"/>
                                </a:lnTo>
                                <a:lnTo>
                                  <a:pt x="1206" y="220"/>
                                </a:lnTo>
                                <a:lnTo>
                                  <a:pt x="2170" y="220"/>
                                </a:lnTo>
                                <a:lnTo>
                                  <a:pt x="2331" y="0"/>
                                </a:lnTo>
                                <a:close/>
                                <a:moveTo>
                                  <a:pt x="1535" y="220"/>
                                </a:moveTo>
                                <a:lnTo>
                                  <a:pt x="1206" y="220"/>
                                </a:lnTo>
                                <a:lnTo>
                                  <a:pt x="1370" y="220"/>
                                </a:lnTo>
                                <a:lnTo>
                                  <a:pt x="1535" y="220"/>
                                </a:lnTo>
                                <a:close/>
                              </a:path>
                            </a:pathLst>
                          </a:custGeom>
                          <a:noFill/>
                          <a:ln>
                            <a:noFill/>
                          </a:ln>
                          <a:extLst>
                            <a:ext uri="{909E8E84-426E-40DD-AFC4-6F175D3DCCD1}">
                              <a14:hiddenFill xmlns:a14="http://schemas.microsoft.com/office/drawing/2010/main">
                                <a:solidFill>
                                  <a:srgbClr val="006FB6"/>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AutoShape 8"/>
                        <wps:cNvSpPr>
                          <a:spLocks/>
                        </wps:cNvSpPr>
                        <wps:spPr bwMode="auto">
                          <a:xfrm>
                            <a:off x="599" y="598"/>
                            <a:ext cx="1887" cy="608"/>
                          </a:xfrm>
                          <a:custGeom>
                            <a:avLst/>
                            <a:gdLst>
                              <a:gd name="T0" fmla="+- 0 1176 599"/>
                              <a:gd name="T1" fmla="*/ T0 w 1887"/>
                              <a:gd name="T2" fmla="+- 0 769 598"/>
                              <a:gd name="T3" fmla="*/ 769 h 608"/>
                              <a:gd name="T4" fmla="+- 0 1093 599"/>
                              <a:gd name="T5" fmla="*/ T4 w 1887"/>
                              <a:gd name="T6" fmla="+- 0 665 598"/>
                              <a:gd name="T7" fmla="*/ 665 h 608"/>
                              <a:gd name="T8" fmla="+- 0 903 599"/>
                              <a:gd name="T9" fmla="*/ T8 w 1887"/>
                              <a:gd name="T10" fmla="+- 0 598 598"/>
                              <a:gd name="T11" fmla="*/ 598 h 608"/>
                              <a:gd name="T12" fmla="+- 0 713 599"/>
                              <a:gd name="T13" fmla="*/ T12 w 1887"/>
                              <a:gd name="T14" fmla="+- 0 665 598"/>
                              <a:gd name="T15" fmla="*/ 665 h 608"/>
                              <a:gd name="T16" fmla="+- 0 607 599"/>
                              <a:gd name="T17" fmla="*/ T16 w 1887"/>
                              <a:gd name="T18" fmla="+- 0 833 598"/>
                              <a:gd name="T19" fmla="*/ 833 h 608"/>
                              <a:gd name="T20" fmla="+- 0 616 599"/>
                              <a:gd name="T21" fmla="*/ T20 w 1887"/>
                              <a:gd name="T22" fmla="+- 0 1001 598"/>
                              <a:gd name="T23" fmla="*/ 1001 h 608"/>
                              <a:gd name="T24" fmla="+- 0 866 599"/>
                              <a:gd name="T25" fmla="*/ T24 w 1887"/>
                              <a:gd name="T26" fmla="+- 0 818 598"/>
                              <a:gd name="T27" fmla="*/ 818 h 608"/>
                              <a:gd name="T28" fmla="+- 0 887 599"/>
                              <a:gd name="T29" fmla="*/ T28 w 1887"/>
                              <a:gd name="T30" fmla="+- 0 755 598"/>
                              <a:gd name="T31" fmla="*/ 755 h 608"/>
                              <a:gd name="T32" fmla="+- 0 819 599"/>
                              <a:gd name="T33" fmla="*/ T32 w 1887"/>
                              <a:gd name="T34" fmla="+- 0 756 598"/>
                              <a:gd name="T35" fmla="*/ 756 h 608"/>
                              <a:gd name="T36" fmla="+- 0 773 599"/>
                              <a:gd name="T37" fmla="*/ T36 w 1887"/>
                              <a:gd name="T38" fmla="+- 0 763 598"/>
                              <a:gd name="T39" fmla="*/ 763 h 608"/>
                              <a:gd name="T40" fmla="+- 0 746 599"/>
                              <a:gd name="T41" fmla="*/ T40 w 1887"/>
                              <a:gd name="T42" fmla="+- 0 780 598"/>
                              <a:gd name="T43" fmla="*/ 780 h 608"/>
                              <a:gd name="T44" fmla="+- 0 723 599"/>
                              <a:gd name="T45" fmla="*/ T44 w 1887"/>
                              <a:gd name="T46" fmla="+- 0 810 598"/>
                              <a:gd name="T47" fmla="*/ 810 h 608"/>
                              <a:gd name="T48" fmla="+- 0 704 599"/>
                              <a:gd name="T49" fmla="*/ T48 w 1887"/>
                              <a:gd name="T50" fmla="+- 0 814 598"/>
                              <a:gd name="T51" fmla="*/ 814 h 608"/>
                              <a:gd name="T52" fmla="+- 0 793 599"/>
                              <a:gd name="T53" fmla="*/ T52 w 1887"/>
                              <a:gd name="T54" fmla="+- 0 1055 598"/>
                              <a:gd name="T55" fmla="*/ 1055 h 608"/>
                              <a:gd name="T56" fmla="+- 0 830 599"/>
                              <a:gd name="T57" fmla="*/ T56 w 1887"/>
                              <a:gd name="T58" fmla="+- 0 1053 598"/>
                              <a:gd name="T59" fmla="*/ 1053 h 608"/>
                              <a:gd name="T60" fmla="+- 0 861 599"/>
                              <a:gd name="T61" fmla="*/ T60 w 1887"/>
                              <a:gd name="T62" fmla="+- 0 1054 598"/>
                              <a:gd name="T63" fmla="*/ 1054 h 608"/>
                              <a:gd name="T64" fmla="+- 0 952 599"/>
                              <a:gd name="T65" fmla="*/ T64 w 1887"/>
                              <a:gd name="T66" fmla="+- 0 1059 598"/>
                              <a:gd name="T67" fmla="*/ 1059 h 608"/>
                              <a:gd name="T68" fmla="+- 0 990 599"/>
                              <a:gd name="T69" fmla="*/ T68 w 1887"/>
                              <a:gd name="T70" fmla="+- 0 1058 598"/>
                              <a:gd name="T71" fmla="*/ 1058 h 608"/>
                              <a:gd name="T72" fmla="+- 0 1014 599"/>
                              <a:gd name="T73" fmla="*/ T72 w 1887"/>
                              <a:gd name="T74" fmla="+- 0 1053 598"/>
                              <a:gd name="T75" fmla="*/ 1053 h 608"/>
                              <a:gd name="T76" fmla="+- 0 1046 599"/>
                              <a:gd name="T77" fmla="*/ T76 w 1887"/>
                              <a:gd name="T78" fmla="+- 0 1037 598"/>
                              <a:gd name="T79" fmla="*/ 1037 h 608"/>
                              <a:gd name="T80" fmla="+- 0 1082 599"/>
                              <a:gd name="T81" fmla="*/ T80 w 1887"/>
                              <a:gd name="T82" fmla="+- 0 1001 598"/>
                              <a:gd name="T83" fmla="*/ 1001 h 608"/>
                              <a:gd name="T84" fmla="+- 0 1094 599"/>
                              <a:gd name="T85" fmla="*/ T84 w 1887"/>
                              <a:gd name="T86" fmla="+- 0 981 598"/>
                              <a:gd name="T87" fmla="*/ 981 h 608"/>
                              <a:gd name="T88" fmla="+- 0 1106 599"/>
                              <a:gd name="T89" fmla="*/ T88 w 1887"/>
                              <a:gd name="T90" fmla="+- 0 991 598"/>
                              <a:gd name="T91" fmla="*/ 991 h 608"/>
                              <a:gd name="T92" fmla="+- 0 1096 599"/>
                              <a:gd name="T93" fmla="*/ T92 w 1887"/>
                              <a:gd name="T94" fmla="+- 0 1018 598"/>
                              <a:gd name="T95" fmla="*/ 1018 h 608"/>
                              <a:gd name="T96" fmla="+- 0 1061 599"/>
                              <a:gd name="T97" fmla="*/ T96 w 1887"/>
                              <a:gd name="T98" fmla="+- 0 1072 598"/>
                              <a:gd name="T99" fmla="*/ 1072 h 608"/>
                              <a:gd name="T100" fmla="+- 0 1012 599"/>
                              <a:gd name="T101" fmla="*/ T100 w 1887"/>
                              <a:gd name="T102" fmla="+- 0 1102 598"/>
                              <a:gd name="T103" fmla="*/ 1102 h 608"/>
                              <a:gd name="T104" fmla="+- 0 968 599"/>
                              <a:gd name="T105" fmla="*/ T104 w 1887"/>
                              <a:gd name="T106" fmla="+- 0 1108 598"/>
                              <a:gd name="T107" fmla="*/ 1108 h 608"/>
                              <a:gd name="T108" fmla="+- 0 913 599"/>
                              <a:gd name="T109" fmla="*/ T108 w 1887"/>
                              <a:gd name="T110" fmla="+- 0 1104 598"/>
                              <a:gd name="T111" fmla="*/ 1104 h 608"/>
                              <a:gd name="T112" fmla="+- 0 798 599"/>
                              <a:gd name="T113" fmla="*/ T112 w 1887"/>
                              <a:gd name="T114" fmla="+- 0 1089 598"/>
                              <a:gd name="T115" fmla="*/ 1089 h 608"/>
                              <a:gd name="T116" fmla="+- 0 754 599"/>
                              <a:gd name="T117" fmla="*/ T116 w 1887"/>
                              <a:gd name="T118" fmla="+- 0 1090 598"/>
                              <a:gd name="T119" fmla="*/ 1090 h 608"/>
                              <a:gd name="T120" fmla="+- 0 715 599"/>
                              <a:gd name="T121" fmla="*/ T120 w 1887"/>
                              <a:gd name="T122" fmla="+- 0 1095 598"/>
                              <a:gd name="T123" fmla="*/ 1095 h 608"/>
                              <a:gd name="T124" fmla="+- 0 679 599"/>
                              <a:gd name="T125" fmla="*/ T124 w 1887"/>
                              <a:gd name="T126" fmla="+- 0 1108 598"/>
                              <a:gd name="T127" fmla="*/ 1108 h 608"/>
                              <a:gd name="T128" fmla="+- 0 838 599"/>
                              <a:gd name="T129" fmla="*/ T128 w 1887"/>
                              <a:gd name="T130" fmla="+- 0 1199 598"/>
                              <a:gd name="T131" fmla="*/ 1199 h 608"/>
                              <a:gd name="T132" fmla="+- 0 1037 599"/>
                              <a:gd name="T133" fmla="*/ T132 w 1887"/>
                              <a:gd name="T134" fmla="+- 0 1175 598"/>
                              <a:gd name="T135" fmla="*/ 1175 h 608"/>
                              <a:gd name="T136" fmla="+- 0 1140 599"/>
                              <a:gd name="T137" fmla="*/ T136 w 1887"/>
                              <a:gd name="T138" fmla="+- 0 1092 598"/>
                              <a:gd name="T139" fmla="*/ 1092 h 608"/>
                              <a:gd name="T140" fmla="+- 0 1199 599"/>
                              <a:gd name="T141" fmla="*/ T140 w 1887"/>
                              <a:gd name="T142" fmla="+- 0 972 598"/>
                              <a:gd name="T143" fmla="*/ 972 h 608"/>
                              <a:gd name="T144" fmla="+- 0 2391 599"/>
                              <a:gd name="T145" fmla="*/ T144 w 1887"/>
                              <a:gd name="T146" fmla="+- 0 755 598"/>
                              <a:gd name="T147" fmla="*/ 755 h 608"/>
                              <a:gd name="T148" fmla="+- 0 2402 599"/>
                              <a:gd name="T149" fmla="*/ T148 w 1887"/>
                              <a:gd name="T150" fmla="+- 0 766 598"/>
                              <a:gd name="T151" fmla="*/ 766 h 608"/>
                              <a:gd name="T152" fmla="+- 0 2407 599"/>
                              <a:gd name="T153" fmla="*/ T152 w 1887"/>
                              <a:gd name="T154" fmla="+- 0 776 598"/>
                              <a:gd name="T155" fmla="*/ 776 h 608"/>
                              <a:gd name="T156" fmla="+- 0 2410 599"/>
                              <a:gd name="T157" fmla="*/ T156 w 1887"/>
                              <a:gd name="T158" fmla="+- 0 808 598"/>
                              <a:gd name="T159" fmla="*/ 808 h 608"/>
                              <a:gd name="T160" fmla="+- 0 2405 599"/>
                              <a:gd name="T161" fmla="*/ T160 w 1887"/>
                              <a:gd name="T162" fmla="+- 0 1032 598"/>
                              <a:gd name="T163" fmla="*/ 1032 h 608"/>
                              <a:gd name="T164" fmla="+- 0 2400 599"/>
                              <a:gd name="T165" fmla="*/ T164 w 1887"/>
                              <a:gd name="T166" fmla="+- 0 1040 598"/>
                              <a:gd name="T167" fmla="*/ 1040 h 608"/>
                              <a:gd name="T168" fmla="+- 0 2391 599"/>
                              <a:gd name="T169" fmla="*/ T168 w 1887"/>
                              <a:gd name="T170" fmla="+- 0 1051 598"/>
                              <a:gd name="T171" fmla="*/ 1051 h 608"/>
                              <a:gd name="T172" fmla="+- 0 2479 599"/>
                              <a:gd name="T173" fmla="*/ T172 w 1887"/>
                              <a:gd name="T174" fmla="+- 0 1045 598"/>
                              <a:gd name="T175" fmla="*/ 1045 h 608"/>
                              <a:gd name="T176" fmla="+- 0 2473 599"/>
                              <a:gd name="T177" fmla="*/ T176 w 1887"/>
                              <a:gd name="T178" fmla="+- 0 1034 598"/>
                              <a:gd name="T179" fmla="*/ 1034 h 608"/>
                              <a:gd name="T180" fmla="+- 0 2468 599"/>
                              <a:gd name="T181" fmla="*/ T180 w 1887"/>
                              <a:gd name="T182" fmla="+- 0 790 598"/>
                              <a:gd name="T183" fmla="*/ 790 h 608"/>
                              <a:gd name="T184" fmla="+- 0 2473 599"/>
                              <a:gd name="T185" fmla="*/ T184 w 1887"/>
                              <a:gd name="T186" fmla="+- 0 770 598"/>
                              <a:gd name="T187" fmla="*/ 770 h 608"/>
                              <a:gd name="T188" fmla="+- 0 2486 599"/>
                              <a:gd name="T189" fmla="*/ T188 w 1887"/>
                              <a:gd name="T190" fmla="+- 0 755 598"/>
                              <a:gd name="T191" fmla="*/ 755 h 6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887" h="608">
                                <a:moveTo>
                                  <a:pt x="608" y="304"/>
                                </a:moveTo>
                                <a:lnTo>
                                  <a:pt x="600" y="235"/>
                                </a:lnTo>
                                <a:lnTo>
                                  <a:pt x="577" y="171"/>
                                </a:lnTo>
                                <a:lnTo>
                                  <a:pt x="545" y="121"/>
                                </a:lnTo>
                                <a:lnTo>
                                  <a:pt x="541" y="114"/>
                                </a:lnTo>
                                <a:lnTo>
                                  <a:pt x="494" y="67"/>
                                </a:lnTo>
                                <a:lnTo>
                                  <a:pt x="438" y="31"/>
                                </a:lnTo>
                                <a:lnTo>
                                  <a:pt x="374" y="8"/>
                                </a:lnTo>
                                <a:lnTo>
                                  <a:pt x="304" y="0"/>
                                </a:lnTo>
                                <a:lnTo>
                                  <a:pt x="234" y="8"/>
                                </a:lnTo>
                                <a:lnTo>
                                  <a:pt x="170" y="31"/>
                                </a:lnTo>
                                <a:lnTo>
                                  <a:pt x="114" y="67"/>
                                </a:lnTo>
                                <a:lnTo>
                                  <a:pt x="67" y="114"/>
                                </a:lnTo>
                                <a:lnTo>
                                  <a:pt x="31" y="171"/>
                                </a:lnTo>
                                <a:lnTo>
                                  <a:pt x="8" y="235"/>
                                </a:lnTo>
                                <a:lnTo>
                                  <a:pt x="0" y="304"/>
                                </a:lnTo>
                                <a:lnTo>
                                  <a:pt x="4" y="355"/>
                                </a:lnTo>
                                <a:lnTo>
                                  <a:pt x="17" y="403"/>
                                </a:lnTo>
                                <a:lnTo>
                                  <a:pt x="36" y="448"/>
                                </a:lnTo>
                                <a:lnTo>
                                  <a:pt x="62" y="489"/>
                                </a:lnTo>
                                <a:lnTo>
                                  <a:pt x="267" y="220"/>
                                </a:lnTo>
                                <a:lnTo>
                                  <a:pt x="315" y="157"/>
                                </a:lnTo>
                                <a:lnTo>
                                  <a:pt x="288" y="157"/>
                                </a:lnTo>
                                <a:lnTo>
                                  <a:pt x="261" y="157"/>
                                </a:lnTo>
                                <a:lnTo>
                                  <a:pt x="240" y="157"/>
                                </a:lnTo>
                                <a:lnTo>
                                  <a:pt x="220" y="158"/>
                                </a:lnTo>
                                <a:lnTo>
                                  <a:pt x="201" y="160"/>
                                </a:lnTo>
                                <a:lnTo>
                                  <a:pt x="185" y="162"/>
                                </a:lnTo>
                                <a:lnTo>
                                  <a:pt x="174" y="165"/>
                                </a:lnTo>
                                <a:lnTo>
                                  <a:pt x="163" y="169"/>
                                </a:lnTo>
                                <a:lnTo>
                                  <a:pt x="154" y="175"/>
                                </a:lnTo>
                                <a:lnTo>
                                  <a:pt x="147" y="182"/>
                                </a:lnTo>
                                <a:lnTo>
                                  <a:pt x="138" y="191"/>
                                </a:lnTo>
                                <a:lnTo>
                                  <a:pt x="130" y="201"/>
                                </a:lnTo>
                                <a:lnTo>
                                  <a:pt x="124" y="212"/>
                                </a:lnTo>
                                <a:lnTo>
                                  <a:pt x="121" y="216"/>
                                </a:lnTo>
                                <a:lnTo>
                                  <a:pt x="119" y="220"/>
                                </a:lnTo>
                                <a:lnTo>
                                  <a:pt x="105" y="216"/>
                                </a:lnTo>
                                <a:lnTo>
                                  <a:pt x="129" y="121"/>
                                </a:lnTo>
                                <a:lnTo>
                                  <a:pt x="446" y="121"/>
                                </a:lnTo>
                                <a:lnTo>
                                  <a:pt x="194" y="457"/>
                                </a:lnTo>
                                <a:lnTo>
                                  <a:pt x="211" y="456"/>
                                </a:lnTo>
                                <a:lnTo>
                                  <a:pt x="217" y="455"/>
                                </a:lnTo>
                                <a:lnTo>
                                  <a:pt x="231" y="455"/>
                                </a:lnTo>
                                <a:lnTo>
                                  <a:pt x="239" y="456"/>
                                </a:lnTo>
                                <a:lnTo>
                                  <a:pt x="250" y="456"/>
                                </a:lnTo>
                                <a:lnTo>
                                  <a:pt x="262" y="456"/>
                                </a:lnTo>
                                <a:lnTo>
                                  <a:pt x="333" y="461"/>
                                </a:lnTo>
                                <a:lnTo>
                                  <a:pt x="344" y="461"/>
                                </a:lnTo>
                                <a:lnTo>
                                  <a:pt x="353" y="461"/>
                                </a:lnTo>
                                <a:lnTo>
                                  <a:pt x="362" y="461"/>
                                </a:lnTo>
                                <a:lnTo>
                                  <a:pt x="378" y="461"/>
                                </a:lnTo>
                                <a:lnTo>
                                  <a:pt x="391" y="460"/>
                                </a:lnTo>
                                <a:lnTo>
                                  <a:pt x="403" y="458"/>
                                </a:lnTo>
                                <a:lnTo>
                                  <a:pt x="413" y="455"/>
                                </a:lnTo>
                                <a:lnTo>
                                  <a:pt x="415" y="455"/>
                                </a:lnTo>
                                <a:lnTo>
                                  <a:pt x="426" y="452"/>
                                </a:lnTo>
                                <a:lnTo>
                                  <a:pt x="437" y="446"/>
                                </a:lnTo>
                                <a:lnTo>
                                  <a:pt x="447" y="439"/>
                                </a:lnTo>
                                <a:lnTo>
                                  <a:pt x="460" y="429"/>
                                </a:lnTo>
                                <a:lnTo>
                                  <a:pt x="472" y="416"/>
                                </a:lnTo>
                                <a:lnTo>
                                  <a:pt x="483" y="403"/>
                                </a:lnTo>
                                <a:lnTo>
                                  <a:pt x="492" y="388"/>
                                </a:lnTo>
                                <a:lnTo>
                                  <a:pt x="493" y="386"/>
                                </a:lnTo>
                                <a:lnTo>
                                  <a:pt x="495" y="383"/>
                                </a:lnTo>
                                <a:lnTo>
                                  <a:pt x="497" y="379"/>
                                </a:lnTo>
                                <a:lnTo>
                                  <a:pt x="510" y="382"/>
                                </a:lnTo>
                                <a:lnTo>
                                  <a:pt x="507" y="393"/>
                                </a:lnTo>
                                <a:lnTo>
                                  <a:pt x="504" y="402"/>
                                </a:lnTo>
                                <a:lnTo>
                                  <a:pt x="501" y="410"/>
                                </a:lnTo>
                                <a:lnTo>
                                  <a:pt x="497" y="420"/>
                                </a:lnTo>
                                <a:lnTo>
                                  <a:pt x="486" y="441"/>
                                </a:lnTo>
                                <a:lnTo>
                                  <a:pt x="475" y="459"/>
                                </a:lnTo>
                                <a:lnTo>
                                  <a:pt x="462" y="474"/>
                                </a:lnTo>
                                <a:lnTo>
                                  <a:pt x="447" y="486"/>
                                </a:lnTo>
                                <a:lnTo>
                                  <a:pt x="430" y="497"/>
                                </a:lnTo>
                                <a:lnTo>
                                  <a:pt x="413" y="504"/>
                                </a:lnTo>
                                <a:lnTo>
                                  <a:pt x="394" y="509"/>
                                </a:lnTo>
                                <a:lnTo>
                                  <a:pt x="373" y="510"/>
                                </a:lnTo>
                                <a:lnTo>
                                  <a:pt x="369" y="510"/>
                                </a:lnTo>
                                <a:lnTo>
                                  <a:pt x="354" y="510"/>
                                </a:lnTo>
                                <a:lnTo>
                                  <a:pt x="337" y="509"/>
                                </a:lnTo>
                                <a:lnTo>
                                  <a:pt x="314" y="506"/>
                                </a:lnTo>
                                <a:lnTo>
                                  <a:pt x="248" y="496"/>
                                </a:lnTo>
                                <a:lnTo>
                                  <a:pt x="221" y="493"/>
                                </a:lnTo>
                                <a:lnTo>
                                  <a:pt x="199" y="491"/>
                                </a:lnTo>
                                <a:lnTo>
                                  <a:pt x="180" y="491"/>
                                </a:lnTo>
                                <a:lnTo>
                                  <a:pt x="167" y="491"/>
                                </a:lnTo>
                                <a:lnTo>
                                  <a:pt x="155" y="492"/>
                                </a:lnTo>
                                <a:lnTo>
                                  <a:pt x="143" y="493"/>
                                </a:lnTo>
                                <a:lnTo>
                                  <a:pt x="130" y="495"/>
                                </a:lnTo>
                                <a:lnTo>
                                  <a:pt x="116" y="497"/>
                                </a:lnTo>
                                <a:lnTo>
                                  <a:pt x="104" y="500"/>
                                </a:lnTo>
                                <a:lnTo>
                                  <a:pt x="93" y="504"/>
                                </a:lnTo>
                                <a:lnTo>
                                  <a:pt x="80" y="510"/>
                                </a:lnTo>
                                <a:lnTo>
                                  <a:pt x="126" y="551"/>
                                </a:lnTo>
                                <a:lnTo>
                                  <a:pt x="180" y="582"/>
                                </a:lnTo>
                                <a:lnTo>
                                  <a:pt x="239" y="601"/>
                                </a:lnTo>
                                <a:lnTo>
                                  <a:pt x="304" y="608"/>
                                </a:lnTo>
                                <a:lnTo>
                                  <a:pt x="374" y="600"/>
                                </a:lnTo>
                                <a:lnTo>
                                  <a:pt x="438" y="577"/>
                                </a:lnTo>
                                <a:lnTo>
                                  <a:pt x="494" y="541"/>
                                </a:lnTo>
                                <a:lnTo>
                                  <a:pt x="525" y="510"/>
                                </a:lnTo>
                                <a:lnTo>
                                  <a:pt x="541" y="494"/>
                                </a:lnTo>
                                <a:lnTo>
                                  <a:pt x="577" y="438"/>
                                </a:lnTo>
                                <a:lnTo>
                                  <a:pt x="598" y="379"/>
                                </a:lnTo>
                                <a:lnTo>
                                  <a:pt x="600" y="374"/>
                                </a:lnTo>
                                <a:lnTo>
                                  <a:pt x="608" y="304"/>
                                </a:lnTo>
                                <a:moveTo>
                                  <a:pt x="1887" y="157"/>
                                </a:moveTo>
                                <a:lnTo>
                                  <a:pt x="1792" y="157"/>
                                </a:lnTo>
                                <a:lnTo>
                                  <a:pt x="1798" y="162"/>
                                </a:lnTo>
                                <a:lnTo>
                                  <a:pt x="1800" y="164"/>
                                </a:lnTo>
                                <a:lnTo>
                                  <a:pt x="1803" y="168"/>
                                </a:lnTo>
                                <a:lnTo>
                                  <a:pt x="1805" y="171"/>
                                </a:lnTo>
                                <a:lnTo>
                                  <a:pt x="1807" y="175"/>
                                </a:lnTo>
                                <a:lnTo>
                                  <a:pt x="1808" y="178"/>
                                </a:lnTo>
                                <a:lnTo>
                                  <a:pt x="1810" y="185"/>
                                </a:lnTo>
                                <a:lnTo>
                                  <a:pt x="1811" y="192"/>
                                </a:lnTo>
                                <a:lnTo>
                                  <a:pt x="1811" y="210"/>
                                </a:lnTo>
                                <a:lnTo>
                                  <a:pt x="1811" y="415"/>
                                </a:lnTo>
                                <a:lnTo>
                                  <a:pt x="1809" y="426"/>
                                </a:lnTo>
                                <a:lnTo>
                                  <a:pt x="1806" y="434"/>
                                </a:lnTo>
                                <a:lnTo>
                                  <a:pt x="1805" y="437"/>
                                </a:lnTo>
                                <a:lnTo>
                                  <a:pt x="1803" y="440"/>
                                </a:lnTo>
                                <a:lnTo>
                                  <a:pt x="1801" y="442"/>
                                </a:lnTo>
                                <a:lnTo>
                                  <a:pt x="1799" y="445"/>
                                </a:lnTo>
                                <a:lnTo>
                                  <a:pt x="1798" y="447"/>
                                </a:lnTo>
                                <a:lnTo>
                                  <a:pt x="1792" y="453"/>
                                </a:lnTo>
                                <a:lnTo>
                                  <a:pt x="1886" y="453"/>
                                </a:lnTo>
                                <a:lnTo>
                                  <a:pt x="1882" y="449"/>
                                </a:lnTo>
                                <a:lnTo>
                                  <a:pt x="1880" y="447"/>
                                </a:lnTo>
                                <a:lnTo>
                                  <a:pt x="1877" y="442"/>
                                </a:lnTo>
                                <a:lnTo>
                                  <a:pt x="1875" y="439"/>
                                </a:lnTo>
                                <a:lnTo>
                                  <a:pt x="1874" y="436"/>
                                </a:lnTo>
                                <a:lnTo>
                                  <a:pt x="1870" y="426"/>
                                </a:lnTo>
                                <a:lnTo>
                                  <a:pt x="1868" y="417"/>
                                </a:lnTo>
                                <a:lnTo>
                                  <a:pt x="1869" y="192"/>
                                </a:lnTo>
                                <a:lnTo>
                                  <a:pt x="1869" y="186"/>
                                </a:lnTo>
                                <a:lnTo>
                                  <a:pt x="1873" y="175"/>
                                </a:lnTo>
                                <a:lnTo>
                                  <a:pt x="1874" y="172"/>
                                </a:lnTo>
                                <a:lnTo>
                                  <a:pt x="1879" y="164"/>
                                </a:lnTo>
                                <a:lnTo>
                                  <a:pt x="1881" y="162"/>
                                </a:lnTo>
                                <a:lnTo>
                                  <a:pt x="1887" y="157"/>
                                </a:lnTo>
                              </a:path>
                            </a:pathLst>
                          </a:custGeom>
                          <a:solidFill>
                            <a:schemeClr val="bg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832" y="754"/>
                            <a:ext cx="287" cy="297"/>
                          </a:xfrm>
                          <a:prstGeom prst="rect">
                            <a:avLst/>
                          </a:prstGeom>
                          <a:noFill/>
                          <a:extLst>
                            <a:ext uri="{909E8E84-426E-40DD-AFC4-6F175D3DCCD1}">
                              <a14:hiddenFill xmlns:a14="http://schemas.microsoft.com/office/drawing/2010/main">
                                <a:solidFill>
                                  <a:srgbClr val="FFFFFF"/>
                                </a:solidFill>
                              </a14:hiddenFill>
                            </a:ext>
                          </a:extLst>
                        </pic:spPr>
                      </pic:pic>
                      <wps:wsp>
                        <wps:cNvPr id="66" name="AutoShape 10"/>
                        <wps:cNvSpPr>
                          <a:spLocks/>
                        </wps:cNvSpPr>
                        <wps:spPr bwMode="auto">
                          <a:xfrm>
                            <a:off x="2096" y="754"/>
                            <a:ext cx="272" cy="297"/>
                          </a:xfrm>
                          <a:custGeom>
                            <a:avLst/>
                            <a:gdLst>
                              <a:gd name="T0" fmla="+- 0 2097 2096"/>
                              <a:gd name="T1" fmla="*/ T0 w 272"/>
                              <a:gd name="T2" fmla="+- 0 755 755"/>
                              <a:gd name="T3" fmla="*/ 755 h 297"/>
                              <a:gd name="T4" fmla="+- 0 2104 2096"/>
                              <a:gd name="T5" fmla="*/ T4 w 272"/>
                              <a:gd name="T6" fmla="+- 0 761 755"/>
                              <a:gd name="T7" fmla="*/ 761 h 297"/>
                              <a:gd name="T8" fmla="+- 0 2111 2096"/>
                              <a:gd name="T9" fmla="*/ T8 w 272"/>
                              <a:gd name="T10" fmla="+- 0 773 755"/>
                              <a:gd name="T11" fmla="*/ 773 h 297"/>
                              <a:gd name="T12" fmla="+- 0 2114 2096"/>
                              <a:gd name="T13" fmla="*/ T12 w 272"/>
                              <a:gd name="T14" fmla="+- 0 791 755"/>
                              <a:gd name="T15" fmla="*/ 791 h 297"/>
                              <a:gd name="T16" fmla="+- 0 2114 2096"/>
                              <a:gd name="T17" fmla="*/ T16 w 272"/>
                              <a:gd name="T18" fmla="+- 0 1024 755"/>
                              <a:gd name="T19" fmla="*/ 1024 h 297"/>
                              <a:gd name="T20" fmla="+- 0 2110 2096"/>
                              <a:gd name="T21" fmla="*/ T20 w 272"/>
                              <a:gd name="T22" fmla="+- 0 1034 755"/>
                              <a:gd name="T23" fmla="*/ 1034 h 297"/>
                              <a:gd name="T24" fmla="+- 0 2106 2096"/>
                              <a:gd name="T25" fmla="*/ T24 w 272"/>
                              <a:gd name="T26" fmla="+- 0 1040 755"/>
                              <a:gd name="T27" fmla="*/ 1040 h 297"/>
                              <a:gd name="T28" fmla="+- 0 2102 2096"/>
                              <a:gd name="T29" fmla="*/ T28 w 272"/>
                              <a:gd name="T30" fmla="+- 0 1046 755"/>
                              <a:gd name="T31" fmla="*/ 1046 h 297"/>
                              <a:gd name="T32" fmla="+- 0 2190 2096"/>
                              <a:gd name="T33" fmla="*/ T32 w 272"/>
                              <a:gd name="T34" fmla="+- 0 1051 755"/>
                              <a:gd name="T35" fmla="*/ 1051 h 297"/>
                              <a:gd name="T36" fmla="+- 0 2185 2096"/>
                              <a:gd name="T37" fmla="*/ T36 w 272"/>
                              <a:gd name="T38" fmla="+- 0 1045 755"/>
                              <a:gd name="T39" fmla="*/ 1045 h 297"/>
                              <a:gd name="T40" fmla="+- 0 2178 2096"/>
                              <a:gd name="T41" fmla="*/ T40 w 272"/>
                              <a:gd name="T42" fmla="+- 0 1035 755"/>
                              <a:gd name="T43" fmla="*/ 1035 h 297"/>
                              <a:gd name="T44" fmla="+- 0 2174 2096"/>
                              <a:gd name="T45" fmla="*/ T44 w 272"/>
                              <a:gd name="T46" fmla="+- 0 1019 755"/>
                              <a:gd name="T47" fmla="*/ 1019 h 297"/>
                              <a:gd name="T48" fmla="+- 0 2173 2096"/>
                              <a:gd name="T49" fmla="*/ T48 w 272"/>
                              <a:gd name="T50" fmla="+- 0 1000 755"/>
                              <a:gd name="T51" fmla="*/ 1000 h 297"/>
                              <a:gd name="T52" fmla="+- 0 2247 2096"/>
                              <a:gd name="T53" fmla="*/ T52 w 272"/>
                              <a:gd name="T54" fmla="+- 0 923 755"/>
                              <a:gd name="T55" fmla="*/ 923 h 297"/>
                              <a:gd name="T56" fmla="+- 0 2248 2096"/>
                              <a:gd name="T57" fmla="*/ T56 w 272"/>
                              <a:gd name="T58" fmla="+- 0 916 755"/>
                              <a:gd name="T59" fmla="*/ 916 h 297"/>
                              <a:gd name="T60" fmla="+- 0 2256 2096"/>
                              <a:gd name="T61" fmla="*/ T60 w 272"/>
                              <a:gd name="T62" fmla="+- 0 913 755"/>
                              <a:gd name="T63" fmla="*/ 913 h 297"/>
                              <a:gd name="T64" fmla="+- 0 2276 2096"/>
                              <a:gd name="T65" fmla="*/ T64 w 272"/>
                              <a:gd name="T66" fmla="+- 0 903 755"/>
                              <a:gd name="T67" fmla="*/ 903 h 297"/>
                              <a:gd name="T68" fmla="+- 0 2176 2096"/>
                              <a:gd name="T69" fmla="*/ T68 w 272"/>
                              <a:gd name="T70" fmla="+- 0 898 755"/>
                              <a:gd name="T71" fmla="*/ 898 h 297"/>
                              <a:gd name="T72" fmla="+- 0 2173 2096"/>
                              <a:gd name="T73" fmla="*/ T72 w 272"/>
                              <a:gd name="T74" fmla="+- 0 789 755"/>
                              <a:gd name="T75" fmla="*/ 789 h 297"/>
                              <a:gd name="T76" fmla="+- 0 2301 2096"/>
                              <a:gd name="T77" fmla="*/ T76 w 272"/>
                              <a:gd name="T78" fmla="+- 0 788 755"/>
                              <a:gd name="T79" fmla="*/ 788 h 297"/>
                              <a:gd name="T80" fmla="+- 0 2289 2096"/>
                              <a:gd name="T81" fmla="*/ T80 w 272"/>
                              <a:gd name="T82" fmla="+- 0 778 755"/>
                              <a:gd name="T83" fmla="*/ 778 h 297"/>
                              <a:gd name="T84" fmla="+- 0 2265 2096"/>
                              <a:gd name="T85" fmla="*/ T84 w 272"/>
                              <a:gd name="T86" fmla="+- 0 764 755"/>
                              <a:gd name="T87" fmla="*/ 764 h 297"/>
                              <a:gd name="T88" fmla="+- 0 2241 2096"/>
                              <a:gd name="T89" fmla="*/ T88 w 272"/>
                              <a:gd name="T90" fmla="+- 0 758 755"/>
                              <a:gd name="T91" fmla="*/ 758 h 297"/>
                              <a:gd name="T92" fmla="+- 0 2216 2096"/>
                              <a:gd name="T93" fmla="*/ T92 w 272"/>
                              <a:gd name="T94" fmla="+- 0 756 755"/>
                              <a:gd name="T95" fmla="*/ 756 h 297"/>
                              <a:gd name="T96" fmla="+- 0 2192 2096"/>
                              <a:gd name="T97" fmla="*/ T96 w 272"/>
                              <a:gd name="T98" fmla="+- 0 755 755"/>
                              <a:gd name="T99" fmla="*/ 755 h 297"/>
                              <a:gd name="T100" fmla="+- 0 2247 2096"/>
                              <a:gd name="T101" fmla="*/ T100 w 272"/>
                              <a:gd name="T102" fmla="+- 0 923 755"/>
                              <a:gd name="T103" fmla="*/ 923 h 297"/>
                              <a:gd name="T104" fmla="+- 0 2228 2096"/>
                              <a:gd name="T105" fmla="*/ T104 w 272"/>
                              <a:gd name="T106" fmla="+- 0 989 755"/>
                              <a:gd name="T107" fmla="*/ 989 h 297"/>
                              <a:gd name="T108" fmla="+- 0 2235 2096"/>
                              <a:gd name="T109" fmla="*/ T108 w 272"/>
                              <a:gd name="T110" fmla="+- 0 997 755"/>
                              <a:gd name="T111" fmla="*/ 997 h 297"/>
                              <a:gd name="T112" fmla="+- 0 2251 2096"/>
                              <a:gd name="T113" fmla="*/ T112 w 272"/>
                              <a:gd name="T114" fmla="+- 0 1016 755"/>
                              <a:gd name="T115" fmla="*/ 1016 h 297"/>
                              <a:gd name="T116" fmla="+- 0 2265 2096"/>
                              <a:gd name="T117" fmla="*/ T116 w 272"/>
                              <a:gd name="T118" fmla="+- 0 1030 755"/>
                              <a:gd name="T119" fmla="*/ 1030 h 297"/>
                              <a:gd name="T120" fmla="+- 0 2285 2096"/>
                              <a:gd name="T121" fmla="*/ T120 w 272"/>
                              <a:gd name="T122" fmla="+- 0 1044 755"/>
                              <a:gd name="T123" fmla="*/ 1044 h 297"/>
                              <a:gd name="T124" fmla="+- 0 2302 2096"/>
                              <a:gd name="T125" fmla="*/ T124 w 272"/>
                              <a:gd name="T126" fmla="+- 0 1050 755"/>
                              <a:gd name="T127" fmla="*/ 1050 h 297"/>
                              <a:gd name="T128" fmla="+- 0 2325 2096"/>
                              <a:gd name="T129" fmla="*/ T128 w 272"/>
                              <a:gd name="T130" fmla="+- 0 1051 755"/>
                              <a:gd name="T131" fmla="*/ 1051 h 297"/>
                              <a:gd name="T132" fmla="+- 0 2360 2096"/>
                              <a:gd name="T133" fmla="*/ T132 w 272"/>
                              <a:gd name="T134" fmla="+- 0 1045 755"/>
                              <a:gd name="T135" fmla="*/ 1045 h 297"/>
                              <a:gd name="T136" fmla="+- 0 2344 2096"/>
                              <a:gd name="T137" fmla="*/ T136 w 272"/>
                              <a:gd name="T138" fmla="+- 0 1030 755"/>
                              <a:gd name="T139" fmla="*/ 1030 h 297"/>
                              <a:gd name="T140" fmla="+- 0 2328 2096"/>
                              <a:gd name="T141" fmla="*/ T140 w 272"/>
                              <a:gd name="T142" fmla="+- 0 1015 755"/>
                              <a:gd name="T143" fmla="*/ 1015 h 297"/>
                              <a:gd name="T144" fmla="+- 0 2301 2096"/>
                              <a:gd name="T145" fmla="*/ T144 w 272"/>
                              <a:gd name="T146" fmla="+- 0 986 755"/>
                              <a:gd name="T147" fmla="*/ 986 h 297"/>
                              <a:gd name="T148" fmla="+- 0 2289 2096"/>
                              <a:gd name="T149" fmla="*/ T148 w 272"/>
                              <a:gd name="T150" fmla="+- 0 972 755"/>
                              <a:gd name="T151" fmla="*/ 972 h 297"/>
                              <a:gd name="T152" fmla="+- 0 2301 2096"/>
                              <a:gd name="T153" fmla="*/ T152 w 272"/>
                              <a:gd name="T154" fmla="+- 0 788 755"/>
                              <a:gd name="T155" fmla="*/ 788 h 297"/>
                              <a:gd name="T156" fmla="+- 0 2192 2096"/>
                              <a:gd name="T157" fmla="*/ T156 w 272"/>
                              <a:gd name="T158" fmla="+- 0 789 755"/>
                              <a:gd name="T159" fmla="*/ 789 h 297"/>
                              <a:gd name="T160" fmla="+- 0 2212 2096"/>
                              <a:gd name="T161" fmla="*/ T160 w 272"/>
                              <a:gd name="T162" fmla="+- 0 791 755"/>
                              <a:gd name="T163" fmla="*/ 791 h 297"/>
                              <a:gd name="T164" fmla="+- 0 2228 2096"/>
                              <a:gd name="T165" fmla="*/ T164 w 272"/>
                              <a:gd name="T166" fmla="+- 0 795 755"/>
                              <a:gd name="T167" fmla="*/ 795 h 297"/>
                              <a:gd name="T168" fmla="+- 0 2251 2096"/>
                              <a:gd name="T169" fmla="*/ T168 w 272"/>
                              <a:gd name="T170" fmla="+- 0 813 755"/>
                              <a:gd name="T171" fmla="*/ 813 h 297"/>
                              <a:gd name="T172" fmla="+- 0 2256 2096"/>
                              <a:gd name="T173" fmla="*/ T172 w 272"/>
                              <a:gd name="T174" fmla="+- 0 854 755"/>
                              <a:gd name="T175" fmla="*/ 854 h 297"/>
                              <a:gd name="T176" fmla="+- 0 2245 2096"/>
                              <a:gd name="T177" fmla="*/ T176 w 272"/>
                              <a:gd name="T178" fmla="+- 0 874 755"/>
                              <a:gd name="T179" fmla="*/ 874 h 297"/>
                              <a:gd name="T180" fmla="+- 0 2236 2096"/>
                              <a:gd name="T181" fmla="*/ T180 w 272"/>
                              <a:gd name="T182" fmla="+- 0 882 755"/>
                              <a:gd name="T183" fmla="*/ 882 h 297"/>
                              <a:gd name="T184" fmla="+- 0 2220 2096"/>
                              <a:gd name="T185" fmla="*/ T184 w 272"/>
                              <a:gd name="T186" fmla="+- 0 891 755"/>
                              <a:gd name="T187" fmla="*/ 891 h 297"/>
                              <a:gd name="T188" fmla="+- 0 2193 2096"/>
                              <a:gd name="T189" fmla="*/ T188 w 272"/>
                              <a:gd name="T190" fmla="+- 0 897 755"/>
                              <a:gd name="T191" fmla="*/ 897 h 297"/>
                              <a:gd name="T192" fmla="+- 0 2182 2096"/>
                              <a:gd name="T193" fmla="*/ T192 w 272"/>
                              <a:gd name="T194" fmla="+- 0 898 755"/>
                              <a:gd name="T195" fmla="*/ 898 h 297"/>
                              <a:gd name="T196" fmla="+- 0 2284 2096"/>
                              <a:gd name="T197" fmla="*/ T196 w 272"/>
                              <a:gd name="T198" fmla="+- 0 898 755"/>
                              <a:gd name="T199" fmla="*/ 898 h 297"/>
                              <a:gd name="T200" fmla="+- 0 2300 2096"/>
                              <a:gd name="T201" fmla="*/ T200 w 272"/>
                              <a:gd name="T202" fmla="+- 0 884 755"/>
                              <a:gd name="T203" fmla="*/ 884 h 297"/>
                              <a:gd name="T204" fmla="+- 0 2312 2096"/>
                              <a:gd name="T205" fmla="*/ T204 w 272"/>
                              <a:gd name="T206" fmla="+- 0 868 755"/>
                              <a:gd name="T207" fmla="*/ 868 h 297"/>
                              <a:gd name="T208" fmla="+- 0 2318 2096"/>
                              <a:gd name="T209" fmla="*/ T208 w 272"/>
                              <a:gd name="T210" fmla="+- 0 851 755"/>
                              <a:gd name="T211" fmla="*/ 851 h 297"/>
                              <a:gd name="T212" fmla="+- 0 2319 2096"/>
                              <a:gd name="T213" fmla="*/ T212 w 272"/>
                              <a:gd name="T214" fmla="+- 0 835 755"/>
                              <a:gd name="T215" fmla="*/ 835 h 297"/>
                              <a:gd name="T216" fmla="+- 0 2314 2096"/>
                              <a:gd name="T217" fmla="*/ T216 w 272"/>
                              <a:gd name="T218" fmla="+- 0 809 755"/>
                              <a:gd name="T219" fmla="*/ 809 h 297"/>
                              <a:gd name="T220" fmla="+- 0 2301 2096"/>
                              <a:gd name="T221" fmla="*/ T220 w 272"/>
                              <a:gd name="T222" fmla="+- 0 788 755"/>
                              <a:gd name="T223" fmla="*/ 788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272" h="297">
                                <a:moveTo>
                                  <a:pt x="86" y="0"/>
                                </a:moveTo>
                                <a:lnTo>
                                  <a:pt x="1" y="0"/>
                                </a:lnTo>
                                <a:lnTo>
                                  <a:pt x="6" y="4"/>
                                </a:lnTo>
                                <a:lnTo>
                                  <a:pt x="8" y="6"/>
                                </a:lnTo>
                                <a:lnTo>
                                  <a:pt x="13" y="14"/>
                                </a:lnTo>
                                <a:lnTo>
                                  <a:pt x="15" y="18"/>
                                </a:lnTo>
                                <a:lnTo>
                                  <a:pt x="18" y="28"/>
                                </a:lnTo>
                                <a:lnTo>
                                  <a:pt x="18" y="36"/>
                                </a:lnTo>
                                <a:lnTo>
                                  <a:pt x="19" y="261"/>
                                </a:lnTo>
                                <a:lnTo>
                                  <a:pt x="18" y="269"/>
                                </a:lnTo>
                                <a:lnTo>
                                  <a:pt x="15" y="276"/>
                                </a:lnTo>
                                <a:lnTo>
                                  <a:pt x="14" y="279"/>
                                </a:lnTo>
                                <a:lnTo>
                                  <a:pt x="12" y="282"/>
                                </a:lnTo>
                                <a:lnTo>
                                  <a:pt x="10" y="285"/>
                                </a:lnTo>
                                <a:lnTo>
                                  <a:pt x="7" y="289"/>
                                </a:lnTo>
                                <a:lnTo>
                                  <a:pt x="6" y="291"/>
                                </a:lnTo>
                                <a:lnTo>
                                  <a:pt x="0" y="296"/>
                                </a:lnTo>
                                <a:lnTo>
                                  <a:pt x="94" y="296"/>
                                </a:lnTo>
                                <a:lnTo>
                                  <a:pt x="90" y="291"/>
                                </a:lnTo>
                                <a:lnTo>
                                  <a:pt x="89" y="290"/>
                                </a:lnTo>
                                <a:lnTo>
                                  <a:pt x="84" y="283"/>
                                </a:lnTo>
                                <a:lnTo>
                                  <a:pt x="82" y="280"/>
                                </a:lnTo>
                                <a:lnTo>
                                  <a:pt x="79" y="270"/>
                                </a:lnTo>
                                <a:lnTo>
                                  <a:pt x="78" y="264"/>
                                </a:lnTo>
                                <a:lnTo>
                                  <a:pt x="77" y="250"/>
                                </a:lnTo>
                                <a:lnTo>
                                  <a:pt x="77" y="245"/>
                                </a:lnTo>
                                <a:lnTo>
                                  <a:pt x="77" y="168"/>
                                </a:lnTo>
                                <a:lnTo>
                                  <a:pt x="151" y="168"/>
                                </a:lnTo>
                                <a:lnTo>
                                  <a:pt x="147" y="163"/>
                                </a:lnTo>
                                <a:lnTo>
                                  <a:pt x="152" y="161"/>
                                </a:lnTo>
                                <a:lnTo>
                                  <a:pt x="155" y="160"/>
                                </a:lnTo>
                                <a:lnTo>
                                  <a:pt x="160" y="158"/>
                                </a:lnTo>
                                <a:lnTo>
                                  <a:pt x="170" y="153"/>
                                </a:lnTo>
                                <a:lnTo>
                                  <a:pt x="180" y="148"/>
                                </a:lnTo>
                                <a:lnTo>
                                  <a:pt x="188" y="143"/>
                                </a:lnTo>
                                <a:lnTo>
                                  <a:pt x="80" y="143"/>
                                </a:lnTo>
                                <a:lnTo>
                                  <a:pt x="77" y="143"/>
                                </a:lnTo>
                                <a:lnTo>
                                  <a:pt x="77" y="34"/>
                                </a:lnTo>
                                <a:lnTo>
                                  <a:pt x="81" y="33"/>
                                </a:lnTo>
                                <a:lnTo>
                                  <a:pt x="205" y="33"/>
                                </a:lnTo>
                                <a:lnTo>
                                  <a:pt x="203" y="32"/>
                                </a:lnTo>
                                <a:lnTo>
                                  <a:pt x="193" y="23"/>
                                </a:lnTo>
                                <a:lnTo>
                                  <a:pt x="182" y="15"/>
                                </a:lnTo>
                                <a:lnTo>
                                  <a:pt x="169" y="9"/>
                                </a:lnTo>
                                <a:lnTo>
                                  <a:pt x="155" y="5"/>
                                </a:lnTo>
                                <a:lnTo>
                                  <a:pt x="145" y="3"/>
                                </a:lnTo>
                                <a:lnTo>
                                  <a:pt x="134" y="2"/>
                                </a:lnTo>
                                <a:lnTo>
                                  <a:pt x="120" y="1"/>
                                </a:lnTo>
                                <a:lnTo>
                                  <a:pt x="104" y="0"/>
                                </a:lnTo>
                                <a:lnTo>
                                  <a:pt x="96" y="0"/>
                                </a:lnTo>
                                <a:lnTo>
                                  <a:pt x="86" y="0"/>
                                </a:lnTo>
                                <a:close/>
                                <a:moveTo>
                                  <a:pt x="151" y="168"/>
                                </a:moveTo>
                                <a:lnTo>
                                  <a:pt x="77" y="168"/>
                                </a:lnTo>
                                <a:lnTo>
                                  <a:pt x="132" y="234"/>
                                </a:lnTo>
                                <a:lnTo>
                                  <a:pt x="135" y="237"/>
                                </a:lnTo>
                                <a:lnTo>
                                  <a:pt x="139" y="242"/>
                                </a:lnTo>
                                <a:lnTo>
                                  <a:pt x="144" y="248"/>
                                </a:lnTo>
                                <a:lnTo>
                                  <a:pt x="155" y="261"/>
                                </a:lnTo>
                                <a:lnTo>
                                  <a:pt x="159" y="264"/>
                                </a:lnTo>
                                <a:lnTo>
                                  <a:pt x="169" y="275"/>
                                </a:lnTo>
                                <a:lnTo>
                                  <a:pt x="179" y="283"/>
                                </a:lnTo>
                                <a:lnTo>
                                  <a:pt x="189" y="289"/>
                                </a:lnTo>
                                <a:lnTo>
                                  <a:pt x="198" y="293"/>
                                </a:lnTo>
                                <a:lnTo>
                                  <a:pt x="206" y="295"/>
                                </a:lnTo>
                                <a:lnTo>
                                  <a:pt x="224" y="296"/>
                                </a:lnTo>
                                <a:lnTo>
                                  <a:pt x="229" y="296"/>
                                </a:lnTo>
                                <a:lnTo>
                                  <a:pt x="271" y="296"/>
                                </a:lnTo>
                                <a:lnTo>
                                  <a:pt x="264" y="290"/>
                                </a:lnTo>
                                <a:lnTo>
                                  <a:pt x="252" y="279"/>
                                </a:lnTo>
                                <a:lnTo>
                                  <a:pt x="248" y="275"/>
                                </a:lnTo>
                                <a:lnTo>
                                  <a:pt x="240" y="268"/>
                                </a:lnTo>
                                <a:lnTo>
                                  <a:pt x="232" y="260"/>
                                </a:lnTo>
                                <a:lnTo>
                                  <a:pt x="224" y="251"/>
                                </a:lnTo>
                                <a:lnTo>
                                  <a:pt x="205" y="231"/>
                                </a:lnTo>
                                <a:lnTo>
                                  <a:pt x="198" y="223"/>
                                </a:lnTo>
                                <a:lnTo>
                                  <a:pt x="193" y="217"/>
                                </a:lnTo>
                                <a:lnTo>
                                  <a:pt x="151" y="168"/>
                                </a:lnTo>
                                <a:close/>
                                <a:moveTo>
                                  <a:pt x="205" y="33"/>
                                </a:moveTo>
                                <a:lnTo>
                                  <a:pt x="85" y="33"/>
                                </a:lnTo>
                                <a:lnTo>
                                  <a:pt x="96" y="34"/>
                                </a:lnTo>
                                <a:lnTo>
                                  <a:pt x="106" y="35"/>
                                </a:lnTo>
                                <a:lnTo>
                                  <a:pt x="116" y="36"/>
                                </a:lnTo>
                                <a:lnTo>
                                  <a:pt x="125" y="38"/>
                                </a:lnTo>
                                <a:lnTo>
                                  <a:pt x="132" y="40"/>
                                </a:lnTo>
                                <a:lnTo>
                                  <a:pt x="139" y="44"/>
                                </a:lnTo>
                                <a:lnTo>
                                  <a:pt x="155" y="58"/>
                                </a:lnTo>
                                <a:lnTo>
                                  <a:pt x="160" y="70"/>
                                </a:lnTo>
                                <a:lnTo>
                                  <a:pt x="160" y="99"/>
                                </a:lnTo>
                                <a:lnTo>
                                  <a:pt x="156" y="110"/>
                                </a:lnTo>
                                <a:lnTo>
                                  <a:pt x="149" y="119"/>
                                </a:lnTo>
                                <a:lnTo>
                                  <a:pt x="145" y="123"/>
                                </a:lnTo>
                                <a:lnTo>
                                  <a:pt x="140" y="127"/>
                                </a:lnTo>
                                <a:lnTo>
                                  <a:pt x="135" y="130"/>
                                </a:lnTo>
                                <a:lnTo>
                                  <a:pt x="124" y="136"/>
                                </a:lnTo>
                                <a:lnTo>
                                  <a:pt x="113" y="140"/>
                                </a:lnTo>
                                <a:lnTo>
                                  <a:pt x="97" y="142"/>
                                </a:lnTo>
                                <a:lnTo>
                                  <a:pt x="91" y="143"/>
                                </a:lnTo>
                                <a:lnTo>
                                  <a:pt x="86" y="143"/>
                                </a:lnTo>
                                <a:lnTo>
                                  <a:pt x="188" y="143"/>
                                </a:lnTo>
                                <a:lnTo>
                                  <a:pt x="196" y="137"/>
                                </a:lnTo>
                                <a:lnTo>
                                  <a:pt x="204" y="129"/>
                                </a:lnTo>
                                <a:lnTo>
                                  <a:pt x="211" y="121"/>
                                </a:lnTo>
                                <a:lnTo>
                                  <a:pt x="216" y="113"/>
                                </a:lnTo>
                                <a:lnTo>
                                  <a:pt x="220" y="103"/>
                                </a:lnTo>
                                <a:lnTo>
                                  <a:pt x="222" y="96"/>
                                </a:lnTo>
                                <a:lnTo>
                                  <a:pt x="223" y="88"/>
                                </a:lnTo>
                                <a:lnTo>
                                  <a:pt x="223" y="80"/>
                                </a:lnTo>
                                <a:lnTo>
                                  <a:pt x="222" y="67"/>
                                </a:lnTo>
                                <a:lnTo>
                                  <a:pt x="218" y="54"/>
                                </a:lnTo>
                                <a:lnTo>
                                  <a:pt x="212" y="43"/>
                                </a:lnTo>
                                <a:lnTo>
                                  <a:pt x="205" y="33"/>
                                </a:lnTo>
                                <a:close/>
                              </a:path>
                            </a:pathLst>
                          </a:custGeom>
                          <a:solidFill>
                            <a:schemeClr val="bg1">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7"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531" y="747"/>
                            <a:ext cx="253" cy="3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423" y="754"/>
                            <a:ext cx="286" cy="2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756" y="754"/>
                            <a:ext cx="293" cy="306"/>
                          </a:xfrm>
                          <a:prstGeom prst="rect">
                            <a:avLst/>
                          </a:prstGeom>
                          <a:noFill/>
                          <a:extLst>
                            <a:ext uri="{909E8E84-426E-40DD-AFC4-6F175D3DCCD1}">
                              <a14:hiddenFill xmlns:a14="http://schemas.microsoft.com/office/drawing/2010/main">
                                <a:solidFill>
                                  <a:srgbClr val="FFFFFF"/>
                                </a:solidFill>
                              </a14:hiddenFill>
                            </a:ext>
                          </a:extLst>
                        </pic:spPr>
                      </pic:pic>
                      <wps:wsp>
                        <wps:cNvPr id="70" name="AutoShape 14"/>
                        <wps:cNvSpPr>
                          <a:spLocks/>
                        </wps:cNvSpPr>
                        <wps:spPr bwMode="auto">
                          <a:xfrm>
                            <a:off x="3164" y="643"/>
                            <a:ext cx="67" cy="67"/>
                          </a:xfrm>
                          <a:custGeom>
                            <a:avLst/>
                            <a:gdLst>
                              <a:gd name="T0" fmla="+- 0 3207 3164"/>
                              <a:gd name="T1" fmla="*/ T0 w 67"/>
                              <a:gd name="T2" fmla="+- 0 679 643"/>
                              <a:gd name="T3" fmla="*/ 679 h 67"/>
                              <a:gd name="T4" fmla="+- 0 3211 3164"/>
                              <a:gd name="T5" fmla="*/ T4 w 67"/>
                              <a:gd name="T6" fmla="+- 0 676 643"/>
                              <a:gd name="T7" fmla="*/ 676 h 67"/>
                              <a:gd name="T8" fmla="+- 0 3213 3164"/>
                              <a:gd name="T9" fmla="*/ T8 w 67"/>
                              <a:gd name="T10" fmla="+- 0 673 643"/>
                              <a:gd name="T11" fmla="*/ 673 h 67"/>
                              <a:gd name="T12" fmla="+- 0 3213 3164"/>
                              <a:gd name="T13" fmla="*/ T12 w 67"/>
                              <a:gd name="T14" fmla="+- 0 659 643"/>
                              <a:gd name="T15" fmla="*/ 659 h 67"/>
                              <a:gd name="T16" fmla="+- 0 3207 3164"/>
                              <a:gd name="T17" fmla="*/ T16 w 67"/>
                              <a:gd name="T18" fmla="+- 0 664 643"/>
                              <a:gd name="T19" fmla="*/ 664 h 67"/>
                              <a:gd name="T20" fmla="+- 0 3205 3164"/>
                              <a:gd name="T21" fmla="*/ T20 w 67"/>
                              <a:gd name="T22" fmla="+- 0 674 643"/>
                              <a:gd name="T23" fmla="*/ 674 h 67"/>
                              <a:gd name="T24" fmla="+- 0 3191 3164"/>
                              <a:gd name="T25" fmla="*/ T24 w 67"/>
                              <a:gd name="T26" fmla="+- 0 663 643"/>
                              <a:gd name="T27" fmla="*/ 663 h 67"/>
                              <a:gd name="T28" fmla="+- 0 3207 3164"/>
                              <a:gd name="T29" fmla="*/ T28 w 67"/>
                              <a:gd name="T30" fmla="+- 0 664 643"/>
                              <a:gd name="T31" fmla="*/ 664 h 67"/>
                              <a:gd name="T32" fmla="+- 0 3206 3164"/>
                              <a:gd name="T33" fmla="*/ T32 w 67"/>
                              <a:gd name="T34" fmla="+- 0 658 643"/>
                              <a:gd name="T35" fmla="*/ 658 h 67"/>
                              <a:gd name="T36" fmla="+- 0 3185 3164"/>
                              <a:gd name="T37" fmla="*/ T36 w 67"/>
                              <a:gd name="T38" fmla="+- 0 693 643"/>
                              <a:gd name="T39" fmla="*/ 693 h 67"/>
                              <a:gd name="T40" fmla="+- 0 3191 3164"/>
                              <a:gd name="T41" fmla="*/ T40 w 67"/>
                              <a:gd name="T42" fmla="+- 0 679 643"/>
                              <a:gd name="T43" fmla="*/ 679 h 67"/>
                              <a:gd name="T44" fmla="+- 0 3201 3164"/>
                              <a:gd name="T45" fmla="*/ T44 w 67"/>
                              <a:gd name="T46" fmla="+- 0 679 643"/>
                              <a:gd name="T47" fmla="*/ 679 h 67"/>
                              <a:gd name="T48" fmla="+- 0 3214 3164"/>
                              <a:gd name="T49" fmla="*/ T48 w 67"/>
                              <a:gd name="T50" fmla="+- 0 693 643"/>
                              <a:gd name="T51" fmla="*/ 693 h 67"/>
                              <a:gd name="T52" fmla="+- 0 3229 3164"/>
                              <a:gd name="T53" fmla="*/ T52 w 67"/>
                              <a:gd name="T54" fmla="+- 0 663 643"/>
                              <a:gd name="T55" fmla="*/ 663 h 67"/>
                              <a:gd name="T56" fmla="+- 0 3226 3164"/>
                              <a:gd name="T57" fmla="*/ T56 w 67"/>
                              <a:gd name="T58" fmla="+- 0 677 643"/>
                              <a:gd name="T59" fmla="*/ 677 h 67"/>
                              <a:gd name="T60" fmla="+- 0 3218 3164"/>
                              <a:gd name="T61" fmla="*/ T60 w 67"/>
                              <a:gd name="T62" fmla="+- 0 697 643"/>
                              <a:gd name="T63" fmla="*/ 697 h 67"/>
                              <a:gd name="T64" fmla="+- 0 3198 3164"/>
                              <a:gd name="T65" fmla="*/ T64 w 67"/>
                              <a:gd name="T66" fmla="+- 0 705 643"/>
                              <a:gd name="T67" fmla="*/ 705 h 67"/>
                              <a:gd name="T68" fmla="+- 0 3178 3164"/>
                              <a:gd name="T69" fmla="*/ T68 w 67"/>
                              <a:gd name="T70" fmla="+- 0 697 643"/>
                              <a:gd name="T71" fmla="*/ 697 h 67"/>
                              <a:gd name="T72" fmla="+- 0 3170 3164"/>
                              <a:gd name="T73" fmla="*/ T72 w 67"/>
                              <a:gd name="T74" fmla="+- 0 677 643"/>
                              <a:gd name="T75" fmla="*/ 677 h 67"/>
                              <a:gd name="T76" fmla="+- 0 3178 3164"/>
                              <a:gd name="T77" fmla="*/ T76 w 67"/>
                              <a:gd name="T78" fmla="+- 0 656 643"/>
                              <a:gd name="T79" fmla="*/ 656 h 67"/>
                              <a:gd name="T80" fmla="+- 0 3198 3164"/>
                              <a:gd name="T81" fmla="*/ T80 w 67"/>
                              <a:gd name="T82" fmla="+- 0 648 643"/>
                              <a:gd name="T83" fmla="*/ 648 h 67"/>
                              <a:gd name="T84" fmla="+- 0 3218 3164"/>
                              <a:gd name="T85" fmla="*/ T84 w 67"/>
                              <a:gd name="T86" fmla="+- 0 656 643"/>
                              <a:gd name="T87" fmla="*/ 656 h 67"/>
                              <a:gd name="T88" fmla="+- 0 3226 3164"/>
                              <a:gd name="T89" fmla="*/ T88 w 67"/>
                              <a:gd name="T90" fmla="+- 0 677 643"/>
                              <a:gd name="T91" fmla="*/ 677 h 67"/>
                              <a:gd name="T92" fmla="+- 0 3222 3164"/>
                              <a:gd name="T93" fmla="*/ T92 w 67"/>
                              <a:gd name="T94" fmla="+- 0 652 643"/>
                              <a:gd name="T95" fmla="*/ 652 h 67"/>
                              <a:gd name="T96" fmla="+- 0 3211 3164"/>
                              <a:gd name="T97" fmla="*/ T96 w 67"/>
                              <a:gd name="T98" fmla="+- 0 645 643"/>
                              <a:gd name="T99" fmla="*/ 645 h 67"/>
                              <a:gd name="T100" fmla="+- 0 3185 3164"/>
                              <a:gd name="T101" fmla="*/ T100 w 67"/>
                              <a:gd name="T102" fmla="+- 0 645 643"/>
                              <a:gd name="T103" fmla="*/ 645 h 67"/>
                              <a:gd name="T104" fmla="+- 0 3167 3164"/>
                              <a:gd name="T105" fmla="*/ T104 w 67"/>
                              <a:gd name="T106" fmla="+- 0 663 643"/>
                              <a:gd name="T107" fmla="*/ 663 h 67"/>
                              <a:gd name="T108" fmla="+- 0 3167 3164"/>
                              <a:gd name="T109" fmla="*/ T108 w 67"/>
                              <a:gd name="T110" fmla="+- 0 690 643"/>
                              <a:gd name="T111" fmla="*/ 690 h 67"/>
                              <a:gd name="T112" fmla="+- 0 3185 3164"/>
                              <a:gd name="T113" fmla="*/ T112 w 67"/>
                              <a:gd name="T114" fmla="+- 0 708 643"/>
                              <a:gd name="T115" fmla="*/ 708 h 67"/>
                              <a:gd name="T116" fmla="+- 0 3211 3164"/>
                              <a:gd name="T117" fmla="*/ T116 w 67"/>
                              <a:gd name="T118" fmla="+- 0 708 643"/>
                              <a:gd name="T119" fmla="*/ 708 h 67"/>
                              <a:gd name="T120" fmla="+- 0 3222 3164"/>
                              <a:gd name="T121" fmla="*/ T120 w 67"/>
                              <a:gd name="T122" fmla="+- 0 701 643"/>
                              <a:gd name="T123" fmla="*/ 701 h 67"/>
                              <a:gd name="T124" fmla="+- 0 3231 3164"/>
                              <a:gd name="T125" fmla="*/ T124 w 67"/>
                              <a:gd name="T126" fmla="+- 0 677 643"/>
                              <a:gd name="T127" fmla="*/ 677 h 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67" h="67">
                                <a:moveTo>
                                  <a:pt x="50" y="50"/>
                                </a:moveTo>
                                <a:lnTo>
                                  <a:pt x="43" y="36"/>
                                </a:lnTo>
                                <a:lnTo>
                                  <a:pt x="42" y="35"/>
                                </a:lnTo>
                                <a:lnTo>
                                  <a:pt x="47" y="33"/>
                                </a:lnTo>
                                <a:lnTo>
                                  <a:pt x="48" y="31"/>
                                </a:lnTo>
                                <a:lnTo>
                                  <a:pt x="49" y="30"/>
                                </a:lnTo>
                                <a:lnTo>
                                  <a:pt x="49" y="20"/>
                                </a:lnTo>
                                <a:lnTo>
                                  <a:pt x="49" y="16"/>
                                </a:lnTo>
                                <a:lnTo>
                                  <a:pt x="43" y="15"/>
                                </a:lnTo>
                                <a:lnTo>
                                  <a:pt x="43" y="21"/>
                                </a:lnTo>
                                <a:lnTo>
                                  <a:pt x="43" y="30"/>
                                </a:lnTo>
                                <a:lnTo>
                                  <a:pt x="41" y="31"/>
                                </a:lnTo>
                                <a:lnTo>
                                  <a:pt x="27" y="31"/>
                                </a:lnTo>
                                <a:lnTo>
                                  <a:pt x="27" y="20"/>
                                </a:lnTo>
                                <a:lnTo>
                                  <a:pt x="39" y="20"/>
                                </a:lnTo>
                                <a:lnTo>
                                  <a:pt x="43" y="21"/>
                                </a:lnTo>
                                <a:lnTo>
                                  <a:pt x="43" y="15"/>
                                </a:lnTo>
                                <a:lnTo>
                                  <a:pt x="42" y="15"/>
                                </a:lnTo>
                                <a:lnTo>
                                  <a:pt x="21" y="15"/>
                                </a:lnTo>
                                <a:lnTo>
                                  <a:pt x="21" y="50"/>
                                </a:lnTo>
                                <a:lnTo>
                                  <a:pt x="27" y="50"/>
                                </a:lnTo>
                                <a:lnTo>
                                  <a:pt x="27" y="36"/>
                                </a:lnTo>
                                <a:lnTo>
                                  <a:pt x="37" y="36"/>
                                </a:lnTo>
                                <a:lnTo>
                                  <a:pt x="44" y="50"/>
                                </a:lnTo>
                                <a:lnTo>
                                  <a:pt x="50" y="50"/>
                                </a:lnTo>
                                <a:moveTo>
                                  <a:pt x="67" y="34"/>
                                </a:moveTo>
                                <a:lnTo>
                                  <a:pt x="65" y="20"/>
                                </a:lnTo>
                                <a:lnTo>
                                  <a:pt x="62" y="16"/>
                                </a:lnTo>
                                <a:lnTo>
                                  <a:pt x="62" y="34"/>
                                </a:lnTo>
                                <a:lnTo>
                                  <a:pt x="60" y="45"/>
                                </a:lnTo>
                                <a:lnTo>
                                  <a:pt x="54" y="54"/>
                                </a:lnTo>
                                <a:lnTo>
                                  <a:pt x="45" y="60"/>
                                </a:lnTo>
                                <a:lnTo>
                                  <a:pt x="34" y="62"/>
                                </a:lnTo>
                                <a:lnTo>
                                  <a:pt x="23" y="60"/>
                                </a:lnTo>
                                <a:lnTo>
                                  <a:pt x="14" y="54"/>
                                </a:lnTo>
                                <a:lnTo>
                                  <a:pt x="8" y="45"/>
                                </a:lnTo>
                                <a:lnTo>
                                  <a:pt x="6" y="34"/>
                                </a:lnTo>
                                <a:lnTo>
                                  <a:pt x="8" y="22"/>
                                </a:lnTo>
                                <a:lnTo>
                                  <a:pt x="14" y="13"/>
                                </a:lnTo>
                                <a:lnTo>
                                  <a:pt x="23" y="7"/>
                                </a:lnTo>
                                <a:lnTo>
                                  <a:pt x="34" y="5"/>
                                </a:lnTo>
                                <a:lnTo>
                                  <a:pt x="45" y="7"/>
                                </a:lnTo>
                                <a:lnTo>
                                  <a:pt x="54" y="13"/>
                                </a:lnTo>
                                <a:lnTo>
                                  <a:pt x="60" y="22"/>
                                </a:lnTo>
                                <a:lnTo>
                                  <a:pt x="62" y="34"/>
                                </a:lnTo>
                                <a:lnTo>
                                  <a:pt x="62" y="16"/>
                                </a:lnTo>
                                <a:lnTo>
                                  <a:pt x="58" y="9"/>
                                </a:lnTo>
                                <a:lnTo>
                                  <a:pt x="51" y="5"/>
                                </a:lnTo>
                                <a:lnTo>
                                  <a:pt x="47" y="2"/>
                                </a:lnTo>
                                <a:lnTo>
                                  <a:pt x="34" y="0"/>
                                </a:lnTo>
                                <a:lnTo>
                                  <a:pt x="21" y="2"/>
                                </a:lnTo>
                                <a:lnTo>
                                  <a:pt x="10" y="9"/>
                                </a:lnTo>
                                <a:lnTo>
                                  <a:pt x="3" y="20"/>
                                </a:lnTo>
                                <a:lnTo>
                                  <a:pt x="0" y="34"/>
                                </a:lnTo>
                                <a:lnTo>
                                  <a:pt x="3" y="47"/>
                                </a:lnTo>
                                <a:lnTo>
                                  <a:pt x="10" y="58"/>
                                </a:lnTo>
                                <a:lnTo>
                                  <a:pt x="21" y="65"/>
                                </a:lnTo>
                                <a:lnTo>
                                  <a:pt x="34" y="67"/>
                                </a:lnTo>
                                <a:lnTo>
                                  <a:pt x="47" y="65"/>
                                </a:lnTo>
                                <a:lnTo>
                                  <a:pt x="51" y="62"/>
                                </a:lnTo>
                                <a:lnTo>
                                  <a:pt x="58" y="58"/>
                                </a:lnTo>
                                <a:lnTo>
                                  <a:pt x="65" y="47"/>
                                </a:lnTo>
                                <a:lnTo>
                                  <a:pt x="67" y="34"/>
                                </a:lnTo>
                              </a:path>
                            </a:pathLst>
                          </a:custGeom>
                          <a:noFill/>
                          <a:ln>
                            <a:noFill/>
                          </a:ln>
                          <a:extLst>
                            <a:ext uri="{909E8E84-426E-40DD-AFC4-6F175D3DCCD1}">
                              <a14:hiddenFill xmlns:a14="http://schemas.microsoft.com/office/drawing/2010/main">
                                <a:solidFill>
                                  <a:srgbClr val="EAEBEC"/>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15"/>
                        <wps:cNvSpPr>
                          <a:spLocks/>
                        </wps:cNvSpPr>
                        <wps:spPr bwMode="auto">
                          <a:xfrm>
                            <a:off x="6686" y="15584"/>
                            <a:ext cx="1254" cy="1254"/>
                          </a:xfrm>
                          <a:custGeom>
                            <a:avLst/>
                            <a:gdLst>
                              <a:gd name="T0" fmla="+- 0 7313 6686"/>
                              <a:gd name="T1" fmla="*/ T0 w 1254"/>
                              <a:gd name="T2" fmla="+- 0 15584 15584"/>
                              <a:gd name="T3" fmla="*/ 15584 h 1254"/>
                              <a:gd name="T4" fmla="+- 0 7240 6686"/>
                              <a:gd name="T5" fmla="*/ T4 w 1254"/>
                              <a:gd name="T6" fmla="+- 0 15589 15584"/>
                              <a:gd name="T7" fmla="*/ 15589 h 1254"/>
                              <a:gd name="T8" fmla="+- 0 7169 6686"/>
                              <a:gd name="T9" fmla="*/ T8 w 1254"/>
                              <a:gd name="T10" fmla="+- 0 15601 15584"/>
                              <a:gd name="T11" fmla="*/ 15601 h 1254"/>
                              <a:gd name="T12" fmla="+- 0 7101 6686"/>
                              <a:gd name="T13" fmla="*/ T12 w 1254"/>
                              <a:gd name="T14" fmla="+- 0 15621 15584"/>
                              <a:gd name="T15" fmla="*/ 15621 h 1254"/>
                              <a:gd name="T16" fmla="+- 0 7037 6686"/>
                              <a:gd name="T17" fmla="*/ T16 w 1254"/>
                              <a:gd name="T18" fmla="+- 0 15648 15584"/>
                              <a:gd name="T19" fmla="*/ 15648 h 1254"/>
                              <a:gd name="T20" fmla="+- 0 6977 6686"/>
                              <a:gd name="T21" fmla="*/ T20 w 1254"/>
                              <a:gd name="T22" fmla="+- 0 15682 15584"/>
                              <a:gd name="T23" fmla="*/ 15682 h 1254"/>
                              <a:gd name="T24" fmla="+- 0 6921 6686"/>
                              <a:gd name="T25" fmla="*/ T24 w 1254"/>
                              <a:gd name="T26" fmla="+- 0 15722 15584"/>
                              <a:gd name="T27" fmla="*/ 15722 h 1254"/>
                              <a:gd name="T28" fmla="+- 0 6870 6686"/>
                              <a:gd name="T29" fmla="*/ T28 w 1254"/>
                              <a:gd name="T30" fmla="+- 0 15768 15584"/>
                              <a:gd name="T31" fmla="*/ 15768 h 1254"/>
                              <a:gd name="T32" fmla="+- 0 6824 6686"/>
                              <a:gd name="T33" fmla="*/ T32 w 1254"/>
                              <a:gd name="T34" fmla="+- 0 15819 15584"/>
                              <a:gd name="T35" fmla="*/ 15819 h 1254"/>
                              <a:gd name="T36" fmla="+- 0 6784 6686"/>
                              <a:gd name="T37" fmla="*/ T36 w 1254"/>
                              <a:gd name="T38" fmla="+- 0 15875 15584"/>
                              <a:gd name="T39" fmla="*/ 15875 h 1254"/>
                              <a:gd name="T40" fmla="+- 0 6750 6686"/>
                              <a:gd name="T41" fmla="*/ T40 w 1254"/>
                              <a:gd name="T42" fmla="+- 0 15935 15584"/>
                              <a:gd name="T43" fmla="*/ 15935 h 1254"/>
                              <a:gd name="T44" fmla="+- 0 6723 6686"/>
                              <a:gd name="T45" fmla="*/ T44 w 1254"/>
                              <a:gd name="T46" fmla="+- 0 16000 15584"/>
                              <a:gd name="T47" fmla="*/ 16000 h 1254"/>
                              <a:gd name="T48" fmla="+- 0 6703 6686"/>
                              <a:gd name="T49" fmla="*/ T48 w 1254"/>
                              <a:gd name="T50" fmla="+- 0 16067 15584"/>
                              <a:gd name="T51" fmla="*/ 16067 h 1254"/>
                              <a:gd name="T52" fmla="+- 0 6690 6686"/>
                              <a:gd name="T53" fmla="*/ T52 w 1254"/>
                              <a:gd name="T54" fmla="+- 0 16138 15584"/>
                              <a:gd name="T55" fmla="*/ 16138 h 1254"/>
                              <a:gd name="T56" fmla="+- 0 6686 6686"/>
                              <a:gd name="T57" fmla="*/ T56 w 1254"/>
                              <a:gd name="T58" fmla="+- 0 16211 15584"/>
                              <a:gd name="T59" fmla="*/ 16211 h 1254"/>
                              <a:gd name="T60" fmla="+- 0 6690 6686"/>
                              <a:gd name="T61" fmla="*/ T60 w 1254"/>
                              <a:gd name="T62" fmla="+- 0 16284 15584"/>
                              <a:gd name="T63" fmla="*/ 16284 h 1254"/>
                              <a:gd name="T64" fmla="+- 0 6703 6686"/>
                              <a:gd name="T65" fmla="*/ T64 w 1254"/>
                              <a:gd name="T66" fmla="+- 0 16355 15584"/>
                              <a:gd name="T67" fmla="*/ 16355 h 1254"/>
                              <a:gd name="T68" fmla="+- 0 6723 6686"/>
                              <a:gd name="T69" fmla="*/ T68 w 1254"/>
                              <a:gd name="T70" fmla="+- 0 16422 15584"/>
                              <a:gd name="T71" fmla="*/ 16422 h 1254"/>
                              <a:gd name="T72" fmla="+- 0 6750 6686"/>
                              <a:gd name="T73" fmla="*/ T72 w 1254"/>
                              <a:gd name="T74" fmla="+- 0 16487 15584"/>
                              <a:gd name="T75" fmla="*/ 16487 h 1254"/>
                              <a:gd name="T76" fmla="+- 0 6784 6686"/>
                              <a:gd name="T77" fmla="*/ T76 w 1254"/>
                              <a:gd name="T78" fmla="+- 0 16547 15584"/>
                              <a:gd name="T79" fmla="*/ 16547 h 1254"/>
                              <a:gd name="T80" fmla="+- 0 6824 6686"/>
                              <a:gd name="T81" fmla="*/ T80 w 1254"/>
                              <a:gd name="T82" fmla="+- 0 16603 15584"/>
                              <a:gd name="T83" fmla="*/ 16603 h 1254"/>
                              <a:gd name="T84" fmla="+- 0 6870 6686"/>
                              <a:gd name="T85" fmla="*/ T84 w 1254"/>
                              <a:gd name="T86" fmla="+- 0 16654 15584"/>
                              <a:gd name="T87" fmla="*/ 16654 h 1254"/>
                              <a:gd name="T88" fmla="+- 0 6921 6686"/>
                              <a:gd name="T89" fmla="*/ T88 w 1254"/>
                              <a:gd name="T90" fmla="+- 0 16700 15584"/>
                              <a:gd name="T91" fmla="*/ 16700 h 1254"/>
                              <a:gd name="T92" fmla="+- 0 6977 6686"/>
                              <a:gd name="T93" fmla="*/ T92 w 1254"/>
                              <a:gd name="T94" fmla="+- 0 16740 15584"/>
                              <a:gd name="T95" fmla="*/ 16740 h 1254"/>
                              <a:gd name="T96" fmla="+- 0 7037 6686"/>
                              <a:gd name="T97" fmla="*/ T96 w 1254"/>
                              <a:gd name="T98" fmla="+- 0 16774 15584"/>
                              <a:gd name="T99" fmla="*/ 16774 h 1254"/>
                              <a:gd name="T100" fmla="+- 0 7101 6686"/>
                              <a:gd name="T101" fmla="*/ T100 w 1254"/>
                              <a:gd name="T102" fmla="+- 0 16801 15584"/>
                              <a:gd name="T103" fmla="*/ 16801 h 1254"/>
                              <a:gd name="T104" fmla="+- 0 7169 6686"/>
                              <a:gd name="T105" fmla="*/ T104 w 1254"/>
                              <a:gd name="T106" fmla="+- 0 16821 15584"/>
                              <a:gd name="T107" fmla="*/ 16821 h 1254"/>
                              <a:gd name="T108" fmla="+- 0 7240 6686"/>
                              <a:gd name="T109" fmla="*/ T108 w 1254"/>
                              <a:gd name="T110" fmla="+- 0 16834 15584"/>
                              <a:gd name="T111" fmla="*/ 16834 h 1254"/>
                              <a:gd name="T112" fmla="+- 0 7313 6686"/>
                              <a:gd name="T113" fmla="*/ T112 w 1254"/>
                              <a:gd name="T114" fmla="+- 0 16838 15584"/>
                              <a:gd name="T115" fmla="*/ 16838 h 1254"/>
                              <a:gd name="T116" fmla="+- 0 7386 6686"/>
                              <a:gd name="T117" fmla="*/ T116 w 1254"/>
                              <a:gd name="T118" fmla="+- 0 16834 15584"/>
                              <a:gd name="T119" fmla="*/ 16834 h 1254"/>
                              <a:gd name="T120" fmla="+- 0 7456 6686"/>
                              <a:gd name="T121" fmla="*/ T120 w 1254"/>
                              <a:gd name="T122" fmla="+- 0 16821 15584"/>
                              <a:gd name="T123" fmla="*/ 16821 h 1254"/>
                              <a:gd name="T124" fmla="+- 0 7524 6686"/>
                              <a:gd name="T125" fmla="*/ T124 w 1254"/>
                              <a:gd name="T126" fmla="+- 0 16801 15584"/>
                              <a:gd name="T127" fmla="*/ 16801 h 1254"/>
                              <a:gd name="T128" fmla="+- 0 7588 6686"/>
                              <a:gd name="T129" fmla="*/ T128 w 1254"/>
                              <a:gd name="T130" fmla="+- 0 16774 15584"/>
                              <a:gd name="T131" fmla="*/ 16774 h 1254"/>
                              <a:gd name="T132" fmla="+- 0 7649 6686"/>
                              <a:gd name="T133" fmla="*/ T132 w 1254"/>
                              <a:gd name="T134" fmla="+- 0 16740 15584"/>
                              <a:gd name="T135" fmla="*/ 16740 h 1254"/>
                              <a:gd name="T136" fmla="+- 0 7705 6686"/>
                              <a:gd name="T137" fmla="*/ T136 w 1254"/>
                              <a:gd name="T138" fmla="+- 0 16700 15584"/>
                              <a:gd name="T139" fmla="*/ 16700 h 1254"/>
                              <a:gd name="T140" fmla="+- 0 7756 6686"/>
                              <a:gd name="T141" fmla="*/ T140 w 1254"/>
                              <a:gd name="T142" fmla="+- 0 16654 15584"/>
                              <a:gd name="T143" fmla="*/ 16654 h 1254"/>
                              <a:gd name="T144" fmla="+- 0 7802 6686"/>
                              <a:gd name="T145" fmla="*/ T144 w 1254"/>
                              <a:gd name="T146" fmla="+- 0 16603 15584"/>
                              <a:gd name="T147" fmla="*/ 16603 h 1254"/>
                              <a:gd name="T148" fmla="+- 0 7842 6686"/>
                              <a:gd name="T149" fmla="*/ T148 w 1254"/>
                              <a:gd name="T150" fmla="+- 0 16547 15584"/>
                              <a:gd name="T151" fmla="*/ 16547 h 1254"/>
                              <a:gd name="T152" fmla="+- 0 7876 6686"/>
                              <a:gd name="T153" fmla="*/ T152 w 1254"/>
                              <a:gd name="T154" fmla="+- 0 16487 15584"/>
                              <a:gd name="T155" fmla="*/ 16487 h 1254"/>
                              <a:gd name="T156" fmla="+- 0 7903 6686"/>
                              <a:gd name="T157" fmla="*/ T156 w 1254"/>
                              <a:gd name="T158" fmla="+- 0 16422 15584"/>
                              <a:gd name="T159" fmla="*/ 16422 h 1254"/>
                              <a:gd name="T160" fmla="+- 0 7923 6686"/>
                              <a:gd name="T161" fmla="*/ T160 w 1254"/>
                              <a:gd name="T162" fmla="+- 0 16355 15584"/>
                              <a:gd name="T163" fmla="*/ 16355 h 1254"/>
                              <a:gd name="T164" fmla="+- 0 7935 6686"/>
                              <a:gd name="T165" fmla="*/ T164 w 1254"/>
                              <a:gd name="T166" fmla="+- 0 16284 15584"/>
                              <a:gd name="T167" fmla="*/ 16284 h 1254"/>
                              <a:gd name="T168" fmla="+- 0 7940 6686"/>
                              <a:gd name="T169" fmla="*/ T168 w 1254"/>
                              <a:gd name="T170" fmla="+- 0 16211 15584"/>
                              <a:gd name="T171" fmla="*/ 16211 h 1254"/>
                              <a:gd name="T172" fmla="+- 0 7935 6686"/>
                              <a:gd name="T173" fmla="*/ T172 w 1254"/>
                              <a:gd name="T174" fmla="+- 0 16138 15584"/>
                              <a:gd name="T175" fmla="*/ 16138 h 1254"/>
                              <a:gd name="T176" fmla="+- 0 7923 6686"/>
                              <a:gd name="T177" fmla="*/ T176 w 1254"/>
                              <a:gd name="T178" fmla="+- 0 16067 15584"/>
                              <a:gd name="T179" fmla="*/ 16067 h 1254"/>
                              <a:gd name="T180" fmla="+- 0 7903 6686"/>
                              <a:gd name="T181" fmla="*/ T180 w 1254"/>
                              <a:gd name="T182" fmla="+- 0 16000 15584"/>
                              <a:gd name="T183" fmla="*/ 16000 h 1254"/>
                              <a:gd name="T184" fmla="+- 0 7876 6686"/>
                              <a:gd name="T185" fmla="*/ T184 w 1254"/>
                              <a:gd name="T186" fmla="+- 0 15935 15584"/>
                              <a:gd name="T187" fmla="*/ 15935 h 1254"/>
                              <a:gd name="T188" fmla="+- 0 7842 6686"/>
                              <a:gd name="T189" fmla="*/ T188 w 1254"/>
                              <a:gd name="T190" fmla="+- 0 15875 15584"/>
                              <a:gd name="T191" fmla="*/ 15875 h 1254"/>
                              <a:gd name="T192" fmla="+- 0 7802 6686"/>
                              <a:gd name="T193" fmla="*/ T192 w 1254"/>
                              <a:gd name="T194" fmla="+- 0 15819 15584"/>
                              <a:gd name="T195" fmla="*/ 15819 h 1254"/>
                              <a:gd name="T196" fmla="+- 0 7756 6686"/>
                              <a:gd name="T197" fmla="*/ T196 w 1254"/>
                              <a:gd name="T198" fmla="+- 0 15768 15584"/>
                              <a:gd name="T199" fmla="*/ 15768 h 1254"/>
                              <a:gd name="T200" fmla="+- 0 7705 6686"/>
                              <a:gd name="T201" fmla="*/ T200 w 1254"/>
                              <a:gd name="T202" fmla="+- 0 15722 15584"/>
                              <a:gd name="T203" fmla="*/ 15722 h 1254"/>
                              <a:gd name="T204" fmla="+- 0 7649 6686"/>
                              <a:gd name="T205" fmla="*/ T204 w 1254"/>
                              <a:gd name="T206" fmla="+- 0 15682 15584"/>
                              <a:gd name="T207" fmla="*/ 15682 h 1254"/>
                              <a:gd name="T208" fmla="+- 0 7588 6686"/>
                              <a:gd name="T209" fmla="*/ T208 w 1254"/>
                              <a:gd name="T210" fmla="+- 0 15648 15584"/>
                              <a:gd name="T211" fmla="*/ 15648 h 1254"/>
                              <a:gd name="T212" fmla="+- 0 7524 6686"/>
                              <a:gd name="T213" fmla="*/ T212 w 1254"/>
                              <a:gd name="T214" fmla="+- 0 15621 15584"/>
                              <a:gd name="T215" fmla="*/ 15621 h 1254"/>
                              <a:gd name="T216" fmla="+- 0 7456 6686"/>
                              <a:gd name="T217" fmla="*/ T216 w 1254"/>
                              <a:gd name="T218" fmla="+- 0 15601 15584"/>
                              <a:gd name="T219" fmla="*/ 15601 h 1254"/>
                              <a:gd name="T220" fmla="+- 0 7386 6686"/>
                              <a:gd name="T221" fmla="*/ T220 w 1254"/>
                              <a:gd name="T222" fmla="+- 0 15589 15584"/>
                              <a:gd name="T223" fmla="*/ 15589 h 1254"/>
                              <a:gd name="T224" fmla="+- 0 7313 6686"/>
                              <a:gd name="T225" fmla="*/ T224 w 1254"/>
                              <a:gd name="T226" fmla="+- 0 15584 15584"/>
                              <a:gd name="T227" fmla="*/ 15584 h 12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254" h="1254">
                                <a:moveTo>
                                  <a:pt x="627" y="0"/>
                                </a:moveTo>
                                <a:lnTo>
                                  <a:pt x="554" y="5"/>
                                </a:lnTo>
                                <a:lnTo>
                                  <a:pt x="483" y="17"/>
                                </a:lnTo>
                                <a:lnTo>
                                  <a:pt x="415" y="37"/>
                                </a:lnTo>
                                <a:lnTo>
                                  <a:pt x="351" y="64"/>
                                </a:lnTo>
                                <a:lnTo>
                                  <a:pt x="291" y="98"/>
                                </a:lnTo>
                                <a:lnTo>
                                  <a:pt x="235" y="138"/>
                                </a:lnTo>
                                <a:lnTo>
                                  <a:pt x="184" y="184"/>
                                </a:lnTo>
                                <a:lnTo>
                                  <a:pt x="138" y="235"/>
                                </a:lnTo>
                                <a:lnTo>
                                  <a:pt x="98" y="291"/>
                                </a:lnTo>
                                <a:lnTo>
                                  <a:pt x="64" y="351"/>
                                </a:lnTo>
                                <a:lnTo>
                                  <a:pt x="37" y="416"/>
                                </a:lnTo>
                                <a:lnTo>
                                  <a:pt x="17" y="483"/>
                                </a:lnTo>
                                <a:lnTo>
                                  <a:pt x="4" y="554"/>
                                </a:lnTo>
                                <a:lnTo>
                                  <a:pt x="0" y="627"/>
                                </a:lnTo>
                                <a:lnTo>
                                  <a:pt x="4" y="700"/>
                                </a:lnTo>
                                <a:lnTo>
                                  <a:pt x="17" y="771"/>
                                </a:lnTo>
                                <a:lnTo>
                                  <a:pt x="37" y="838"/>
                                </a:lnTo>
                                <a:lnTo>
                                  <a:pt x="64" y="903"/>
                                </a:lnTo>
                                <a:lnTo>
                                  <a:pt x="98" y="963"/>
                                </a:lnTo>
                                <a:lnTo>
                                  <a:pt x="138" y="1019"/>
                                </a:lnTo>
                                <a:lnTo>
                                  <a:pt x="184" y="1070"/>
                                </a:lnTo>
                                <a:lnTo>
                                  <a:pt x="235" y="1116"/>
                                </a:lnTo>
                                <a:lnTo>
                                  <a:pt x="291" y="1156"/>
                                </a:lnTo>
                                <a:lnTo>
                                  <a:pt x="351" y="1190"/>
                                </a:lnTo>
                                <a:lnTo>
                                  <a:pt x="415" y="1217"/>
                                </a:lnTo>
                                <a:lnTo>
                                  <a:pt x="483" y="1237"/>
                                </a:lnTo>
                                <a:lnTo>
                                  <a:pt x="554" y="1250"/>
                                </a:lnTo>
                                <a:lnTo>
                                  <a:pt x="627" y="1254"/>
                                </a:lnTo>
                                <a:lnTo>
                                  <a:pt x="700" y="1250"/>
                                </a:lnTo>
                                <a:lnTo>
                                  <a:pt x="770" y="1237"/>
                                </a:lnTo>
                                <a:lnTo>
                                  <a:pt x="838" y="1217"/>
                                </a:lnTo>
                                <a:lnTo>
                                  <a:pt x="902" y="1190"/>
                                </a:lnTo>
                                <a:lnTo>
                                  <a:pt x="963" y="1156"/>
                                </a:lnTo>
                                <a:lnTo>
                                  <a:pt x="1019" y="1116"/>
                                </a:lnTo>
                                <a:lnTo>
                                  <a:pt x="1070" y="1070"/>
                                </a:lnTo>
                                <a:lnTo>
                                  <a:pt x="1116" y="1019"/>
                                </a:lnTo>
                                <a:lnTo>
                                  <a:pt x="1156" y="963"/>
                                </a:lnTo>
                                <a:lnTo>
                                  <a:pt x="1190" y="903"/>
                                </a:lnTo>
                                <a:lnTo>
                                  <a:pt x="1217" y="838"/>
                                </a:lnTo>
                                <a:lnTo>
                                  <a:pt x="1237" y="771"/>
                                </a:lnTo>
                                <a:lnTo>
                                  <a:pt x="1249" y="700"/>
                                </a:lnTo>
                                <a:lnTo>
                                  <a:pt x="1254" y="627"/>
                                </a:lnTo>
                                <a:lnTo>
                                  <a:pt x="1249" y="554"/>
                                </a:lnTo>
                                <a:lnTo>
                                  <a:pt x="1237" y="483"/>
                                </a:lnTo>
                                <a:lnTo>
                                  <a:pt x="1217" y="416"/>
                                </a:lnTo>
                                <a:lnTo>
                                  <a:pt x="1190" y="351"/>
                                </a:lnTo>
                                <a:lnTo>
                                  <a:pt x="1156" y="291"/>
                                </a:lnTo>
                                <a:lnTo>
                                  <a:pt x="1116" y="235"/>
                                </a:lnTo>
                                <a:lnTo>
                                  <a:pt x="1070" y="184"/>
                                </a:lnTo>
                                <a:lnTo>
                                  <a:pt x="1019" y="138"/>
                                </a:lnTo>
                                <a:lnTo>
                                  <a:pt x="963" y="98"/>
                                </a:lnTo>
                                <a:lnTo>
                                  <a:pt x="902" y="64"/>
                                </a:lnTo>
                                <a:lnTo>
                                  <a:pt x="838" y="37"/>
                                </a:lnTo>
                                <a:lnTo>
                                  <a:pt x="770" y="17"/>
                                </a:lnTo>
                                <a:lnTo>
                                  <a:pt x="700" y="5"/>
                                </a:lnTo>
                                <a:lnTo>
                                  <a:pt x="627" y="0"/>
                                </a:lnTo>
                                <a:close/>
                              </a:path>
                            </a:pathLst>
                          </a:custGeom>
                          <a:noFill/>
                          <a:ln>
                            <a:noFill/>
                          </a:ln>
                          <a:extLst>
                            <a:ext uri="{909E8E84-426E-40DD-AFC4-6F175D3DCCD1}">
                              <a14:hiddenFill xmlns:a14="http://schemas.microsoft.com/office/drawing/2010/main">
                                <a:solidFill>
                                  <a:srgbClr val="E4DCBD"/>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16"/>
                        <wps:cNvSpPr>
                          <a:spLocks/>
                        </wps:cNvSpPr>
                        <wps:spPr bwMode="auto">
                          <a:xfrm>
                            <a:off x="7939" y="14321"/>
                            <a:ext cx="1288" cy="2517"/>
                          </a:xfrm>
                          <a:custGeom>
                            <a:avLst/>
                            <a:gdLst>
                              <a:gd name="T0" fmla="+- 0 7940 7940"/>
                              <a:gd name="T1" fmla="*/ T0 w 1288"/>
                              <a:gd name="T2" fmla="+- 0 14322 14322"/>
                              <a:gd name="T3" fmla="*/ 14322 h 2517"/>
                              <a:gd name="T4" fmla="+- 0 7940 7940"/>
                              <a:gd name="T5" fmla="*/ T4 w 1288"/>
                              <a:gd name="T6" fmla="+- 0 16838 14322"/>
                              <a:gd name="T7" fmla="*/ 16838 h 2517"/>
                              <a:gd name="T8" fmla="+- 0 8015 7940"/>
                              <a:gd name="T9" fmla="*/ T8 w 1288"/>
                              <a:gd name="T10" fmla="+- 0 16836 14322"/>
                              <a:gd name="T11" fmla="*/ 16836 h 2517"/>
                              <a:gd name="T12" fmla="+- 0 8090 7940"/>
                              <a:gd name="T13" fmla="*/ T12 w 1288"/>
                              <a:gd name="T14" fmla="+- 0 16829 14322"/>
                              <a:gd name="T15" fmla="*/ 16829 h 2517"/>
                              <a:gd name="T16" fmla="+- 0 8163 7940"/>
                              <a:gd name="T17" fmla="*/ T16 w 1288"/>
                              <a:gd name="T18" fmla="+- 0 16819 14322"/>
                              <a:gd name="T19" fmla="*/ 16819 h 2517"/>
                              <a:gd name="T20" fmla="+- 0 8235 7940"/>
                              <a:gd name="T21" fmla="*/ T20 w 1288"/>
                              <a:gd name="T22" fmla="+- 0 16805 14322"/>
                              <a:gd name="T23" fmla="*/ 16805 h 2517"/>
                              <a:gd name="T24" fmla="+- 0 8305 7940"/>
                              <a:gd name="T25" fmla="*/ T24 w 1288"/>
                              <a:gd name="T26" fmla="+- 0 16786 14322"/>
                              <a:gd name="T27" fmla="*/ 16786 h 2517"/>
                              <a:gd name="T28" fmla="+- 0 8374 7940"/>
                              <a:gd name="T29" fmla="*/ T28 w 1288"/>
                              <a:gd name="T30" fmla="+- 0 16764 14322"/>
                              <a:gd name="T31" fmla="*/ 16764 h 2517"/>
                              <a:gd name="T32" fmla="+- 0 8441 7940"/>
                              <a:gd name="T33" fmla="*/ T32 w 1288"/>
                              <a:gd name="T34" fmla="+- 0 16739 14322"/>
                              <a:gd name="T35" fmla="*/ 16739 h 2517"/>
                              <a:gd name="T36" fmla="+- 0 8506 7940"/>
                              <a:gd name="T37" fmla="*/ T36 w 1288"/>
                              <a:gd name="T38" fmla="+- 0 16710 14322"/>
                              <a:gd name="T39" fmla="*/ 16710 h 2517"/>
                              <a:gd name="T40" fmla="+- 0 8569 7940"/>
                              <a:gd name="T41" fmla="*/ T40 w 1288"/>
                              <a:gd name="T42" fmla="+- 0 16678 14322"/>
                              <a:gd name="T43" fmla="*/ 16678 h 2517"/>
                              <a:gd name="T44" fmla="+- 0 8630 7940"/>
                              <a:gd name="T45" fmla="*/ T44 w 1288"/>
                              <a:gd name="T46" fmla="+- 0 16642 14322"/>
                              <a:gd name="T47" fmla="*/ 16642 h 2517"/>
                              <a:gd name="T48" fmla="+- 0 8688 7940"/>
                              <a:gd name="T49" fmla="*/ T48 w 1288"/>
                              <a:gd name="T50" fmla="+- 0 16603 14322"/>
                              <a:gd name="T51" fmla="*/ 16603 h 2517"/>
                              <a:gd name="T52" fmla="+- 0 8745 7940"/>
                              <a:gd name="T53" fmla="*/ T52 w 1288"/>
                              <a:gd name="T54" fmla="+- 0 16561 14322"/>
                              <a:gd name="T55" fmla="*/ 16561 h 2517"/>
                              <a:gd name="T56" fmla="+- 0 8798 7940"/>
                              <a:gd name="T57" fmla="*/ T56 w 1288"/>
                              <a:gd name="T58" fmla="+- 0 16517 14322"/>
                              <a:gd name="T59" fmla="*/ 16517 h 2517"/>
                              <a:gd name="T60" fmla="+- 0 8850 7940"/>
                              <a:gd name="T61" fmla="*/ T60 w 1288"/>
                              <a:gd name="T62" fmla="+- 0 16469 14322"/>
                              <a:gd name="T63" fmla="*/ 16469 h 2517"/>
                              <a:gd name="T64" fmla="+- 0 8898 7940"/>
                              <a:gd name="T65" fmla="*/ T64 w 1288"/>
                              <a:gd name="T66" fmla="+- 0 16419 14322"/>
                              <a:gd name="T67" fmla="*/ 16419 h 2517"/>
                              <a:gd name="T68" fmla="+- 0 8944 7940"/>
                              <a:gd name="T69" fmla="*/ T68 w 1288"/>
                              <a:gd name="T70" fmla="+- 0 16367 14322"/>
                              <a:gd name="T71" fmla="*/ 16367 h 2517"/>
                              <a:gd name="T72" fmla="+- 0 8987 7940"/>
                              <a:gd name="T73" fmla="*/ T72 w 1288"/>
                              <a:gd name="T74" fmla="+- 0 16312 14322"/>
                              <a:gd name="T75" fmla="*/ 16312 h 2517"/>
                              <a:gd name="T76" fmla="+- 0 9026 7940"/>
                              <a:gd name="T77" fmla="*/ T76 w 1288"/>
                              <a:gd name="T78" fmla="+- 0 16254 14322"/>
                              <a:gd name="T79" fmla="*/ 16254 h 2517"/>
                              <a:gd name="T80" fmla="+- 0 9063 7940"/>
                              <a:gd name="T81" fmla="*/ T80 w 1288"/>
                              <a:gd name="T82" fmla="+- 0 16195 14322"/>
                              <a:gd name="T83" fmla="*/ 16195 h 2517"/>
                              <a:gd name="T84" fmla="+- 0 9096 7940"/>
                              <a:gd name="T85" fmla="*/ T84 w 1288"/>
                              <a:gd name="T86" fmla="+- 0 16133 14322"/>
                              <a:gd name="T87" fmla="*/ 16133 h 2517"/>
                              <a:gd name="T88" fmla="+- 0 9126 7940"/>
                              <a:gd name="T89" fmla="*/ T88 w 1288"/>
                              <a:gd name="T90" fmla="+- 0 16069 14322"/>
                              <a:gd name="T91" fmla="*/ 16069 h 2517"/>
                              <a:gd name="T92" fmla="+- 0 9152 7940"/>
                              <a:gd name="T93" fmla="*/ T92 w 1288"/>
                              <a:gd name="T94" fmla="+- 0 16004 14322"/>
                              <a:gd name="T95" fmla="*/ 16004 h 2517"/>
                              <a:gd name="T96" fmla="+- 0 9174 7940"/>
                              <a:gd name="T97" fmla="*/ T96 w 1288"/>
                              <a:gd name="T98" fmla="+- 0 15937 14322"/>
                              <a:gd name="T99" fmla="*/ 15937 h 2517"/>
                              <a:gd name="T100" fmla="+- 0 9193 7940"/>
                              <a:gd name="T101" fmla="*/ T100 w 1288"/>
                              <a:gd name="T102" fmla="+- 0 15868 14322"/>
                              <a:gd name="T103" fmla="*/ 15868 h 2517"/>
                              <a:gd name="T104" fmla="+- 0 9207 7940"/>
                              <a:gd name="T105" fmla="*/ T104 w 1288"/>
                              <a:gd name="T106" fmla="+- 0 15798 14322"/>
                              <a:gd name="T107" fmla="*/ 15798 h 2517"/>
                              <a:gd name="T108" fmla="+- 0 9218 7940"/>
                              <a:gd name="T109" fmla="*/ T108 w 1288"/>
                              <a:gd name="T110" fmla="+- 0 15726 14322"/>
                              <a:gd name="T111" fmla="*/ 15726 h 2517"/>
                              <a:gd name="T112" fmla="+- 0 9225 7940"/>
                              <a:gd name="T113" fmla="*/ T112 w 1288"/>
                              <a:gd name="T114" fmla="+- 0 15654 14322"/>
                              <a:gd name="T115" fmla="*/ 15654 h 2517"/>
                              <a:gd name="T116" fmla="+- 0 9227 7940"/>
                              <a:gd name="T117" fmla="*/ T116 w 1288"/>
                              <a:gd name="T118" fmla="+- 0 15580 14322"/>
                              <a:gd name="T119" fmla="*/ 15580 h 2517"/>
                              <a:gd name="T120" fmla="+- 0 9225 7940"/>
                              <a:gd name="T121" fmla="*/ T120 w 1288"/>
                              <a:gd name="T122" fmla="+- 0 15506 14322"/>
                              <a:gd name="T123" fmla="*/ 15506 h 2517"/>
                              <a:gd name="T124" fmla="+- 0 9218 7940"/>
                              <a:gd name="T125" fmla="*/ T124 w 1288"/>
                              <a:gd name="T126" fmla="+- 0 15433 14322"/>
                              <a:gd name="T127" fmla="*/ 15433 h 2517"/>
                              <a:gd name="T128" fmla="+- 0 9207 7940"/>
                              <a:gd name="T129" fmla="*/ T128 w 1288"/>
                              <a:gd name="T130" fmla="+- 0 15361 14322"/>
                              <a:gd name="T131" fmla="*/ 15361 h 2517"/>
                              <a:gd name="T132" fmla="+- 0 9193 7940"/>
                              <a:gd name="T133" fmla="*/ T132 w 1288"/>
                              <a:gd name="T134" fmla="+- 0 15291 14322"/>
                              <a:gd name="T135" fmla="*/ 15291 h 2517"/>
                              <a:gd name="T136" fmla="+- 0 9174 7940"/>
                              <a:gd name="T137" fmla="*/ T136 w 1288"/>
                              <a:gd name="T138" fmla="+- 0 15223 14322"/>
                              <a:gd name="T139" fmla="*/ 15223 h 2517"/>
                              <a:gd name="T140" fmla="+- 0 9152 7940"/>
                              <a:gd name="T141" fmla="*/ T140 w 1288"/>
                              <a:gd name="T142" fmla="+- 0 15155 14322"/>
                              <a:gd name="T143" fmla="*/ 15155 h 2517"/>
                              <a:gd name="T144" fmla="+- 0 9126 7940"/>
                              <a:gd name="T145" fmla="*/ T144 w 1288"/>
                              <a:gd name="T146" fmla="+- 0 15090 14322"/>
                              <a:gd name="T147" fmla="*/ 15090 h 2517"/>
                              <a:gd name="T148" fmla="+- 0 9096 7940"/>
                              <a:gd name="T149" fmla="*/ T148 w 1288"/>
                              <a:gd name="T150" fmla="+- 0 15026 14322"/>
                              <a:gd name="T151" fmla="*/ 15026 h 2517"/>
                              <a:gd name="T152" fmla="+- 0 9063 7940"/>
                              <a:gd name="T153" fmla="*/ T152 w 1288"/>
                              <a:gd name="T154" fmla="+- 0 14965 14322"/>
                              <a:gd name="T155" fmla="*/ 14965 h 2517"/>
                              <a:gd name="T156" fmla="+- 0 9026 7940"/>
                              <a:gd name="T157" fmla="*/ T156 w 1288"/>
                              <a:gd name="T158" fmla="+- 0 14905 14322"/>
                              <a:gd name="T159" fmla="*/ 14905 h 2517"/>
                              <a:gd name="T160" fmla="+- 0 8987 7940"/>
                              <a:gd name="T161" fmla="*/ T160 w 1288"/>
                              <a:gd name="T162" fmla="+- 0 14848 14322"/>
                              <a:gd name="T163" fmla="*/ 14848 h 2517"/>
                              <a:gd name="T164" fmla="+- 0 8944 7940"/>
                              <a:gd name="T165" fmla="*/ T164 w 1288"/>
                              <a:gd name="T166" fmla="+- 0 14793 14322"/>
                              <a:gd name="T167" fmla="*/ 14793 h 2517"/>
                              <a:gd name="T168" fmla="+- 0 8898 7940"/>
                              <a:gd name="T169" fmla="*/ T168 w 1288"/>
                              <a:gd name="T170" fmla="+- 0 14740 14322"/>
                              <a:gd name="T171" fmla="*/ 14740 h 2517"/>
                              <a:gd name="T172" fmla="+- 0 8850 7940"/>
                              <a:gd name="T173" fmla="*/ T172 w 1288"/>
                              <a:gd name="T174" fmla="+- 0 14690 14322"/>
                              <a:gd name="T175" fmla="*/ 14690 h 2517"/>
                              <a:gd name="T176" fmla="+- 0 8798 7940"/>
                              <a:gd name="T177" fmla="*/ T176 w 1288"/>
                              <a:gd name="T178" fmla="+- 0 14643 14322"/>
                              <a:gd name="T179" fmla="*/ 14643 h 2517"/>
                              <a:gd name="T180" fmla="+- 0 8745 7940"/>
                              <a:gd name="T181" fmla="*/ T180 w 1288"/>
                              <a:gd name="T182" fmla="+- 0 14598 14322"/>
                              <a:gd name="T183" fmla="*/ 14598 h 2517"/>
                              <a:gd name="T184" fmla="+- 0 8688 7940"/>
                              <a:gd name="T185" fmla="*/ T184 w 1288"/>
                              <a:gd name="T186" fmla="+- 0 14556 14322"/>
                              <a:gd name="T187" fmla="*/ 14556 h 2517"/>
                              <a:gd name="T188" fmla="+- 0 8630 7940"/>
                              <a:gd name="T189" fmla="*/ T188 w 1288"/>
                              <a:gd name="T190" fmla="+- 0 14518 14322"/>
                              <a:gd name="T191" fmla="*/ 14518 h 2517"/>
                              <a:gd name="T192" fmla="+- 0 8569 7940"/>
                              <a:gd name="T193" fmla="*/ T192 w 1288"/>
                              <a:gd name="T194" fmla="+- 0 14482 14322"/>
                              <a:gd name="T195" fmla="*/ 14482 h 2517"/>
                              <a:gd name="T196" fmla="+- 0 8506 7940"/>
                              <a:gd name="T197" fmla="*/ T196 w 1288"/>
                              <a:gd name="T198" fmla="+- 0 14450 14322"/>
                              <a:gd name="T199" fmla="*/ 14450 h 2517"/>
                              <a:gd name="T200" fmla="+- 0 8441 7940"/>
                              <a:gd name="T201" fmla="*/ T200 w 1288"/>
                              <a:gd name="T202" fmla="+- 0 14421 14322"/>
                              <a:gd name="T203" fmla="*/ 14421 h 2517"/>
                              <a:gd name="T204" fmla="+- 0 8374 7940"/>
                              <a:gd name="T205" fmla="*/ T204 w 1288"/>
                              <a:gd name="T206" fmla="+- 0 14395 14322"/>
                              <a:gd name="T207" fmla="*/ 14395 h 2517"/>
                              <a:gd name="T208" fmla="+- 0 8305 7940"/>
                              <a:gd name="T209" fmla="*/ T208 w 1288"/>
                              <a:gd name="T210" fmla="+- 0 14373 14322"/>
                              <a:gd name="T211" fmla="*/ 14373 h 2517"/>
                              <a:gd name="T212" fmla="+- 0 8235 7940"/>
                              <a:gd name="T213" fmla="*/ T212 w 1288"/>
                              <a:gd name="T214" fmla="+- 0 14355 14322"/>
                              <a:gd name="T215" fmla="*/ 14355 h 2517"/>
                              <a:gd name="T216" fmla="+- 0 8163 7940"/>
                              <a:gd name="T217" fmla="*/ T216 w 1288"/>
                              <a:gd name="T218" fmla="+- 0 14341 14322"/>
                              <a:gd name="T219" fmla="*/ 14341 h 2517"/>
                              <a:gd name="T220" fmla="+- 0 8090 7940"/>
                              <a:gd name="T221" fmla="*/ T220 w 1288"/>
                              <a:gd name="T222" fmla="+- 0 14330 14322"/>
                              <a:gd name="T223" fmla="*/ 14330 h 2517"/>
                              <a:gd name="T224" fmla="+- 0 8015 7940"/>
                              <a:gd name="T225" fmla="*/ T224 w 1288"/>
                              <a:gd name="T226" fmla="+- 0 14324 14322"/>
                              <a:gd name="T227" fmla="*/ 14324 h 2517"/>
                              <a:gd name="T228" fmla="+- 0 7940 7940"/>
                              <a:gd name="T229" fmla="*/ T228 w 1288"/>
                              <a:gd name="T230" fmla="+- 0 14322 14322"/>
                              <a:gd name="T231" fmla="*/ 14322 h 25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288" h="2517">
                                <a:moveTo>
                                  <a:pt x="0" y="0"/>
                                </a:moveTo>
                                <a:lnTo>
                                  <a:pt x="0" y="2516"/>
                                </a:lnTo>
                                <a:lnTo>
                                  <a:pt x="75" y="2514"/>
                                </a:lnTo>
                                <a:lnTo>
                                  <a:pt x="150" y="2507"/>
                                </a:lnTo>
                                <a:lnTo>
                                  <a:pt x="223" y="2497"/>
                                </a:lnTo>
                                <a:lnTo>
                                  <a:pt x="295" y="2483"/>
                                </a:lnTo>
                                <a:lnTo>
                                  <a:pt x="365" y="2464"/>
                                </a:lnTo>
                                <a:lnTo>
                                  <a:pt x="434" y="2442"/>
                                </a:lnTo>
                                <a:lnTo>
                                  <a:pt x="501" y="2417"/>
                                </a:lnTo>
                                <a:lnTo>
                                  <a:pt x="566" y="2388"/>
                                </a:lnTo>
                                <a:lnTo>
                                  <a:pt x="629" y="2356"/>
                                </a:lnTo>
                                <a:lnTo>
                                  <a:pt x="690" y="2320"/>
                                </a:lnTo>
                                <a:lnTo>
                                  <a:pt x="748" y="2281"/>
                                </a:lnTo>
                                <a:lnTo>
                                  <a:pt x="805" y="2239"/>
                                </a:lnTo>
                                <a:lnTo>
                                  <a:pt x="858" y="2195"/>
                                </a:lnTo>
                                <a:lnTo>
                                  <a:pt x="910" y="2147"/>
                                </a:lnTo>
                                <a:lnTo>
                                  <a:pt x="958" y="2097"/>
                                </a:lnTo>
                                <a:lnTo>
                                  <a:pt x="1004" y="2045"/>
                                </a:lnTo>
                                <a:lnTo>
                                  <a:pt x="1047" y="1990"/>
                                </a:lnTo>
                                <a:lnTo>
                                  <a:pt x="1086" y="1932"/>
                                </a:lnTo>
                                <a:lnTo>
                                  <a:pt x="1123" y="1873"/>
                                </a:lnTo>
                                <a:lnTo>
                                  <a:pt x="1156" y="1811"/>
                                </a:lnTo>
                                <a:lnTo>
                                  <a:pt x="1186" y="1747"/>
                                </a:lnTo>
                                <a:lnTo>
                                  <a:pt x="1212" y="1682"/>
                                </a:lnTo>
                                <a:lnTo>
                                  <a:pt x="1234" y="1615"/>
                                </a:lnTo>
                                <a:lnTo>
                                  <a:pt x="1253" y="1546"/>
                                </a:lnTo>
                                <a:lnTo>
                                  <a:pt x="1267" y="1476"/>
                                </a:lnTo>
                                <a:lnTo>
                                  <a:pt x="1278" y="1404"/>
                                </a:lnTo>
                                <a:lnTo>
                                  <a:pt x="1285" y="1332"/>
                                </a:lnTo>
                                <a:lnTo>
                                  <a:pt x="1287" y="1258"/>
                                </a:lnTo>
                                <a:lnTo>
                                  <a:pt x="1285" y="1184"/>
                                </a:lnTo>
                                <a:lnTo>
                                  <a:pt x="1278" y="1111"/>
                                </a:lnTo>
                                <a:lnTo>
                                  <a:pt x="1267" y="1039"/>
                                </a:lnTo>
                                <a:lnTo>
                                  <a:pt x="1253" y="969"/>
                                </a:lnTo>
                                <a:lnTo>
                                  <a:pt x="1234" y="901"/>
                                </a:lnTo>
                                <a:lnTo>
                                  <a:pt x="1212" y="833"/>
                                </a:lnTo>
                                <a:lnTo>
                                  <a:pt x="1186" y="768"/>
                                </a:lnTo>
                                <a:lnTo>
                                  <a:pt x="1156" y="704"/>
                                </a:lnTo>
                                <a:lnTo>
                                  <a:pt x="1123" y="643"/>
                                </a:lnTo>
                                <a:lnTo>
                                  <a:pt x="1086" y="583"/>
                                </a:lnTo>
                                <a:lnTo>
                                  <a:pt x="1047" y="526"/>
                                </a:lnTo>
                                <a:lnTo>
                                  <a:pt x="1004" y="471"/>
                                </a:lnTo>
                                <a:lnTo>
                                  <a:pt x="958" y="418"/>
                                </a:lnTo>
                                <a:lnTo>
                                  <a:pt x="910" y="368"/>
                                </a:lnTo>
                                <a:lnTo>
                                  <a:pt x="858" y="321"/>
                                </a:lnTo>
                                <a:lnTo>
                                  <a:pt x="805" y="276"/>
                                </a:lnTo>
                                <a:lnTo>
                                  <a:pt x="748" y="234"/>
                                </a:lnTo>
                                <a:lnTo>
                                  <a:pt x="690" y="196"/>
                                </a:lnTo>
                                <a:lnTo>
                                  <a:pt x="629" y="160"/>
                                </a:lnTo>
                                <a:lnTo>
                                  <a:pt x="566" y="128"/>
                                </a:lnTo>
                                <a:lnTo>
                                  <a:pt x="501" y="99"/>
                                </a:lnTo>
                                <a:lnTo>
                                  <a:pt x="434" y="73"/>
                                </a:lnTo>
                                <a:lnTo>
                                  <a:pt x="365" y="51"/>
                                </a:lnTo>
                                <a:lnTo>
                                  <a:pt x="295" y="33"/>
                                </a:lnTo>
                                <a:lnTo>
                                  <a:pt x="223" y="19"/>
                                </a:lnTo>
                                <a:lnTo>
                                  <a:pt x="150" y="8"/>
                                </a:lnTo>
                                <a:lnTo>
                                  <a:pt x="75" y="2"/>
                                </a:lnTo>
                                <a:lnTo>
                                  <a:pt x="0" y="0"/>
                                </a:lnTo>
                                <a:close/>
                              </a:path>
                            </a:pathLst>
                          </a:custGeom>
                          <a:noFill/>
                          <a:ln>
                            <a:noFill/>
                          </a:ln>
                          <a:extLst>
                            <a:ext uri="{909E8E84-426E-40DD-AFC4-6F175D3DCCD1}">
                              <a14:hiddenFill xmlns:a14="http://schemas.microsoft.com/office/drawing/2010/main">
                                <a:solidFill>
                                  <a:srgbClr val="60C6F1"/>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17"/>
                        <wps:cNvSpPr>
                          <a:spLocks/>
                        </wps:cNvSpPr>
                        <wps:spPr bwMode="auto">
                          <a:xfrm>
                            <a:off x="8901" y="16218"/>
                            <a:ext cx="620" cy="620"/>
                          </a:xfrm>
                          <a:custGeom>
                            <a:avLst/>
                            <a:gdLst>
                              <a:gd name="T0" fmla="+- 0 9211 8902"/>
                              <a:gd name="T1" fmla="*/ T0 w 620"/>
                              <a:gd name="T2" fmla="+- 0 16219 16219"/>
                              <a:gd name="T3" fmla="*/ 16219 h 620"/>
                              <a:gd name="T4" fmla="+- 0 9140 8902"/>
                              <a:gd name="T5" fmla="*/ T4 w 620"/>
                              <a:gd name="T6" fmla="+- 0 16227 16219"/>
                              <a:gd name="T7" fmla="*/ 16227 h 620"/>
                              <a:gd name="T8" fmla="+- 0 9075 8902"/>
                              <a:gd name="T9" fmla="*/ T8 w 620"/>
                              <a:gd name="T10" fmla="+- 0 16250 16219"/>
                              <a:gd name="T11" fmla="*/ 16250 h 620"/>
                              <a:gd name="T12" fmla="+- 0 9018 8902"/>
                              <a:gd name="T13" fmla="*/ T12 w 620"/>
                              <a:gd name="T14" fmla="+- 0 16287 16219"/>
                              <a:gd name="T15" fmla="*/ 16287 h 620"/>
                              <a:gd name="T16" fmla="+- 0 8970 8902"/>
                              <a:gd name="T17" fmla="*/ T16 w 620"/>
                              <a:gd name="T18" fmla="+- 0 16335 16219"/>
                              <a:gd name="T19" fmla="*/ 16335 h 620"/>
                              <a:gd name="T20" fmla="+- 0 8933 8902"/>
                              <a:gd name="T21" fmla="*/ T20 w 620"/>
                              <a:gd name="T22" fmla="+- 0 16392 16219"/>
                              <a:gd name="T23" fmla="*/ 16392 h 620"/>
                              <a:gd name="T24" fmla="+- 0 8910 8902"/>
                              <a:gd name="T25" fmla="*/ T24 w 620"/>
                              <a:gd name="T26" fmla="+- 0 16457 16219"/>
                              <a:gd name="T27" fmla="*/ 16457 h 620"/>
                              <a:gd name="T28" fmla="+- 0 8902 8902"/>
                              <a:gd name="T29" fmla="*/ T28 w 620"/>
                              <a:gd name="T30" fmla="+- 0 16528 16219"/>
                              <a:gd name="T31" fmla="*/ 16528 h 620"/>
                              <a:gd name="T32" fmla="+- 0 8910 8902"/>
                              <a:gd name="T33" fmla="*/ T32 w 620"/>
                              <a:gd name="T34" fmla="+- 0 16599 16219"/>
                              <a:gd name="T35" fmla="*/ 16599 h 620"/>
                              <a:gd name="T36" fmla="+- 0 8933 8902"/>
                              <a:gd name="T37" fmla="*/ T36 w 620"/>
                              <a:gd name="T38" fmla="+- 0 16664 16219"/>
                              <a:gd name="T39" fmla="*/ 16664 h 620"/>
                              <a:gd name="T40" fmla="+- 0 8970 8902"/>
                              <a:gd name="T41" fmla="*/ T40 w 620"/>
                              <a:gd name="T42" fmla="+- 0 16722 16219"/>
                              <a:gd name="T43" fmla="*/ 16722 h 620"/>
                              <a:gd name="T44" fmla="+- 0 9018 8902"/>
                              <a:gd name="T45" fmla="*/ T44 w 620"/>
                              <a:gd name="T46" fmla="+- 0 16770 16219"/>
                              <a:gd name="T47" fmla="*/ 16770 h 620"/>
                              <a:gd name="T48" fmla="+- 0 9075 8902"/>
                              <a:gd name="T49" fmla="*/ T48 w 620"/>
                              <a:gd name="T50" fmla="+- 0 16806 16219"/>
                              <a:gd name="T51" fmla="*/ 16806 h 620"/>
                              <a:gd name="T52" fmla="+- 0 9140 8902"/>
                              <a:gd name="T53" fmla="*/ T52 w 620"/>
                              <a:gd name="T54" fmla="+- 0 16830 16219"/>
                              <a:gd name="T55" fmla="*/ 16830 h 620"/>
                              <a:gd name="T56" fmla="+- 0 9211 8902"/>
                              <a:gd name="T57" fmla="*/ T56 w 620"/>
                              <a:gd name="T58" fmla="+- 0 16838 16219"/>
                              <a:gd name="T59" fmla="*/ 16838 h 620"/>
                              <a:gd name="T60" fmla="+- 0 9282 8902"/>
                              <a:gd name="T61" fmla="*/ T60 w 620"/>
                              <a:gd name="T62" fmla="+- 0 16830 16219"/>
                              <a:gd name="T63" fmla="*/ 16830 h 620"/>
                              <a:gd name="T64" fmla="+- 0 9348 8902"/>
                              <a:gd name="T65" fmla="*/ T64 w 620"/>
                              <a:gd name="T66" fmla="+- 0 16806 16219"/>
                              <a:gd name="T67" fmla="*/ 16806 h 620"/>
                              <a:gd name="T68" fmla="+- 0 9405 8902"/>
                              <a:gd name="T69" fmla="*/ T68 w 620"/>
                              <a:gd name="T70" fmla="+- 0 16770 16219"/>
                              <a:gd name="T71" fmla="*/ 16770 h 620"/>
                              <a:gd name="T72" fmla="+- 0 9453 8902"/>
                              <a:gd name="T73" fmla="*/ T72 w 620"/>
                              <a:gd name="T74" fmla="+- 0 16722 16219"/>
                              <a:gd name="T75" fmla="*/ 16722 h 620"/>
                              <a:gd name="T76" fmla="+- 0 9489 8902"/>
                              <a:gd name="T77" fmla="*/ T76 w 620"/>
                              <a:gd name="T78" fmla="+- 0 16664 16219"/>
                              <a:gd name="T79" fmla="*/ 16664 h 620"/>
                              <a:gd name="T80" fmla="+- 0 9513 8902"/>
                              <a:gd name="T81" fmla="*/ T80 w 620"/>
                              <a:gd name="T82" fmla="+- 0 16599 16219"/>
                              <a:gd name="T83" fmla="*/ 16599 h 620"/>
                              <a:gd name="T84" fmla="+- 0 9521 8902"/>
                              <a:gd name="T85" fmla="*/ T84 w 620"/>
                              <a:gd name="T86" fmla="+- 0 16528 16219"/>
                              <a:gd name="T87" fmla="*/ 16528 h 620"/>
                              <a:gd name="T88" fmla="+- 0 9513 8902"/>
                              <a:gd name="T89" fmla="*/ T88 w 620"/>
                              <a:gd name="T90" fmla="+- 0 16457 16219"/>
                              <a:gd name="T91" fmla="*/ 16457 h 620"/>
                              <a:gd name="T92" fmla="+- 0 9489 8902"/>
                              <a:gd name="T93" fmla="*/ T92 w 620"/>
                              <a:gd name="T94" fmla="+- 0 16392 16219"/>
                              <a:gd name="T95" fmla="*/ 16392 h 620"/>
                              <a:gd name="T96" fmla="+- 0 9453 8902"/>
                              <a:gd name="T97" fmla="*/ T96 w 620"/>
                              <a:gd name="T98" fmla="+- 0 16335 16219"/>
                              <a:gd name="T99" fmla="*/ 16335 h 620"/>
                              <a:gd name="T100" fmla="+- 0 9405 8902"/>
                              <a:gd name="T101" fmla="*/ T100 w 620"/>
                              <a:gd name="T102" fmla="+- 0 16287 16219"/>
                              <a:gd name="T103" fmla="*/ 16287 h 620"/>
                              <a:gd name="T104" fmla="+- 0 9348 8902"/>
                              <a:gd name="T105" fmla="*/ T104 w 620"/>
                              <a:gd name="T106" fmla="+- 0 16250 16219"/>
                              <a:gd name="T107" fmla="*/ 16250 h 620"/>
                              <a:gd name="T108" fmla="+- 0 9282 8902"/>
                              <a:gd name="T109" fmla="*/ T108 w 620"/>
                              <a:gd name="T110" fmla="+- 0 16227 16219"/>
                              <a:gd name="T111" fmla="*/ 16227 h 620"/>
                              <a:gd name="T112" fmla="+- 0 9211 8902"/>
                              <a:gd name="T113" fmla="*/ T112 w 620"/>
                              <a:gd name="T114" fmla="+- 0 16219 16219"/>
                              <a:gd name="T115" fmla="*/ 16219 h 6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20" h="620">
                                <a:moveTo>
                                  <a:pt x="309" y="0"/>
                                </a:moveTo>
                                <a:lnTo>
                                  <a:pt x="238" y="8"/>
                                </a:lnTo>
                                <a:lnTo>
                                  <a:pt x="173" y="31"/>
                                </a:lnTo>
                                <a:lnTo>
                                  <a:pt x="116" y="68"/>
                                </a:lnTo>
                                <a:lnTo>
                                  <a:pt x="68" y="116"/>
                                </a:lnTo>
                                <a:lnTo>
                                  <a:pt x="31" y="173"/>
                                </a:lnTo>
                                <a:lnTo>
                                  <a:pt x="8" y="238"/>
                                </a:lnTo>
                                <a:lnTo>
                                  <a:pt x="0" y="309"/>
                                </a:lnTo>
                                <a:lnTo>
                                  <a:pt x="8" y="380"/>
                                </a:lnTo>
                                <a:lnTo>
                                  <a:pt x="31" y="445"/>
                                </a:lnTo>
                                <a:lnTo>
                                  <a:pt x="68" y="503"/>
                                </a:lnTo>
                                <a:lnTo>
                                  <a:pt x="116" y="551"/>
                                </a:lnTo>
                                <a:lnTo>
                                  <a:pt x="173" y="587"/>
                                </a:lnTo>
                                <a:lnTo>
                                  <a:pt x="238" y="611"/>
                                </a:lnTo>
                                <a:lnTo>
                                  <a:pt x="309" y="619"/>
                                </a:lnTo>
                                <a:lnTo>
                                  <a:pt x="380" y="611"/>
                                </a:lnTo>
                                <a:lnTo>
                                  <a:pt x="446" y="587"/>
                                </a:lnTo>
                                <a:lnTo>
                                  <a:pt x="503" y="551"/>
                                </a:lnTo>
                                <a:lnTo>
                                  <a:pt x="551" y="503"/>
                                </a:lnTo>
                                <a:lnTo>
                                  <a:pt x="587" y="445"/>
                                </a:lnTo>
                                <a:lnTo>
                                  <a:pt x="611" y="380"/>
                                </a:lnTo>
                                <a:lnTo>
                                  <a:pt x="619" y="309"/>
                                </a:lnTo>
                                <a:lnTo>
                                  <a:pt x="611" y="238"/>
                                </a:lnTo>
                                <a:lnTo>
                                  <a:pt x="587" y="173"/>
                                </a:lnTo>
                                <a:lnTo>
                                  <a:pt x="551" y="116"/>
                                </a:lnTo>
                                <a:lnTo>
                                  <a:pt x="503" y="68"/>
                                </a:lnTo>
                                <a:lnTo>
                                  <a:pt x="446" y="31"/>
                                </a:lnTo>
                                <a:lnTo>
                                  <a:pt x="380" y="8"/>
                                </a:lnTo>
                                <a:lnTo>
                                  <a:pt x="309" y="0"/>
                                </a:lnTo>
                                <a:close/>
                              </a:path>
                            </a:pathLst>
                          </a:custGeom>
                          <a:noFill/>
                          <a:ln>
                            <a:noFill/>
                          </a:ln>
                          <a:extLst>
                            <a:ext uri="{909E8E84-426E-40DD-AFC4-6F175D3DCCD1}">
                              <a14:hiddenFill xmlns:a14="http://schemas.microsoft.com/office/drawing/2010/main">
                                <a:solidFill>
                                  <a:srgbClr val="0C2A64"/>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766298" id="Group 59" o:spid="_x0000_s1026" style="position:absolute;margin-left:0;margin-top:.5pt;width:595.3pt;height:841.05pt;z-index:-251658230;mso-position-horizontal-relative:page;mso-position-vertical-relative:page" coordorigin=",17" coordsize="11906,1682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">
                <v:shape id="Freeform 4" o:spid="_x0000_s1027" style="position:absolute;left:9968;top:12967;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" path="m279,l204,10,138,39,82,82,38,138,10,205,,279r10,74l38,420r44,56l138,519r66,29l279,558r74,-10l419,519r56,-43l519,420r28,-67l557,279,547,205,519,138,475,82,419,39,353,10,279,xe" filled="f" fillcolor="#0c2a64" stroked="f">
                  <v:path arrowok="t" o:connecttype="custom" o:connectlocs="279,12967;204,12977;138,13006;82,13049;38,13105;10,13172;0,13246;10,13320;38,13387;82,13443;138,13486;204,13515;279,13525;353,13515;419,13486;475,13443;519,13387;547,13320;557,13246;547,13172;519,13105;475,13049;419,13006;353,12977;279,12967" o:connectangles="0,0,0,0,0,0,0,0,0,0,0,0,0,0,0,0,0,0,0,0,0,0,0,0,0"/>
                </v:shape>
                <v:shape id="AutoShape 5" o:spid="_x0000_s1028" style="position:absolute;top:17;width:11906;height:16820;visibility:visible;mso-wrap-style:square;v-text-anchor:top" coordsize="11906,1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" path="m11906,l,,,16820r11906,l11906,14320r-4091,l7744,14300r-282,l7391,14280r-70,l7251,14260r-70,l7111,14240r-70,l6902,14200r-70,l6216,14020r-67,-40l6015,13940r-66,-40l5817,13860r-131,-80l5622,13760r-129,-80l5430,13660r-251,-160l4996,13380r-120,-80l4817,13240r-117,-80l4643,13100r-114,-80l4473,12960r-55,-60l4363,12860r-54,-60l4255,12740r-52,-40l4151,12640r-50,-60l4051,12520r-49,-60l3955,12420r-47,-60l3862,12300r-45,-60l3773,12180r-42,-60l3689,12060r-41,-60l3608,11940r-39,-60l3531,11800r-37,-60l3457,11680r-35,-60l3388,11560r-33,-80l3322,11420r-31,-60l3261,11300r-30,-80l3203,11160r-27,-60l3149,11020r-26,-60l3099,10900r-24,-80l3053,10760r-22,-60l3010,10620r-19,-60l2972,10480r-18,-60l2937,10340r-16,-60l2906,10220r-14,-80l2879,10080r-12,-80l2856,9940r-10,-80l2837,9800r-8,-80l2821,9640r-6,-60l2810,9500r-5,-60l2802,9360r-2,-60l2798,9220r,-60l2798,9080r2,-60l2802,8940r3,-60l2810,8800r5,-60l2821,8660r8,-60l2837,8520r9,-80l2856,8380r11,-80l2879,8240r13,-60l2906,8100r15,-60l2937,7960r17,-60l2972,7820r19,-60l3010,7680r21,-60l3053,7560r22,-80l3099,7420r24,-80l3149,7280r27,-60l3203,7140r28,-60l3261,7020r30,-60l3322,6880r33,-60l3388,6760r34,-60l3457,6620r37,-60l3531,6500r38,-60l3608,6380r40,-60l3689,6260r42,-60l3773,6140r44,-60l3862,6020r46,-60l3955,5900r47,-60l4051,5780r50,-60l4151,5680r52,-60l4255,5560r54,-60l4363,5460r55,-60l4473,5360r56,-60l4586,5240r114,-80l4759,5100r177,-120l4996,4920r245,-160l5304,4720r63,-20l5557,4580r65,-20l5686,4520r66,-20l5817,4460r66,-20l5949,4400r66,-20l6082,4340r269,-80l6419,4220r137,-40l6625,4180r277,-80l6971,4100r140,-40l7181,4060r70,-20l7321,4040r70,-20l7532,4020r71,-20l11906,4000,11906,xm11906,12480r-44,40l11812,12580r-50,60l11710,12700r-52,40l11604,12800r-54,60l11495,12900r-55,60l11384,13020r-114,80l11212,13160r-117,80l11036,13300r-120,80l10733,13500r-250,160l10419,13680r-128,80l10226,13780r-130,80l9964,13900r-66,40l9764,13980r-67,40l9081,14200r-70,l8872,14240r-70,l8732,14260r-70,l8592,14280r-71,l8451,14300r-282,l8098,14320r3808,l11906,12480xm11906,4000r-3596,l8380,4020r141,l8592,4040r70,l8732,4060r70,l8942,4100r69,l9288,4180r69,l9493,4220r68,40l9831,4340r67,40l9964,4400r66,40l10096,4460r65,40l10226,4520r65,40l10355,4580r191,120l10609,4720r62,40l10916,4920r61,60l11154,5100r58,60l11327,5240r57,60l11440,5360r55,40l11550,5460r54,40l11658,5560r52,60l11762,5680r50,40l11862,5780r44,60l11906,4000xe" filled="f" fillcolor="#eaebec" stroked="f">
                  <v:path arrowok="t" o:connecttype="custom" o:connectlocs="11906,14338;7321,14298;6902,14218;5949,13918;5430,13678;4700,13178;4363,12878;4101,12598;3862,12318;3648,12018;3457,11698;3291,11378;3149,11038;3031,10718;2937,10358;2867,10018;2821,9658;2800,9318;2802,8958;2829,8618;2879,8258;2954,7918;3053,7578;3176,7238;3322,6898;3494,6578;3689,6278;3908,5978;4151,5698;4418,5418;4759,5118;5367,4718;5817,4478;6351,4278;6971,4118;7391,4038;11906,12498;11658,12758;11384,13038;10916,13398;10226,13798;9697,14038;8732,14278;8169,14318;8310,4018;8732,4078;9357,4198;9964,4418;10291,4578;10916,4938;11384,5318;11658,5578;11906,5858" o:connectangles="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9" type="#_x0000_t75" style="position:absolute;left:3347;top:6076;width:8558;height:8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">
                  <v:imagedata r:id="rId16" o:title="" cropleft="4463f" cropright="12991f"/>
                </v:shape>
                <v:shape id="AutoShape 7" o:spid="_x0000_s1030" style="position:absolute;left:4154;top:10391;width:2723;height:2415;visibility:visible;mso-wrap-style:square;v-text-anchor:top" coordsize="2723,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" path="m2298,2291r-1585,l772,2292r61,2l897,2299r70,6l1044,2314r86,12l1551,2388r81,11l1699,2406r58,5l1811,2414r54,l1891,2414r83,-5l2054,2396r76,-21l2202,2346r70,-37l2298,2291xm2170,220r-635,l,2278r107,131l187,2374r68,-24l326,2332r86,-16l487,2305r75,-8l637,2293r76,-2l2298,2291r40,-27l2399,2213r56,-56l2493,2110r-674,l1768,2110r-57,-2l1646,2105r-70,-4l1300,2084r-498,l2170,220xm2640,1599r-8,17l2624,1632r-11,23l2571,1727r-51,71l2464,1864r-62,59l2339,1974r-47,30l2243,2030r-50,22l2141,2071r-69,18l1999,2101r-83,7l1819,2110r674,l2506,2094r48,-71l2599,1944r42,-89l2667,1794r20,-52l2704,1687r18,-67l2640,1599xm1022,2073r-54,l919,2075r-52,4l802,2084r498,l1139,2076r-64,-2l1022,2073xm2331,l407,,257,591r89,20l354,596r7,-14l367,571r4,-8l413,495r48,-64l511,376r49,-42l601,308r45,-22l695,269r53,-13l811,245r69,-9l956,229r80,-5l1120,221r86,-1l2170,220,2331,xm1535,220r-329,l1370,220r165,xe" filled="f" fillcolor="#006fb6" stroked="f">
                  <v:path arrowok="t" o:connecttype="custom" o:connectlocs="713,12683;833,12686;967,12697;1130,12718;1632,12791;1757,12803;1865,12806;1974,12801;2130,12767;2272,12701;2170,10612;0,12670;187,12766;326,12724;487,12697;637,12685;2298,12683;2399,12605;2493,12502;1768,12502;1646,12497;1300,12476;2170,10612;2632,12008;2613,12047;2520,12190;2402,12315;2292,12396;2193,12444;2072,12481;1916,12500;2493,12502;2554,12415;2641,12247;2687,12134;2722,12012;1022,12465;919,12467;802,12476;1139,12468;1022,12465;407,10392;346,11003;361,10974;371,10955;461,10823;560,10726;646,10678;748,10648;880,10628;1036,10616;1206,10612;2331,10392;1206,10612;1535,10612" o:connectangles="0,0,0,0,0,0,0,0,0,0,0,0,0,0,0,0,0,0,0,0,0,0,0,0,0,0,0,0,0,0,0,0,0,0,0,0,0,0,0,0,0,0,0,0,0,0,0,0,0,0,0,0,0,0,0"/>
                </v:shape>
                <v:shape id="AutoShape 8" o:spid="_x0000_s1031" style="position:absolute;left:599;top:598;width:1887;height:608;visibility:visible;mso-wrap-style:square;v-text-anchor:top" coordsize="1887,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" path="m608,304r-8,-69l577,171,545,121r-4,-7l494,67,438,31,374,8,304,,234,8,170,31,114,67,67,114,31,171,8,235,,304r4,51l17,403r19,45l62,489,267,220r48,-63l288,157r-27,l240,157r-20,1l201,160r-16,2l174,165r-11,4l154,175r-7,7l138,191r-8,10l124,212r-3,4l119,220r-14,-4l129,121r317,l194,457r17,-1l217,455r14,l239,456r11,l262,456r71,5l344,461r9,l362,461r16,l391,460r12,-2l413,455r2,l426,452r11,-6l447,439r13,-10l472,416r11,-13l492,388r1,-2l495,383r2,-4l510,382r-3,11l504,402r-3,8l497,420r-11,21l475,459r-13,15l447,486r-17,11l413,504r-19,5l373,510r-4,l354,510r-17,-1l314,506,248,496r-27,-3l199,491r-19,l167,491r-12,1l143,493r-13,2l116,497r-12,3l93,504r-13,6l126,551r54,31l239,601r65,7l374,600r64,-23l494,541r31,-31l541,494r36,-56l598,379r2,-5l608,304m1887,157r-95,l1798,162r2,2l1803,168r2,3l1807,175r1,3l1810,185r1,7l1811,210r,205l1809,426r-3,8l1805,437r-2,3l1801,442r-2,3l1798,447r-6,6l1886,453r-4,-4l1880,447r-3,-5l1875,439r-1,-3l1870,426r-2,-9l1869,192r,-6l1873,175r1,-3l1879,164r2,-2l1887,157e" fillcolor="white [3212]" stroked="f">
                  <v:path arrowok="t" o:connecttype="custom" o:connectlocs="577,769;494,665;304,598;114,665;8,833;17,1001;267,818;288,755;220,756;174,763;147,780;124,810;105,814;194,1055;231,1053;262,1054;353,1059;391,1058;415,1053;447,1037;483,1001;495,981;507,991;497,1018;462,1072;413,1102;369,1108;314,1104;199,1089;155,1090;116,1095;80,1108;239,1199;438,1175;541,1092;600,972;1792,755;1803,766;1808,776;1811,808;1806,1032;1801,1040;1792,1051;1880,1045;1874,1034;1869,790;1874,770;1887,755" o:connectangles="0,0,0,0,0,0,0,0,0,0,0,0,0,0,0,0,0,0,0,0,0,0,0,0,0,0,0,0,0,0,0,0,0,0,0,0,0,0,0,0,0,0,0,0,0,0,0,0"/>
                </v:shape>
                <v:shape id="Picture 9" o:spid="_x0000_s1032" type="#_x0000_t75" style="position:absolute;left:2832;top:754;width:287;height: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">
                  <v:imagedata r:id="rId17" o:title=""/>
                </v:shape>
                <v:shape id="AutoShape 10" o:spid="_x0000_s1033" style="position:absolute;left:2096;top:754;width:272;height:297;visibility:visible;mso-wrap-style:square;v-text-anchor:top" coordsize="27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" path="m86,l1,,6,4,8,6r5,8l15,18r3,10l18,36r1,225l18,269r-3,7l14,279r-2,3l10,285r-3,4l6,291,,296r94,l90,291r-1,-1l84,283r-2,-3l79,270r-1,-6l77,250r,-5l77,168r74,l147,163r5,-2l155,160r5,-2l170,153r10,-5l188,143r-108,l77,143,77,34r4,-1l205,33r-2,-1l193,23,182,15,169,9,155,5,145,3,134,2,120,1,104,,96,,86,xm151,168r-74,l132,234r3,3l139,242r5,6l155,261r4,3l169,275r10,8l189,289r9,4l206,295r18,1l229,296r42,l264,290,252,279r-4,-4l240,268r-8,-8l224,251,205,231r-7,-8l193,217,151,168xm205,33l85,33r11,1l106,35r10,1l125,38r7,2l139,44r16,14l160,70r,29l156,110r-7,9l145,123r-5,4l135,130r-11,6l113,140r-16,2l91,143r-5,l188,143r8,-6l204,129r7,-8l216,113r4,-10l222,96r1,-8l223,80,222,67,218,54,212,43,205,33xe" fillcolor="white [3212]" stroked="f">
                  <v:path arrowok="t" o:connecttype="custom" o:connectlocs="1,755;8,761;15,773;18,791;18,1024;14,1034;10,1040;6,1046;94,1051;89,1045;82,1035;78,1019;77,1000;151,923;152,916;160,913;180,903;80,898;77,789;205,788;193,778;169,764;145,758;120,756;96,755;151,923;132,989;139,997;155,1016;169,1030;189,1044;206,1050;229,1051;264,1045;248,1030;232,1015;205,986;193,972;205,788;96,789;116,791;132,795;155,813;160,854;149,874;140,882;124,891;97,897;86,898;188,898;204,884;216,868;222,851;223,835;218,809;205,788" o:connectangles="0,0,0,0,0,0,0,0,0,0,0,0,0,0,0,0,0,0,0,0,0,0,0,0,0,0,0,0,0,0,0,0,0,0,0,0,0,0,0,0,0,0,0,0,0,0,0,0,0,0,0,0,0,0,0,0"/>
                </v:shape>
                <v:shape id="Picture 11" o:spid="_x0000_s1034" type="#_x0000_t75" style="position:absolute;left:2531;top:747;width:253;height: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">
                  <v:imagedata r:id="rId18" o:title=""/>
                </v:shape>
                <v:shape id="Picture 12" o:spid="_x0000_s1035" type="#_x0000_t75" style="position:absolute;left:1423;top:754;width:286;height: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">
                  <v:imagedata r:id="rId19" o:title=""/>
                </v:shape>
                <v:shape id="Picture 13" o:spid="_x0000_s1036" type="#_x0000_t75" style="position:absolute;left:1756;top:754;width:293;height: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">
                  <v:imagedata r:id="rId20" o:title=""/>
                </v:shape>
                <v:shape id="AutoShape 14" o:spid="_x0000_s1037" style="position:absolute;left:3164;top:643;width:67;height:67;visibility:visible;mso-wrap-style:square;v-text-anchor:top" coordsize="6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" path="m50,50l43,36,42,35r5,-2l48,31r1,-1l49,20r,-4l43,15r,6l43,30r-2,1l27,31r,-11l39,20r4,1l43,15r-1,l21,15r,35l27,50r,-14l37,36r7,14l50,50m67,34l65,20,62,16r,18l60,45r-6,9l45,60,34,62,23,60,14,54,8,45,6,34,8,22r6,-9l23,7,34,5,45,7r9,6l60,22r2,12l62,16,58,9,51,5,47,2,34,,21,2,10,9,3,20,,34,3,47r7,11l21,65r13,2l47,65r4,-3l58,58,65,47,67,34e" filled="f" fillcolor="#eaebec" stroked="f">
                  <v:path arrowok="t" o:connecttype="custom" o:connectlocs="43,679;47,676;49,673;49,659;43,664;41,674;27,663;43,664;42,658;21,693;27,679;37,679;50,693;65,663;62,677;54,697;34,705;14,697;6,677;14,656;34,648;54,656;62,677;58,652;47,645;21,645;3,663;3,690;21,708;47,708;58,701;67,677" o:connectangles="0,0,0,0,0,0,0,0,0,0,0,0,0,0,0,0,0,0,0,0,0,0,0,0,0,0,0,0,0,0,0,0"/>
                </v:shape>
                <v:shape id="Freeform 15" o:spid="_x0000_s1038" style="position:absolute;left:6686;top:15584;width:1254;height:1254;visibility:visible;mso-wrap-style:square;v-text-anchor:top" coordsize="1254,1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" path="m627,l554,5,483,17,415,37,351,64,291,98r-56,40l184,184r-46,51l98,291,64,351,37,416,17,483,4,554,,627r4,73l17,771r20,67l64,903r34,60l138,1019r46,51l235,1116r56,40l351,1190r64,27l483,1237r71,13l627,1254r73,-4l770,1237r68,-20l902,1190r61,-34l1019,1116r51,-46l1116,1019r40,-56l1190,903r27,-65l1237,771r12,-71l1254,627r-5,-73l1237,483r-20,-67l1190,351r-34,-60l1116,235r-46,-51l1019,138,963,98,902,64,838,37,770,17,700,5,627,xe" filled="f" fillcolor="#e4dcbd" stroked="f">
                  <v:path arrowok="t" o:connecttype="custom" o:connectlocs="627,15584;554,15589;483,15601;415,15621;351,15648;291,15682;235,15722;184,15768;138,15819;98,15875;64,15935;37,16000;17,16067;4,16138;0,16211;4,16284;17,16355;37,16422;64,16487;98,16547;138,16603;184,16654;235,16700;291,16740;351,16774;415,16801;483,16821;554,16834;627,16838;700,16834;770,16821;838,16801;902,16774;963,16740;1019,16700;1070,16654;1116,16603;1156,16547;1190,16487;1217,16422;1237,16355;1249,16284;1254,16211;1249,16138;1237,16067;1217,16000;1190,15935;1156,15875;1116,15819;1070,15768;1019,15722;963,15682;902,15648;838,15621;770,15601;700,15589;627,15584" o:connectangles="0,0,0,0,0,0,0,0,0,0,0,0,0,0,0,0,0,0,0,0,0,0,0,0,0,0,0,0,0,0,0,0,0,0,0,0,0,0,0,0,0,0,0,0,0,0,0,0,0,0,0,0,0,0,0,0,0"/>
                </v:shape>
                <v:shape id="Freeform 16" o:spid="_x0000_s1039" style="position:absolute;left:7939;top:14321;width:1288;height:2517;visibility:visible;mso-wrap-style:square;v-text-anchor:top" coordsize="1288,2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" path="m,l,2516r75,-2l150,2507r73,-10l295,2483r70,-19l434,2442r67,-25l566,2388r63,-32l690,2320r58,-39l805,2239r53,-44l910,2147r48,-50l1004,2045r43,-55l1086,1932r37,-59l1156,1811r30,-64l1212,1682r22,-67l1253,1546r14,-70l1278,1404r7,-72l1287,1258r-2,-74l1278,1111r-11,-72l1253,969r-19,-68l1212,833r-26,-65l1156,704r-33,-61l1086,583r-39,-57l1004,471,958,418,910,368,858,321,805,276,748,234,690,196,629,160,566,128,501,99,434,73,365,51,295,33,223,19,150,8,75,2,,xe" filled="f" fillcolor="#60c6f1" stroked="f">
                  <v:path arrowok="t" o:connecttype="custom" o:connectlocs="0,14322;0,16838;75,16836;150,16829;223,16819;295,16805;365,16786;434,16764;501,16739;566,16710;629,16678;690,16642;748,16603;805,16561;858,16517;910,16469;958,16419;1004,16367;1047,16312;1086,16254;1123,16195;1156,16133;1186,16069;1212,16004;1234,15937;1253,15868;1267,15798;1278,15726;1285,15654;1287,15580;1285,15506;1278,15433;1267,15361;1253,15291;1234,15223;1212,15155;1186,15090;1156,15026;1123,14965;1086,14905;1047,14848;1004,14793;958,14740;910,14690;858,14643;805,14598;748,14556;690,14518;629,14482;566,14450;501,14421;434,14395;365,14373;295,14355;223,14341;150,14330;75,14324;0,14322" o:connectangles="0,0,0,0,0,0,0,0,0,0,0,0,0,0,0,0,0,0,0,0,0,0,0,0,0,0,0,0,0,0,0,0,0,0,0,0,0,0,0,0,0,0,0,0,0,0,0,0,0,0,0,0,0,0,0,0,0,0"/>
                </v:shape>
                <v:shape id="Freeform 17" o:spid="_x0000_s1040" style="position:absolute;left:8901;top:16218;width:620;height:620;visibility:visible;mso-wrap-style:square;v-text-anchor:top" coordsize="62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" path="m309,l238,8,173,31,116,68,68,116,31,173,8,238,,309r8,71l31,445r37,58l116,551r57,36l238,611r71,8l380,611r66,-24l503,551r48,-48l587,445r24,-65l619,309r-8,-71l587,173,551,116,503,68,446,31,380,8,309,xe" filled="f" fillcolor="#0c2a64" stroked="f">
                  <v:path arrowok="t" o:connecttype="custom" o:connectlocs="309,16219;238,16227;173,16250;116,16287;68,16335;31,16392;8,16457;0,16528;8,16599;31,16664;68,16722;116,16770;173,16806;238,16830;309,16838;380,16830;446,16806;503,16770;551,16722;587,16664;611,16599;619,16528;611,16457;587,16392;551,16335;503,16287;446,16250;380,16227;309,16219" o:connectangles="0,0,0,0,0,0,0,0,0,0,0,0,0,0,0,0,0,0,0,0,0,0,0,0,0,0,0,0,0"/>
                </v:shape>
                <w10:wrap anchorx="page" anchory="page"/>
              </v:group>
            </w:pict>
          </mc:Fallback>
        </mc:AlternateContent>
      </w:r>
    </w:p>
    <w:p w14:paraId="2F4ACA24" w14:textId="77777777" w:rsidR="00E74E59" w:rsidRDefault="00E74E59" w:rsidP="00E74E59">
      <w:pPr>
        <w:pStyle w:val="BodyText"/>
        <w:spacing w:before="4"/>
        <w:ind w:left="-1134"/>
        <w:rPr>
          <w:rFonts w:ascii="Zurich Sans" w:hAnsi="Zurich Sans"/>
          <w:sz w:val="17"/>
        </w:rPr>
      </w:pPr>
    </w:p>
    <w:p w14:paraId="63399B5F" w14:textId="77777777" w:rsidR="00E74E59" w:rsidRPr="00D1733D" w:rsidRDefault="00E74E59" w:rsidP="00E74E59">
      <w:pPr>
        <w:pStyle w:val="BodyText"/>
        <w:spacing w:before="4"/>
        <w:ind w:left="-1134"/>
        <w:rPr>
          <w:rFonts w:ascii="Zurich Sans" w:hAnsi="Zurich Sans"/>
          <w:color w:val="FFFFFF" w:themeColor="background1"/>
          <w:sz w:val="72"/>
          <w:szCs w:val="72"/>
        </w:rPr>
      </w:pPr>
      <w:r>
        <w:rPr>
          <w:rFonts w:ascii="Zurich Sans" w:hAnsi="Zurich Sans"/>
          <w:noProof/>
          <w:color w:val="FFFFFF" w:themeColor="background1"/>
          <w:sz w:val="72"/>
          <w:szCs w:val="72"/>
        </w:rPr>
        <mc:AlternateContent>
          <mc:Choice Requires="wps">
            <w:drawing>
              <wp:anchor distT="0" distB="0" distL="114300" distR="114300" simplePos="0" relativeHeight="251658249" behindDoc="1" locked="0" layoutInCell="1" allowOverlap="1" wp14:anchorId="36A68D79" wp14:editId="7F1064D3">
                <wp:simplePos x="0" y="0"/>
                <wp:positionH relativeFrom="page">
                  <wp:posOffset>0</wp:posOffset>
                </wp:positionH>
                <wp:positionV relativeFrom="page">
                  <wp:posOffset>0</wp:posOffset>
                </wp:positionV>
                <wp:extent cx="7560310" cy="10692130"/>
                <wp:effectExtent l="0" t="0" r="2540" b="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23366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3341D" id="Rectangle 74" o:spid="_x0000_s1026" style="position:absolute;margin-left:0;margin-top:0;width:595.3pt;height:841.9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" fillcolor="#23366f" stroked="f">
                <w10:wrap anchorx="page" anchory="page"/>
              </v:rect>
            </w:pict>
          </mc:Fallback>
        </mc:AlternateContent>
      </w:r>
      <w:r w:rsidRPr="00D1733D">
        <w:rPr>
          <w:rFonts w:ascii="Zurich Sans" w:hAnsi="Zurich Sans"/>
          <w:color w:val="FFFFFF" w:themeColor="background1"/>
          <w:sz w:val="72"/>
          <w:szCs w:val="72"/>
        </w:rPr>
        <w:t xml:space="preserve">Zurich Wealth </w:t>
      </w:r>
    </w:p>
    <w:p w14:paraId="340A729D" w14:textId="77777777" w:rsidR="00E74E59" w:rsidRDefault="00E74E59" w:rsidP="00E74E59">
      <w:pPr>
        <w:pStyle w:val="BodyText"/>
        <w:spacing w:before="4"/>
        <w:ind w:left="-1134"/>
        <w:rPr>
          <w:rFonts w:ascii="Ogg" w:hAnsi="Ogg"/>
          <w:color w:val="FFFFFF" w:themeColor="background1"/>
          <w:sz w:val="72"/>
          <w:szCs w:val="72"/>
        </w:rPr>
      </w:pPr>
      <w:r w:rsidRPr="00D1733D">
        <w:rPr>
          <w:rFonts w:ascii="Ogg" w:hAnsi="Ogg"/>
          <w:color w:val="FFFFFF" w:themeColor="background1"/>
          <w:sz w:val="72"/>
          <w:szCs w:val="72"/>
        </w:rPr>
        <w:t>Protection</w:t>
      </w:r>
    </w:p>
    <w:p w14:paraId="0FDBC87B" w14:textId="77777777" w:rsidR="00E74E59" w:rsidRDefault="00E74E59" w:rsidP="00E74E59">
      <w:pPr>
        <w:pStyle w:val="BodyText"/>
        <w:spacing w:before="4"/>
        <w:ind w:left="-1134"/>
        <w:rPr>
          <w:rFonts w:ascii="Ogg" w:hAnsi="Ogg"/>
          <w:color w:val="FFFFFF" w:themeColor="background1"/>
          <w:sz w:val="72"/>
          <w:szCs w:val="72"/>
        </w:rPr>
      </w:pPr>
    </w:p>
    <w:p w14:paraId="7DA6C92F" w14:textId="77777777" w:rsidR="00E74E59" w:rsidRDefault="00E74E59" w:rsidP="00E74E59">
      <w:pPr>
        <w:pStyle w:val="BodyText"/>
        <w:spacing w:before="4"/>
        <w:ind w:left="-1134"/>
        <w:rPr>
          <w:rFonts w:ascii="Ogg" w:hAnsi="Ogg"/>
          <w:color w:val="FFFFFF" w:themeColor="background1"/>
          <w:sz w:val="72"/>
          <w:szCs w:val="72"/>
        </w:rPr>
      </w:pPr>
    </w:p>
    <w:p w14:paraId="0280FA40" w14:textId="77777777" w:rsidR="00E74E59" w:rsidRDefault="00E74E59" w:rsidP="00E74E59">
      <w:pPr>
        <w:pStyle w:val="BodyText"/>
        <w:spacing w:before="4"/>
        <w:ind w:left="-1134"/>
        <w:rPr>
          <w:rFonts w:ascii="Ogg" w:hAnsi="Ogg"/>
          <w:color w:val="FFFFFF" w:themeColor="background1"/>
          <w:sz w:val="72"/>
          <w:szCs w:val="72"/>
        </w:rPr>
      </w:pPr>
    </w:p>
    <w:p w14:paraId="290D2B90" w14:textId="77777777" w:rsidR="00E74E59" w:rsidRDefault="00E74E59" w:rsidP="00E74E59">
      <w:pPr>
        <w:pStyle w:val="BodyText"/>
        <w:spacing w:before="4"/>
        <w:ind w:left="-1134"/>
        <w:rPr>
          <w:rFonts w:ascii="Ogg" w:hAnsi="Ogg"/>
          <w:color w:val="FFFFFF" w:themeColor="background1"/>
          <w:sz w:val="72"/>
          <w:szCs w:val="72"/>
        </w:rPr>
      </w:pPr>
    </w:p>
    <w:p w14:paraId="794D03A3" w14:textId="77777777" w:rsidR="00E74E59" w:rsidRDefault="00E74E59" w:rsidP="00E74E59">
      <w:pPr>
        <w:pStyle w:val="BodyText"/>
        <w:spacing w:before="4"/>
        <w:ind w:left="-1134"/>
        <w:rPr>
          <w:rFonts w:ascii="Ogg" w:hAnsi="Ogg"/>
          <w:color w:val="FFFFFF" w:themeColor="background1"/>
          <w:sz w:val="72"/>
          <w:szCs w:val="72"/>
        </w:rPr>
      </w:pPr>
    </w:p>
    <w:p w14:paraId="1A916A45" w14:textId="77777777" w:rsidR="00E74E59" w:rsidRDefault="00E74E59" w:rsidP="00057EF4">
      <w:pPr>
        <w:pStyle w:val="BodyText"/>
        <w:spacing w:before="4"/>
        <w:rPr>
          <w:rFonts w:ascii="Ogg" w:hAnsi="Ogg"/>
          <w:color w:val="FFFFFF" w:themeColor="background1"/>
          <w:sz w:val="72"/>
          <w:szCs w:val="72"/>
        </w:rPr>
      </w:pPr>
    </w:p>
    <w:p w14:paraId="57A69BD4" w14:textId="77777777" w:rsidR="00057EF4" w:rsidRDefault="00057EF4" w:rsidP="00057EF4">
      <w:pPr>
        <w:pStyle w:val="BodyText"/>
        <w:spacing w:before="4"/>
        <w:rPr>
          <w:rFonts w:ascii="Ogg" w:hAnsi="Ogg"/>
          <w:color w:val="FFFFFF" w:themeColor="background1"/>
          <w:sz w:val="72"/>
          <w:szCs w:val="72"/>
        </w:rPr>
      </w:pPr>
    </w:p>
    <w:p w14:paraId="2DB4E7C9" w14:textId="77777777" w:rsidR="00E74E59" w:rsidRDefault="00E74E59" w:rsidP="00E74E59">
      <w:pPr>
        <w:pStyle w:val="BodyText"/>
        <w:spacing w:before="4"/>
        <w:ind w:left="-1134"/>
        <w:rPr>
          <w:rFonts w:ascii="Zurich Sans" w:hAnsi="Zurich Sans"/>
          <w:color w:val="FFFFFF" w:themeColor="background1"/>
          <w:sz w:val="32"/>
          <w:szCs w:val="32"/>
        </w:rPr>
      </w:pPr>
    </w:p>
    <w:p w14:paraId="102CE6B6" w14:textId="77777777" w:rsidR="00E74E59" w:rsidRDefault="00E74E59" w:rsidP="00E74E59">
      <w:pPr>
        <w:pStyle w:val="BodyText"/>
        <w:spacing w:before="4"/>
        <w:ind w:left="-1134"/>
        <w:rPr>
          <w:rFonts w:ascii="Zurich Sans" w:hAnsi="Zurich Sans"/>
          <w:color w:val="FFFFFF" w:themeColor="background1"/>
          <w:sz w:val="32"/>
          <w:szCs w:val="32"/>
        </w:rPr>
      </w:pPr>
    </w:p>
    <w:p w14:paraId="259B7BAE" w14:textId="77777777" w:rsidR="00E74E59" w:rsidRDefault="00E74E59" w:rsidP="00E74E59">
      <w:pPr>
        <w:pStyle w:val="BodyText"/>
        <w:spacing w:before="4"/>
        <w:ind w:left="-1134"/>
        <w:rPr>
          <w:rFonts w:ascii="Zurich Sans" w:hAnsi="Zurich Sans"/>
          <w:color w:val="FFFFFF" w:themeColor="background1"/>
          <w:sz w:val="32"/>
          <w:szCs w:val="32"/>
        </w:rPr>
      </w:pPr>
    </w:p>
    <w:p w14:paraId="58E49874" w14:textId="77777777" w:rsidR="00E74E59" w:rsidRDefault="00E74E59" w:rsidP="00E74E59">
      <w:pPr>
        <w:pStyle w:val="BodyText"/>
        <w:spacing w:before="4"/>
        <w:ind w:left="-1134"/>
        <w:rPr>
          <w:rFonts w:ascii="Zurich Sans" w:hAnsi="Zurich Sans"/>
          <w:color w:val="FFFFFF" w:themeColor="background1"/>
          <w:sz w:val="32"/>
          <w:szCs w:val="32"/>
        </w:rPr>
      </w:pPr>
    </w:p>
    <w:p w14:paraId="54B9769A" w14:textId="77777777" w:rsidR="00E74E59" w:rsidRDefault="00E74E59" w:rsidP="00E74E59">
      <w:pPr>
        <w:pStyle w:val="BodyText"/>
        <w:spacing w:before="4"/>
        <w:ind w:left="-1134"/>
        <w:rPr>
          <w:rFonts w:ascii="Zurich Sans" w:hAnsi="Zurich Sans"/>
          <w:color w:val="FFFFFF" w:themeColor="background1"/>
          <w:sz w:val="32"/>
          <w:szCs w:val="32"/>
        </w:rPr>
      </w:pPr>
    </w:p>
    <w:p w14:paraId="6A07D154" w14:textId="77777777" w:rsidR="00E74E59" w:rsidRDefault="00E74E59" w:rsidP="00E74E59">
      <w:pPr>
        <w:pStyle w:val="BodyText"/>
        <w:spacing w:before="4"/>
        <w:ind w:left="-1134"/>
        <w:rPr>
          <w:rFonts w:ascii="Zurich Sans" w:hAnsi="Zurich Sans"/>
          <w:color w:val="FFFFFF" w:themeColor="background1"/>
          <w:sz w:val="32"/>
          <w:szCs w:val="32"/>
        </w:rPr>
      </w:pPr>
    </w:p>
    <w:p w14:paraId="48F6661F" w14:textId="77777777" w:rsidR="00E74E59" w:rsidRDefault="00E74E59" w:rsidP="00E74E59">
      <w:pPr>
        <w:pStyle w:val="BodyText"/>
        <w:spacing w:before="4"/>
        <w:ind w:left="-1134"/>
        <w:rPr>
          <w:rFonts w:ascii="Zurich Sans" w:hAnsi="Zurich Sans"/>
          <w:color w:val="FFFFFF" w:themeColor="background1"/>
          <w:sz w:val="32"/>
          <w:szCs w:val="32"/>
        </w:rPr>
      </w:pPr>
    </w:p>
    <w:p w14:paraId="2FB88E9A" w14:textId="77777777" w:rsidR="00E74E59" w:rsidRDefault="00E74E59" w:rsidP="00E74E59">
      <w:pPr>
        <w:pStyle w:val="BodyText"/>
        <w:spacing w:before="4"/>
        <w:ind w:left="-1134"/>
        <w:rPr>
          <w:rFonts w:ascii="Zurich Sans" w:hAnsi="Zurich Sans"/>
          <w:color w:val="FFFFFF" w:themeColor="background1"/>
          <w:sz w:val="32"/>
          <w:szCs w:val="32"/>
        </w:rPr>
      </w:pPr>
      <w:r>
        <w:rPr>
          <w:rFonts w:ascii="Zurich Sans" w:hAnsi="Zurich Sans"/>
          <w:noProof/>
          <w:color w:val="FFFFFF" w:themeColor="background1"/>
          <w:sz w:val="72"/>
          <w:szCs w:val="72"/>
        </w:rPr>
        <mc:AlternateContent>
          <mc:Choice Requires="wps">
            <w:drawing>
              <wp:anchor distT="0" distB="0" distL="114300" distR="114300" simplePos="0" relativeHeight="251658251" behindDoc="0" locked="0" layoutInCell="1" allowOverlap="1" wp14:anchorId="1ED75B71" wp14:editId="46DBBDAA">
                <wp:simplePos x="0" y="0"/>
                <wp:positionH relativeFrom="column">
                  <wp:posOffset>3864610</wp:posOffset>
                </wp:positionH>
                <wp:positionV relativeFrom="paragraph">
                  <wp:posOffset>139065</wp:posOffset>
                </wp:positionV>
                <wp:extent cx="817880" cy="1598295"/>
                <wp:effectExtent l="0" t="0" r="0" b="0"/>
                <wp:wrapNone/>
                <wp:docPr id="58" name="Freeform: 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17880" cy="1598295"/>
                        </a:xfrm>
                        <a:custGeom>
                          <a:avLst/>
                          <a:gdLst>
                            <a:gd name="T0" fmla="*/ 0 w 817879"/>
                            <a:gd name="T1" fmla="*/ 0 h 1598295"/>
                            <a:gd name="T2" fmla="*/ 0 w 817879"/>
                            <a:gd name="T3" fmla="*/ 1597761 h 1598295"/>
                            <a:gd name="T4" fmla="*/ 48026 w 817879"/>
                            <a:gd name="T5" fmla="*/ 1596405 h 1598295"/>
                            <a:gd name="T6" fmla="*/ 95322 w 817879"/>
                            <a:gd name="T7" fmla="*/ 1592386 h 1598295"/>
                            <a:gd name="T8" fmla="*/ 141811 w 817879"/>
                            <a:gd name="T9" fmla="*/ 1585781 h 1598295"/>
                            <a:gd name="T10" fmla="*/ 187416 w 817879"/>
                            <a:gd name="T11" fmla="*/ 1576662 h 1598295"/>
                            <a:gd name="T12" fmla="*/ 232060 w 817879"/>
                            <a:gd name="T13" fmla="*/ 1565106 h 1598295"/>
                            <a:gd name="T14" fmla="*/ 275667 w 817879"/>
                            <a:gd name="T15" fmla="*/ 1551188 h 1598295"/>
                            <a:gd name="T16" fmla="*/ 318159 w 817879"/>
                            <a:gd name="T17" fmla="*/ 1534981 h 1598295"/>
                            <a:gd name="T18" fmla="*/ 359461 w 817879"/>
                            <a:gd name="T19" fmla="*/ 1516562 h 1598295"/>
                            <a:gd name="T20" fmla="*/ 399496 w 817879"/>
                            <a:gd name="T21" fmla="*/ 1496005 h 1598295"/>
                            <a:gd name="T22" fmla="*/ 438186 w 817879"/>
                            <a:gd name="T23" fmla="*/ 1473385 h 1598295"/>
                            <a:gd name="T24" fmla="*/ 475456 w 817879"/>
                            <a:gd name="T25" fmla="*/ 1448777 h 1598295"/>
                            <a:gd name="T26" fmla="*/ 511229 w 817879"/>
                            <a:gd name="T27" fmla="*/ 1422256 h 1598295"/>
                            <a:gd name="T28" fmla="*/ 545427 w 817879"/>
                            <a:gd name="T29" fmla="*/ 1393897 h 1598295"/>
                            <a:gd name="T30" fmla="*/ 577975 w 817879"/>
                            <a:gd name="T31" fmla="*/ 1363775 h 1598295"/>
                            <a:gd name="T32" fmla="*/ 608795 w 817879"/>
                            <a:gd name="T33" fmla="*/ 1331964 h 1598295"/>
                            <a:gd name="T34" fmla="*/ 637812 w 817879"/>
                            <a:gd name="T35" fmla="*/ 1298540 h 1598295"/>
                            <a:gd name="T36" fmla="*/ 664947 w 817879"/>
                            <a:gd name="T37" fmla="*/ 1263577 h 1598295"/>
                            <a:gd name="T38" fmla="*/ 690125 w 817879"/>
                            <a:gd name="T39" fmla="*/ 1227151 h 1598295"/>
                            <a:gd name="T40" fmla="*/ 713270 w 817879"/>
                            <a:gd name="T41" fmla="*/ 1189337 h 1598295"/>
                            <a:gd name="T42" fmla="*/ 734303 w 817879"/>
                            <a:gd name="T43" fmla="*/ 1150208 h 1598295"/>
                            <a:gd name="T44" fmla="*/ 753149 w 817879"/>
                            <a:gd name="T45" fmla="*/ 1109841 h 1598295"/>
                            <a:gd name="T46" fmla="*/ 769731 w 817879"/>
                            <a:gd name="T47" fmla="*/ 1068310 h 1598295"/>
                            <a:gd name="T48" fmla="*/ 783972 w 817879"/>
                            <a:gd name="T49" fmla="*/ 1025690 h 1598295"/>
                            <a:gd name="T50" fmla="*/ 795796 w 817879"/>
                            <a:gd name="T51" fmla="*/ 982057 h 1598295"/>
                            <a:gd name="T52" fmla="*/ 805126 w 817879"/>
                            <a:gd name="T53" fmla="*/ 937484 h 1598295"/>
                            <a:gd name="T54" fmla="*/ 811885 w 817879"/>
                            <a:gd name="T55" fmla="*/ 892047 h 1598295"/>
                            <a:gd name="T56" fmla="*/ 815997 w 817879"/>
                            <a:gd name="T57" fmla="*/ 845821 h 1598295"/>
                            <a:gd name="T58" fmla="*/ 817384 w 817879"/>
                            <a:gd name="T59" fmla="*/ 798880 h 1598295"/>
                            <a:gd name="T60" fmla="*/ 815997 w 817879"/>
                            <a:gd name="T61" fmla="*/ 751940 h 1598295"/>
                            <a:gd name="T62" fmla="*/ 811885 w 817879"/>
                            <a:gd name="T63" fmla="*/ 705714 h 1598295"/>
                            <a:gd name="T64" fmla="*/ 805126 w 817879"/>
                            <a:gd name="T65" fmla="*/ 660277 h 1598295"/>
                            <a:gd name="T66" fmla="*/ 795796 w 817879"/>
                            <a:gd name="T67" fmla="*/ 615704 h 1598295"/>
                            <a:gd name="T68" fmla="*/ 783972 w 817879"/>
                            <a:gd name="T69" fmla="*/ 572070 h 1598295"/>
                            <a:gd name="T70" fmla="*/ 769731 w 817879"/>
                            <a:gd name="T71" fmla="*/ 529450 h 1598295"/>
                            <a:gd name="T72" fmla="*/ 753149 w 817879"/>
                            <a:gd name="T73" fmla="*/ 487919 h 1598295"/>
                            <a:gd name="T74" fmla="*/ 734303 w 817879"/>
                            <a:gd name="T75" fmla="*/ 447552 h 1598295"/>
                            <a:gd name="T76" fmla="*/ 713270 w 817879"/>
                            <a:gd name="T77" fmla="*/ 408424 h 1598295"/>
                            <a:gd name="T78" fmla="*/ 690125 w 817879"/>
                            <a:gd name="T79" fmla="*/ 370609 h 1598295"/>
                            <a:gd name="T80" fmla="*/ 664947 w 817879"/>
                            <a:gd name="T81" fmla="*/ 334183 h 1598295"/>
                            <a:gd name="T82" fmla="*/ 637812 w 817879"/>
                            <a:gd name="T83" fmla="*/ 299221 h 1598295"/>
                            <a:gd name="T84" fmla="*/ 608795 w 817879"/>
                            <a:gd name="T85" fmla="*/ 265797 h 1598295"/>
                            <a:gd name="T86" fmla="*/ 577975 w 817879"/>
                            <a:gd name="T87" fmla="*/ 233986 h 1598295"/>
                            <a:gd name="T88" fmla="*/ 545427 w 817879"/>
                            <a:gd name="T89" fmla="*/ 203863 h 1598295"/>
                            <a:gd name="T90" fmla="*/ 511229 w 817879"/>
                            <a:gd name="T91" fmla="*/ 175504 h 1598295"/>
                            <a:gd name="T92" fmla="*/ 475456 w 817879"/>
                            <a:gd name="T93" fmla="*/ 148983 h 1598295"/>
                            <a:gd name="T94" fmla="*/ 438186 w 817879"/>
                            <a:gd name="T95" fmla="*/ 124375 h 1598295"/>
                            <a:gd name="T96" fmla="*/ 399496 w 817879"/>
                            <a:gd name="T97" fmla="*/ 101755 h 1598295"/>
                            <a:gd name="T98" fmla="*/ 359461 w 817879"/>
                            <a:gd name="T99" fmla="*/ 81198 h 1598295"/>
                            <a:gd name="T100" fmla="*/ 318159 w 817879"/>
                            <a:gd name="T101" fmla="*/ 62779 h 1598295"/>
                            <a:gd name="T102" fmla="*/ 275667 w 817879"/>
                            <a:gd name="T103" fmla="*/ 46573 h 1598295"/>
                            <a:gd name="T104" fmla="*/ 232060 w 817879"/>
                            <a:gd name="T105" fmla="*/ 32654 h 1598295"/>
                            <a:gd name="T106" fmla="*/ 187416 w 817879"/>
                            <a:gd name="T107" fmla="*/ 21098 h 1598295"/>
                            <a:gd name="T108" fmla="*/ 141811 w 817879"/>
                            <a:gd name="T109" fmla="*/ 11980 h 1598295"/>
                            <a:gd name="T110" fmla="*/ 95322 w 817879"/>
                            <a:gd name="T111" fmla="*/ 5374 h 1598295"/>
                            <a:gd name="T112" fmla="*/ 48026 w 817879"/>
                            <a:gd name="T113" fmla="*/ 1356 h 1598295"/>
                            <a:gd name="T114" fmla="*/ 0 w 817879"/>
                            <a:gd name="T115" fmla="*/ 0 h 15982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817879" h="1598295">
                              <a:moveTo>
                                <a:pt x="0" y="0"/>
                              </a:moveTo>
                              <a:lnTo>
                                <a:pt x="0" y="1597761"/>
                              </a:lnTo>
                              <a:lnTo>
                                <a:pt x="48026" y="1596405"/>
                              </a:lnTo>
                              <a:lnTo>
                                <a:pt x="95322" y="1592386"/>
                              </a:lnTo>
                              <a:lnTo>
                                <a:pt x="141811" y="1585781"/>
                              </a:lnTo>
                              <a:lnTo>
                                <a:pt x="187416" y="1576662"/>
                              </a:lnTo>
                              <a:lnTo>
                                <a:pt x="232060" y="1565106"/>
                              </a:lnTo>
                              <a:lnTo>
                                <a:pt x="275667" y="1551188"/>
                              </a:lnTo>
                              <a:lnTo>
                                <a:pt x="318159" y="1534981"/>
                              </a:lnTo>
                              <a:lnTo>
                                <a:pt x="359461" y="1516562"/>
                              </a:lnTo>
                              <a:lnTo>
                                <a:pt x="399496" y="1496005"/>
                              </a:lnTo>
                              <a:lnTo>
                                <a:pt x="438186" y="1473385"/>
                              </a:lnTo>
                              <a:lnTo>
                                <a:pt x="475456" y="1448777"/>
                              </a:lnTo>
                              <a:lnTo>
                                <a:pt x="511229" y="1422256"/>
                              </a:lnTo>
                              <a:lnTo>
                                <a:pt x="545427" y="1393897"/>
                              </a:lnTo>
                              <a:lnTo>
                                <a:pt x="577975" y="1363775"/>
                              </a:lnTo>
                              <a:lnTo>
                                <a:pt x="608795" y="1331964"/>
                              </a:lnTo>
                              <a:lnTo>
                                <a:pt x="637812" y="1298540"/>
                              </a:lnTo>
                              <a:lnTo>
                                <a:pt x="664947" y="1263577"/>
                              </a:lnTo>
                              <a:lnTo>
                                <a:pt x="690125" y="1227151"/>
                              </a:lnTo>
                              <a:lnTo>
                                <a:pt x="713270" y="1189337"/>
                              </a:lnTo>
                              <a:lnTo>
                                <a:pt x="734303" y="1150208"/>
                              </a:lnTo>
                              <a:lnTo>
                                <a:pt x="753149" y="1109841"/>
                              </a:lnTo>
                              <a:lnTo>
                                <a:pt x="769731" y="1068310"/>
                              </a:lnTo>
                              <a:lnTo>
                                <a:pt x="783972" y="1025690"/>
                              </a:lnTo>
                              <a:lnTo>
                                <a:pt x="795796" y="982057"/>
                              </a:lnTo>
                              <a:lnTo>
                                <a:pt x="805126" y="937484"/>
                              </a:lnTo>
                              <a:lnTo>
                                <a:pt x="811885" y="892047"/>
                              </a:lnTo>
                              <a:lnTo>
                                <a:pt x="815997" y="845821"/>
                              </a:lnTo>
                              <a:lnTo>
                                <a:pt x="817384" y="798880"/>
                              </a:lnTo>
                              <a:lnTo>
                                <a:pt x="815997" y="751940"/>
                              </a:lnTo>
                              <a:lnTo>
                                <a:pt x="811885" y="705714"/>
                              </a:lnTo>
                              <a:lnTo>
                                <a:pt x="805126" y="660277"/>
                              </a:lnTo>
                              <a:lnTo>
                                <a:pt x="795796" y="615704"/>
                              </a:lnTo>
                              <a:lnTo>
                                <a:pt x="783972" y="572070"/>
                              </a:lnTo>
                              <a:lnTo>
                                <a:pt x="769731" y="529450"/>
                              </a:lnTo>
                              <a:lnTo>
                                <a:pt x="753149" y="487919"/>
                              </a:lnTo>
                              <a:lnTo>
                                <a:pt x="734303" y="447552"/>
                              </a:lnTo>
                              <a:lnTo>
                                <a:pt x="713270" y="408424"/>
                              </a:lnTo>
                              <a:lnTo>
                                <a:pt x="690125" y="370609"/>
                              </a:lnTo>
                              <a:lnTo>
                                <a:pt x="664947" y="334183"/>
                              </a:lnTo>
                              <a:lnTo>
                                <a:pt x="637812" y="299221"/>
                              </a:lnTo>
                              <a:lnTo>
                                <a:pt x="608795" y="265797"/>
                              </a:lnTo>
                              <a:lnTo>
                                <a:pt x="577975" y="233986"/>
                              </a:lnTo>
                              <a:lnTo>
                                <a:pt x="545427" y="203863"/>
                              </a:lnTo>
                              <a:lnTo>
                                <a:pt x="511229" y="175504"/>
                              </a:lnTo>
                              <a:lnTo>
                                <a:pt x="475456" y="148983"/>
                              </a:lnTo>
                              <a:lnTo>
                                <a:pt x="438186" y="124375"/>
                              </a:lnTo>
                              <a:lnTo>
                                <a:pt x="399496" y="101755"/>
                              </a:lnTo>
                              <a:lnTo>
                                <a:pt x="359461" y="81198"/>
                              </a:lnTo>
                              <a:lnTo>
                                <a:pt x="318159" y="62779"/>
                              </a:lnTo>
                              <a:lnTo>
                                <a:pt x="275667" y="46573"/>
                              </a:lnTo>
                              <a:lnTo>
                                <a:pt x="232060" y="32654"/>
                              </a:lnTo>
                              <a:lnTo>
                                <a:pt x="187416" y="21098"/>
                              </a:lnTo>
                              <a:lnTo>
                                <a:pt x="141811" y="11980"/>
                              </a:lnTo>
                              <a:lnTo>
                                <a:pt x="95322" y="5374"/>
                              </a:lnTo>
                              <a:lnTo>
                                <a:pt x="48026" y="1356"/>
                              </a:lnTo>
                              <a:lnTo>
                                <a:pt x="0" y="0"/>
                              </a:lnTo>
                              <a:close/>
                            </a:path>
                          </a:pathLst>
                        </a:custGeom>
                        <a:solidFill>
                          <a:srgbClr val="60C6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F25FA" id="Freeform: Shape 58" o:spid="_x0000_s1026" style="position:absolute;margin-left:304.3pt;margin-top:10.95pt;width:64.4pt;height:125.8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17879,159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" path="m,l,1597761r48026,-1356l95322,1592386r46489,-6605l187416,1576662r44644,-11556l275667,1551188r42492,-16207l359461,1516562r40035,-20557l438186,1473385r37270,-24608l511229,1422256r34198,-28359l577975,1363775r30820,-31811l637812,1298540r27135,-34963l690125,1227151r23145,-37814l734303,1150208r18846,-40367l769731,1068310r14241,-42620l795796,982057r9330,-44573l811885,892047r4112,-46226l817384,798880r-1387,-46940l811885,705714r-6759,-45437l795796,615704,783972,572070,769731,529450,753149,487919,734303,447552,713270,408424,690125,370609,664947,334183,637812,299221,608795,265797,577975,233986,545427,203863,511229,175504,475456,148983,438186,124375,399496,101755,359461,81198,318159,62779,275667,46573,232060,32654,187416,21098,141811,11980,95322,5374,48026,1356,,xe" fillcolor="#60c6f1" stroked="f">
                <v:path arrowok="t" o:connecttype="custom" o:connectlocs="0,0;0,1597761;48026,1596405;95322,1592386;141811,1585781;187416,1576662;232060,1565106;275667,1551188;318159,1534981;359461,1516562;399496,1496005;438187,1473385;475457,1448777;511230,1422256;545428,1393897;577976,1363775;608796,1331964;637813,1298540;664948,1263577;690126,1227151;713271,1189337;734304,1150208;753150,1109841;769732,1068310;783973,1025690;795797,982057;805127,937484;811886,892047;815998,845821;817385,798880;815998,751940;811886,705714;805127,660277;795797,615704;783973,572070;769732,529450;753150,487919;734304,447552;713271,408424;690126,370609;664948,334183;637813,299221;608796,265797;577976,233986;545428,203863;511230,175504;475457,148983;438187,124375;399496,101755;359461,81198;318159,62779;275667,46573;232060,32654;187416,21098;141811,11980;95322,5374;48026,1356;0,0" o:connectangles="0,0,0,0,0,0,0,0,0,0,0,0,0,0,0,0,0,0,0,0,0,0,0,0,0,0,0,0,0,0,0,0,0,0,0,0,0,0,0,0,0,0,0,0,0,0,0,0,0,0,0,0,0,0,0,0,0,0"/>
              </v:shape>
            </w:pict>
          </mc:Fallback>
        </mc:AlternateContent>
      </w:r>
    </w:p>
    <w:p w14:paraId="56436D88" w14:textId="77777777" w:rsidR="00E74E59" w:rsidRDefault="00E74E59" w:rsidP="00E74E59">
      <w:pPr>
        <w:pStyle w:val="BodyText"/>
        <w:spacing w:before="4"/>
        <w:ind w:left="-1134"/>
        <w:rPr>
          <w:rFonts w:ascii="Zurich Sans" w:hAnsi="Zurich Sans"/>
          <w:color w:val="FFFFFF" w:themeColor="background1"/>
          <w:sz w:val="32"/>
          <w:szCs w:val="32"/>
        </w:rPr>
      </w:pPr>
      <w:bookmarkStart w:id="1" w:name="_Hlk83370984"/>
      <w:r w:rsidRPr="00D1733D">
        <w:rPr>
          <w:rFonts w:ascii="Zurich Sans" w:hAnsi="Zurich Sans"/>
          <w:color w:val="FFFFFF" w:themeColor="background1"/>
          <w:sz w:val="32"/>
          <w:szCs w:val="32"/>
        </w:rPr>
        <w:t xml:space="preserve">Statement of Advice </w:t>
      </w:r>
    </w:p>
    <w:p w14:paraId="73CDCE19" w14:textId="77777777" w:rsidR="00E74E59" w:rsidRDefault="00E74E59" w:rsidP="00E74E59">
      <w:pPr>
        <w:pStyle w:val="BodyText"/>
        <w:spacing w:before="4"/>
        <w:ind w:left="-1134"/>
        <w:rPr>
          <w:rFonts w:ascii="Zurich Sans" w:hAnsi="Zurich Sans"/>
          <w:color w:val="FFFFFF" w:themeColor="background1"/>
          <w:sz w:val="32"/>
          <w:szCs w:val="32"/>
        </w:rPr>
      </w:pPr>
      <w:r w:rsidRPr="00D1733D">
        <w:rPr>
          <w:rFonts w:ascii="Zurich Sans" w:hAnsi="Zurich Sans"/>
          <w:color w:val="FFFFFF" w:themeColor="background1"/>
          <w:sz w:val="32"/>
          <w:szCs w:val="32"/>
        </w:rPr>
        <w:t>Product information helper</w:t>
      </w:r>
    </w:p>
    <w:p w14:paraId="3968912A" w14:textId="77777777" w:rsidR="00E74E59" w:rsidRPr="00D1733D" w:rsidRDefault="00E74E59" w:rsidP="00E74E59">
      <w:pPr>
        <w:pStyle w:val="BodyText"/>
        <w:spacing w:before="4"/>
        <w:ind w:left="-1134"/>
        <w:rPr>
          <w:rFonts w:ascii="Zurich Sans" w:hAnsi="Zurich Sans"/>
          <w:color w:val="FFFFFF" w:themeColor="background1"/>
          <w:sz w:val="32"/>
          <w:szCs w:val="32"/>
        </w:rPr>
      </w:pPr>
      <w:proofErr w:type="gramStart"/>
      <w:r w:rsidRPr="00D1733D">
        <w:rPr>
          <w:rFonts w:ascii="Zurich Sans" w:hAnsi="Zurich Sans"/>
          <w:color w:val="FFFFFF" w:themeColor="background1"/>
          <w:sz w:val="32"/>
          <w:szCs w:val="32"/>
        </w:rPr>
        <w:t>Adviser</w:t>
      </w:r>
      <w:proofErr w:type="gramEnd"/>
      <w:r w:rsidRPr="00D1733D">
        <w:rPr>
          <w:rFonts w:ascii="Zurich Sans" w:hAnsi="Zurich Sans"/>
          <w:color w:val="FFFFFF" w:themeColor="background1"/>
          <w:sz w:val="32"/>
          <w:szCs w:val="32"/>
        </w:rPr>
        <w:t xml:space="preserve"> use only</w:t>
      </w:r>
    </w:p>
    <w:p w14:paraId="7B95CA4D" w14:textId="6C3C0B95" w:rsidR="00E74E59" w:rsidRPr="00D1733D" w:rsidRDefault="00E74E59" w:rsidP="00E74E59">
      <w:pPr>
        <w:pStyle w:val="BodyText"/>
        <w:spacing w:before="4"/>
        <w:ind w:left="-1134"/>
        <w:rPr>
          <w:rFonts w:ascii="Zurich Sans" w:hAnsi="Zurich Sans"/>
          <w:color w:val="FFFFFF" w:themeColor="background1"/>
          <w:sz w:val="24"/>
          <w:szCs w:val="24"/>
        </w:rPr>
      </w:pPr>
      <w:r>
        <w:rPr>
          <w:rFonts w:ascii="Zurich Sans" w:hAnsi="Zurich Sans"/>
          <w:noProof/>
          <w:color w:val="FFFFFF" w:themeColor="background1"/>
          <w:sz w:val="72"/>
          <w:szCs w:val="72"/>
        </w:rPr>
        <mc:AlternateContent>
          <mc:Choice Requires="wps">
            <w:drawing>
              <wp:anchor distT="0" distB="0" distL="114300" distR="114300" simplePos="0" relativeHeight="251658253" behindDoc="0" locked="0" layoutInCell="1" allowOverlap="1" wp14:anchorId="770804C3" wp14:editId="09AB9D29">
                <wp:simplePos x="0" y="0"/>
                <wp:positionH relativeFrom="column">
                  <wp:posOffset>4478020</wp:posOffset>
                </wp:positionH>
                <wp:positionV relativeFrom="paragraph">
                  <wp:posOffset>436245</wp:posOffset>
                </wp:positionV>
                <wp:extent cx="393700" cy="393700"/>
                <wp:effectExtent l="0" t="0" r="0" b="0"/>
                <wp:wrapNone/>
                <wp:docPr id="57" name="Freeform: 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0" cy="393700"/>
                        </a:xfrm>
                        <a:custGeom>
                          <a:avLst/>
                          <a:gdLst>
                            <a:gd name="T0" fmla="*/ 196557 w 393700"/>
                            <a:gd name="T1" fmla="*/ 0 h 393700"/>
                            <a:gd name="T2" fmla="*/ 151491 w 393700"/>
                            <a:gd name="T3" fmla="*/ 5191 h 393700"/>
                            <a:gd name="T4" fmla="*/ 110120 w 393700"/>
                            <a:gd name="T5" fmla="*/ 19977 h 393700"/>
                            <a:gd name="T6" fmla="*/ 73624 w 393700"/>
                            <a:gd name="T7" fmla="*/ 43179 h 393700"/>
                            <a:gd name="T8" fmla="*/ 43184 w 393700"/>
                            <a:gd name="T9" fmla="*/ 73617 h 393700"/>
                            <a:gd name="T10" fmla="*/ 19979 w 393700"/>
                            <a:gd name="T11" fmla="*/ 110110 h 393700"/>
                            <a:gd name="T12" fmla="*/ 5191 w 393700"/>
                            <a:gd name="T13" fmla="*/ 151479 h 393700"/>
                            <a:gd name="T14" fmla="*/ 0 w 393700"/>
                            <a:gd name="T15" fmla="*/ 196545 h 393700"/>
                            <a:gd name="T16" fmla="*/ 5191 w 393700"/>
                            <a:gd name="T17" fmla="*/ 241615 h 393700"/>
                            <a:gd name="T18" fmla="*/ 19979 w 393700"/>
                            <a:gd name="T19" fmla="*/ 282987 h 393700"/>
                            <a:gd name="T20" fmla="*/ 43184 w 393700"/>
                            <a:gd name="T21" fmla="*/ 319483 h 393700"/>
                            <a:gd name="T22" fmla="*/ 73624 w 393700"/>
                            <a:gd name="T23" fmla="*/ 349922 h 393700"/>
                            <a:gd name="T24" fmla="*/ 110120 w 393700"/>
                            <a:gd name="T25" fmla="*/ 373125 h 393700"/>
                            <a:gd name="T26" fmla="*/ 151491 w 393700"/>
                            <a:gd name="T27" fmla="*/ 387912 h 393700"/>
                            <a:gd name="T28" fmla="*/ 196557 w 393700"/>
                            <a:gd name="T29" fmla="*/ 393103 h 393700"/>
                            <a:gd name="T30" fmla="*/ 241623 w 393700"/>
                            <a:gd name="T31" fmla="*/ 387912 h 393700"/>
                            <a:gd name="T32" fmla="*/ 282995 w 393700"/>
                            <a:gd name="T33" fmla="*/ 373125 h 393700"/>
                            <a:gd name="T34" fmla="*/ 319491 w 393700"/>
                            <a:gd name="T35" fmla="*/ 349922 h 393700"/>
                            <a:gd name="T36" fmla="*/ 349931 w 393700"/>
                            <a:gd name="T37" fmla="*/ 319483 h 393700"/>
                            <a:gd name="T38" fmla="*/ 373135 w 393700"/>
                            <a:gd name="T39" fmla="*/ 282987 h 393700"/>
                            <a:gd name="T40" fmla="*/ 387924 w 393700"/>
                            <a:gd name="T41" fmla="*/ 241615 h 393700"/>
                            <a:gd name="T42" fmla="*/ 393115 w 393700"/>
                            <a:gd name="T43" fmla="*/ 196545 h 393700"/>
                            <a:gd name="T44" fmla="*/ 387924 w 393700"/>
                            <a:gd name="T45" fmla="*/ 151479 h 393700"/>
                            <a:gd name="T46" fmla="*/ 373135 w 393700"/>
                            <a:gd name="T47" fmla="*/ 110110 h 393700"/>
                            <a:gd name="T48" fmla="*/ 349931 w 393700"/>
                            <a:gd name="T49" fmla="*/ 73617 h 393700"/>
                            <a:gd name="T50" fmla="*/ 319491 w 393700"/>
                            <a:gd name="T51" fmla="*/ 43179 h 393700"/>
                            <a:gd name="T52" fmla="*/ 282995 w 393700"/>
                            <a:gd name="T53" fmla="*/ 19977 h 393700"/>
                            <a:gd name="T54" fmla="*/ 241623 w 393700"/>
                            <a:gd name="T55" fmla="*/ 5191 h 393700"/>
                            <a:gd name="T56" fmla="*/ 196557 w 393700"/>
                            <a:gd name="T57" fmla="*/ 0 h 3937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393700" h="393700">
                              <a:moveTo>
                                <a:pt x="196557" y="0"/>
                              </a:moveTo>
                              <a:lnTo>
                                <a:pt x="151491" y="5191"/>
                              </a:lnTo>
                              <a:lnTo>
                                <a:pt x="110120" y="19977"/>
                              </a:lnTo>
                              <a:lnTo>
                                <a:pt x="73624" y="43179"/>
                              </a:lnTo>
                              <a:lnTo>
                                <a:pt x="43184" y="73617"/>
                              </a:lnTo>
                              <a:lnTo>
                                <a:pt x="19979" y="110110"/>
                              </a:lnTo>
                              <a:lnTo>
                                <a:pt x="5191" y="151479"/>
                              </a:lnTo>
                              <a:lnTo>
                                <a:pt x="0" y="196545"/>
                              </a:lnTo>
                              <a:lnTo>
                                <a:pt x="5191" y="241615"/>
                              </a:lnTo>
                              <a:lnTo>
                                <a:pt x="19979" y="282987"/>
                              </a:lnTo>
                              <a:lnTo>
                                <a:pt x="43184" y="319483"/>
                              </a:lnTo>
                              <a:lnTo>
                                <a:pt x="73624" y="349922"/>
                              </a:lnTo>
                              <a:lnTo>
                                <a:pt x="110120" y="373125"/>
                              </a:lnTo>
                              <a:lnTo>
                                <a:pt x="151491" y="387912"/>
                              </a:lnTo>
                              <a:lnTo>
                                <a:pt x="196557" y="393103"/>
                              </a:lnTo>
                              <a:lnTo>
                                <a:pt x="241623" y="387912"/>
                              </a:lnTo>
                              <a:lnTo>
                                <a:pt x="282995" y="373125"/>
                              </a:lnTo>
                              <a:lnTo>
                                <a:pt x="319491" y="349922"/>
                              </a:lnTo>
                              <a:lnTo>
                                <a:pt x="349931" y="319483"/>
                              </a:lnTo>
                              <a:lnTo>
                                <a:pt x="373135" y="282987"/>
                              </a:lnTo>
                              <a:lnTo>
                                <a:pt x="387924" y="241615"/>
                              </a:lnTo>
                              <a:lnTo>
                                <a:pt x="393115" y="196545"/>
                              </a:lnTo>
                              <a:lnTo>
                                <a:pt x="387924" y="151479"/>
                              </a:lnTo>
                              <a:lnTo>
                                <a:pt x="373135" y="110110"/>
                              </a:lnTo>
                              <a:lnTo>
                                <a:pt x="349931" y="73617"/>
                              </a:lnTo>
                              <a:lnTo>
                                <a:pt x="319491" y="43179"/>
                              </a:lnTo>
                              <a:lnTo>
                                <a:pt x="282995" y="19977"/>
                              </a:lnTo>
                              <a:lnTo>
                                <a:pt x="241623" y="5191"/>
                              </a:lnTo>
                              <a:lnTo>
                                <a:pt x="196557" y="0"/>
                              </a:lnTo>
                              <a:close/>
                            </a:path>
                          </a:pathLst>
                        </a:custGeom>
                        <a:solidFill>
                          <a:srgbClr val="0C2A6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94D20" id="Freeform: Shape 57" o:spid="_x0000_s1026" style="position:absolute;margin-left:352.6pt;margin-top:34.35pt;width:31pt;height:31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93700,39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" path="m196557,l151491,5191,110120,19977,73624,43179,43184,73617,19979,110110,5191,151479,,196545r5191,45070l19979,282987r23205,36496l73624,349922r36496,23203l151491,387912r45066,5191l241623,387912r41372,-14787l319491,349922r30440,-30439l373135,282987r14789,-41372l393115,196545r-5191,-45066l373135,110110,349931,73617,319491,43179,282995,19977,241623,5191,196557,xe" fillcolor="#0c2a64" stroked="f">
                <v:path arrowok="t" o:connecttype="custom" o:connectlocs="196557,0;151491,5191;110120,19977;73624,43179;43184,73617;19979,110110;5191,151479;0,196545;5191,241615;19979,282987;43184,319483;73624,349922;110120,373125;151491,387912;196557,393103;241623,387912;282995,373125;319491,349922;349931,319483;373135,282987;387924,241615;393115,196545;387924,151479;373135,110110;349931,73617;319491,43179;282995,19977;241623,5191;196557,0" o:connectangles="0,0,0,0,0,0,0,0,0,0,0,0,0,0,0,0,0,0,0,0,0,0,0,0,0,0,0,0,0"/>
              </v:shape>
            </w:pict>
          </mc:Fallback>
        </mc:AlternateContent>
      </w:r>
      <w:r>
        <w:rPr>
          <w:rFonts w:ascii="Zurich Sans" w:hAnsi="Zurich Sans"/>
          <w:noProof/>
          <w:color w:val="FFFFFF" w:themeColor="background1"/>
          <w:sz w:val="72"/>
          <w:szCs w:val="72"/>
        </w:rPr>
        <mc:AlternateContent>
          <mc:Choice Requires="wps">
            <w:drawing>
              <wp:anchor distT="0" distB="0" distL="114300" distR="114300" simplePos="0" relativeHeight="251658252" behindDoc="0" locked="0" layoutInCell="1" allowOverlap="1" wp14:anchorId="17B8EC2A" wp14:editId="2C48B890">
                <wp:simplePos x="0" y="0"/>
                <wp:positionH relativeFrom="column">
                  <wp:posOffset>3068320</wp:posOffset>
                </wp:positionH>
                <wp:positionV relativeFrom="paragraph">
                  <wp:posOffset>33020</wp:posOffset>
                </wp:positionV>
                <wp:extent cx="796290" cy="796290"/>
                <wp:effectExtent l="0" t="0" r="0" b="0"/>
                <wp:wrapNone/>
                <wp:docPr id="56" name="Freeform: 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96290" cy="796290"/>
                        </a:xfrm>
                        <a:custGeom>
                          <a:avLst/>
                          <a:gdLst>
                            <a:gd name="T0" fmla="*/ 397979 w 796289"/>
                            <a:gd name="T1" fmla="*/ 0 h 796290"/>
                            <a:gd name="T2" fmla="*/ 351569 w 796289"/>
                            <a:gd name="T3" fmla="*/ 2677 h 796290"/>
                            <a:gd name="T4" fmla="*/ 306730 w 796289"/>
                            <a:gd name="T5" fmla="*/ 10510 h 796290"/>
                            <a:gd name="T6" fmla="*/ 263762 w 796289"/>
                            <a:gd name="T7" fmla="*/ 23201 h 796290"/>
                            <a:gd name="T8" fmla="*/ 222963 w 796289"/>
                            <a:gd name="T9" fmla="*/ 40451 h 796290"/>
                            <a:gd name="T10" fmla="*/ 184632 w 796289"/>
                            <a:gd name="T11" fmla="*/ 61960 h 796290"/>
                            <a:gd name="T12" fmla="*/ 149068 w 796289"/>
                            <a:gd name="T13" fmla="*/ 87431 h 796290"/>
                            <a:gd name="T14" fmla="*/ 116570 w 796289"/>
                            <a:gd name="T15" fmla="*/ 116565 h 796290"/>
                            <a:gd name="T16" fmla="*/ 87435 w 796289"/>
                            <a:gd name="T17" fmla="*/ 149063 h 796290"/>
                            <a:gd name="T18" fmla="*/ 61963 w 796289"/>
                            <a:gd name="T19" fmla="*/ 184627 h 796290"/>
                            <a:gd name="T20" fmla="*/ 40453 w 796289"/>
                            <a:gd name="T21" fmla="*/ 222958 h 796290"/>
                            <a:gd name="T22" fmla="*/ 23202 w 796289"/>
                            <a:gd name="T23" fmla="*/ 263757 h 796290"/>
                            <a:gd name="T24" fmla="*/ 10511 w 796289"/>
                            <a:gd name="T25" fmla="*/ 306726 h 796290"/>
                            <a:gd name="T26" fmla="*/ 2677 w 796289"/>
                            <a:gd name="T27" fmla="*/ 351566 h 796290"/>
                            <a:gd name="T28" fmla="*/ 0 w 796289"/>
                            <a:gd name="T29" fmla="*/ 397979 h 796290"/>
                            <a:gd name="T30" fmla="*/ 2677 w 796289"/>
                            <a:gd name="T31" fmla="*/ 444392 h 796290"/>
                            <a:gd name="T32" fmla="*/ 10511 w 796289"/>
                            <a:gd name="T33" fmla="*/ 489233 h 796290"/>
                            <a:gd name="T34" fmla="*/ 23202 w 796289"/>
                            <a:gd name="T35" fmla="*/ 532202 h 796290"/>
                            <a:gd name="T36" fmla="*/ 40453 w 796289"/>
                            <a:gd name="T37" fmla="*/ 573001 h 796290"/>
                            <a:gd name="T38" fmla="*/ 61963 w 796289"/>
                            <a:gd name="T39" fmla="*/ 611332 h 796290"/>
                            <a:gd name="T40" fmla="*/ 87435 w 796289"/>
                            <a:gd name="T41" fmla="*/ 646896 h 796290"/>
                            <a:gd name="T42" fmla="*/ 116570 w 796289"/>
                            <a:gd name="T43" fmla="*/ 679394 h 796290"/>
                            <a:gd name="T44" fmla="*/ 149068 w 796289"/>
                            <a:gd name="T45" fmla="*/ 708528 h 796290"/>
                            <a:gd name="T46" fmla="*/ 184632 w 796289"/>
                            <a:gd name="T47" fmla="*/ 733999 h 796290"/>
                            <a:gd name="T48" fmla="*/ 222963 w 796289"/>
                            <a:gd name="T49" fmla="*/ 755508 h 796290"/>
                            <a:gd name="T50" fmla="*/ 263762 w 796289"/>
                            <a:gd name="T51" fmla="*/ 772758 h 796290"/>
                            <a:gd name="T52" fmla="*/ 306730 w 796289"/>
                            <a:gd name="T53" fmla="*/ 785448 h 796290"/>
                            <a:gd name="T54" fmla="*/ 351569 w 796289"/>
                            <a:gd name="T55" fmla="*/ 793282 h 796290"/>
                            <a:gd name="T56" fmla="*/ 397979 w 796289"/>
                            <a:gd name="T57" fmla="*/ 795959 h 796290"/>
                            <a:gd name="T58" fmla="*/ 444392 w 796289"/>
                            <a:gd name="T59" fmla="*/ 793282 h 796290"/>
                            <a:gd name="T60" fmla="*/ 489233 w 796289"/>
                            <a:gd name="T61" fmla="*/ 785448 h 796290"/>
                            <a:gd name="T62" fmla="*/ 532202 w 796289"/>
                            <a:gd name="T63" fmla="*/ 772758 h 796290"/>
                            <a:gd name="T64" fmla="*/ 573001 w 796289"/>
                            <a:gd name="T65" fmla="*/ 755508 h 796290"/>
                            <a:gd name="T66" fmla="*/ 611332 w 796289"/>
                            <a:gd name="T67" fmla="*/ 733999 h 796290"/>
                            <a:gd name="T68" fmla="*/ 646896 w 796289"/>
                            <a:gd name="T69" fmla="*/ 708528 h 796290"/>
                            <a:gd name="T70" fmla="*/ 679394 w 796289"/>
                            <a:gd name="T71" fmla="*/ 679394 h 796290"/>
                            <a:gd name="T72" fmla="*/ 708528 w 796289"/>
                            <a:gd name="T73" fmla="*/ 646896 h 796290"/>
                            <a:gd name="T74" fmla="*/ 733999 w 796289"/>
                            <a:gd name="T75" fmla="*/ 611332 h 796290"/>
                            <a:gd name="T76" fmla="*/ 755508 w 796289"/>
                            <a:gd name="T77" fmla="*/ 573001 h 796290"/>
                            <a:gd name="T78" fmla="*/ 772758 w 796289"/>
                            <a:gd name="T79" fmla="*/ 532202 h 796290"/>
                            <a:gd name="T80" fmla="*/ 785448 w 796289"/>
                            <a:gd name="T81" fmla="*/ 489233 h 796290"/>
                            <a:gd name="T82" fmla="*/ 793282 w 796289"/>
                            <a:gd name="T83" fmla="*/ 444392 h 796290"/>
                            <a:gd name="T84" fmla="*/ 795959 w 796289"/>
                            <a:gd name="T85" fmla="*/ 397979 h 796290"/>
                            <a:gd name="T86" fmla="*/ 793282 w 796289"/>
                            <a:gd name="T87" fmla="*/ 351566 h 796290"/>
                            <a:gd name="T88" fmla="*/ 785448 w 796289"/>
                            <a:gd name="T89" fmla="*/ 306726 h 796290"/>
                            <a:gd name="T90" fmla="*/ 772758 w 796289"/>
                            <a:gd name="T91" fmla="*/ 263757 h 796290"/>
                            <a:gd name="T92" fmla="*/ 755508 w 796289"/>
                            <a:gd name="T93" fmla="*/ 222958 h 796290"/>
                            <a:gd name="T94" fmla="*/ 733999 w 796289"/>
                            <a:gd name="T95" fmla="*/ 184627 h 796290"/>
                            <a:gd name="T96" fmla="*/ 708528 w 796289"/>
                            <a:gd name="T97" fmla="*/ 149063 h 796290"/>
                            <a:gd name="T98" fmla="*/ 679394 w 796289"/>
                            <a:gd name="T99" fmla="*/ 116565 h 796290"/>
                            <a:gd name="T100" fmla="*/ 646896 w 796289"/>
                            <a:gd name="T101" fmla="*/ 87431 h 796290"/>
                            <a:gd name="T102" fmla="*/ 611332 w 796289"/>
                            <a:gd name="T103" fmla="*/ 61960 h 796290"/>
                            <a:gd name="T104" fmla="*/ 573001 w 796289"/>
                            <a:gd name="T105" fmla="*/ 40451 h 796290"/>
                            <a:gd name="T106" fmla="*/ 532202 w 796289"/>
                            <a:gd name="T107" fmla="*/ 23201 h 796290"/>
                            <a:gd name="T108" fmla="*/ 489233 w 796289"/>
                            <a:gd name="T109" fmla="*/ 10510 h 796290"/>
                            <a:gd name="T110" fmla="*/ 444392 w 796289"/>
                            <a:gd name="T111" fmla="*/ 2677 h 796290"/>
                            <a:gd name="T112" fmla="*/ 397979 w 796289"/>
                            <a:gd name="T113" fmla="*/ 0 h 7962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796289" h="796290">
                              <a:moveTo>
                                <a:pt x="397979" y="0"/>
                              </a:moveTo>
                              <a:lnTo>
                                <a:pt x="351569" y="2677"/>
                              </a:lnTo>
                              <a:lnTo>
                                <a:pt x="306730" y="10510"/>
                              </a:lnTo>
                              <a:lnTo>
                                <a:pt x="263762" y="23201"/>
                              </a:lnTo>
                              <a:lnTo>
                                <a:pt x="222963" y="40451"/>
                              </a:lnTo>
                              <a:lnTo>
                                <a:pt x="184632" y="61960"/>
                              </a:lnTo>
                              <a:lnTo>
                                <a:pt x="149068" y="87431"/>
                              </a:lnTo>
                              <a:lnTo>
                                <a:pt x="116570" y="116565"/>
                              </a:lnTo>
                              <a:lnTo>
                                <a:pt x="87435" y="149063"/>
                              </a:lnTo>
                              <a:lnTo>
                                <a:pt x="61963" y="184627"/>
                              </a:lnTo>
                              <a:lnTo>
                                <a:pt x="40453" y="222958"/>
                              </a:lnTo>
                              <a:lnTo>
                                <a:pt x="23202" y="263757"/>
                              </a:lnTo>
                              <a:lnTo>
                                <a:pt x="10511" y="306726"/>
                              </a:lnTo>
                              <a:lnTo>
                                <a:pt x="2677" y="351566"/>
                              </a:lnTo>
                              <a:lnTo>
                                <a:pt x="0" y="397979"/>
                              </a:lnTo>
                              <a:lnTo>
                                <a:pt x="2677" y="444392"/>
                              </a:lnTo>
                              <a:lnTo>
                                <a:pt x="10511" y="489233"/>
                              </a:lnTo>
                              <a:lnTo>
                                <a:pt x="23202" y="532202"/>
                              </a:lnTo>
                              <a:lnTo>
                                <a:pt x="40453" y="573001"/>
                              </a:lnTo>
                              <a:lnTo>
                                <a:pt x="61963" y="611332"/>
                              </a:lnTo>
                              <a:lnTo>
                                <a:pt x="87435" y="646896"/>
                              </a:lnTo>
                              <a:lnTo>
                                <a:pt x="116570" y="679394"/>
                              </a:lnTo>
                              <a:lnTo>
                                <a:pt x="149068" y="708528"/>
                              </a:lnTo>
                              <a:lnTo>
                                <a:pt x="184632" y="733999"/>
                              </a:lnTo>
                              <a:lnTo>
                                <a:pt x="222963" y="755508"/>
                              </a:lnTo>
                              <a:lnTo>
                                <a:pt x="263762" y="772758"/>
                              </a:lnTo>
                              <a:lnTo>
                                <a:pt x="306730" y="785448"/>
                              </a:lnTo>
                              <a:lnTo>
                                <a:pt x="351569" y="793282"/>
                              </a:lnTo>
                              <a:lnTo>
                                <a:pt x="397979" y="795959"/>
                              </a:lnTo>
                              <a:lnTo>
                                <a:pt x="444392" y="793282"/>
                              </a:lnTo>
                              <a:lnTo>
                                <a:pt x="489233" y="785448"/>
                              </a:lnTo>
                              <a:lnTo>
                                <a:pt x="532202" y="772758"/>
                              </a:lnTo>
                              <a:lnTo>
                                <a:pt x="573001" y="755508"/>
                              </a:lnTo>
                              <a:lnTo>
                                <a:pt x="611332" y="733999"/>
                              </a:lnTo>
                              <a:lnTo>
                                <a:pt x="646896" y="708528"/>
                              </a:lnTo>
                              <a:lnTo>
                                <a:pt x="679394" y="679394"/>
                              </a:lnTo>
                              <a:lnTo>
                                <a:pt x="708528" y="646896"/>
                              </a:lnTo>
                              <a:lnTo>
                                <a:pt x="733999" y="611332"/>
                              </a:lnTo>
                              <a:lnTo>
                                <a:pt x="755508" y="573001"/>
                              </a:lnTo>
                              <a:lnTo>
                                <a:pt x="772758" y="532202"/>
                              </a:lnTo>
                              <a:lnTo>
                                <a:pt x="785448" y="489233"/>
                              </a:lnTo>
                              <a:lnTo>
                                <a:pt x="793282" y="444392"/>
                              </a:lnTo>
                              <a:lnTo>
                                <a:pt x="795959" y="397979"/>
                              </a:lnTo>
                              <a:lnTo>
                                <a:pt x="793282" y="351566"/>
                              </a:lnTo>
                              <a:lnTo>
                                <a:pt x="785448" y="306726"/>
                              </a:lnTo>
                              <a:lnTo>
                                <a:pt x="772758" y="263757"/>
                              </a:lnTo>
                              <a:lnTo>
                                <a:pt x="755508" y="222958"/>
                              </a:lnTo>
                              <a:lnTo>
                                <a:pt x="733999" y="184627"/>
                              </a:lnTo>
                              <a:lnTo>
                                <a:pt x="708528" y="149063"/>
                              </a:lnTo>
                              <a:lnTo>
                                <a:pt x="679394" y="116565"/>
                              </a:lnTo>
                              <a:lnTo>
                                <a:pt x="646896" y="87431"/>
                              </a:lnTo>
                              <a:lnTo>
                                <a:pt x="611332" y="61960"/>
                              </a:lnTo>
                              <a:lnTo>
                                <a:pt x="573001" y="40451"/>
                              </a:lnTo>
                              <a:lnTo>
                                <a:pt x="532202" y="23201"/>
                              </a:lnTo>
                              <a:lnTo>
                                <a:pt x="489233" y="10510"/>
                              </a:lnTo>
                              <a:lnTo>
                                <a:pt x="444392" y="2677"/>
                              </a:lnTo>
                              <a:lnTo>
                                <a:pt x="397979" y="0"/>
                              </a:lnTo>
                              <a:close/>
                            </a:path>
                          </a:pathLst>
                        </a:custGeom>
                        <a:solidFill>
                          <a:srgbClr val="E4DC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368069" id="Freeform: Shape 56" o:spid="_x0000_s1026" style="position:absolute;margin-left:241.6pt;margin-top:2.6pt;width:62.7pt;height:62.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96289,796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" path="m397979,l351569,2677r-44839,7833l263762,23201,222963,40451,184632,61960,149068,87431r-32498,29134l87435,149063,61963,184627,40453,222958,23202,263757,10511,306726,2677,351566,,397979r2677,46413l10511,489233r12691,42969l40453,573001r21510,38331l87435,646896r29135,32498l149068,708528r35564,25471l222963,755508r40799,17250l306730,785448r44839,7834l397979,795959r46413,-2677l489233,785448r42969,-12690l573001,755508r38331,-21509l646896,708528r32498,-29134l708528,646896r25471,-35564l755508,573001r17250,-40799l785448,489233r7834,-44841l795959,397979r-2677,-46413l785448,306726,772758,263757,755508,222958,733999,184627,708528,149063,679394,116565,646896,87431,611332,61960,573001,40451,532202,23201,489233,10510,444392,2677,397979,xe" fillcolor="#e4dcbd" stroked="f">
                <v:path arrowok="t" o:connecttype="custom" o:connectlocs="397979,0;351569,2677;306730,10510;263762,23201;222963,40451;184632,61960;149068,87431;116570,116565;87435,149063;61963,184627;40453,222958;23202,263757;10511,306726;2677,351566;0,397979;2677,444392;10511,489233;23202,532202;40453,573001;61963,611332;87435,646896;116570,679394;149068,708528;184632,733999;222963,755508;263762,772758;306730,785448;351569,793282;397979,795959;444393,793282;489234,785448;532203,772758;573002,755508;611333,733999;646897,708528;679395,679394;708529,646896;734000,611332;755509,573001;772759,532202;785449,489233;793283,444392;795960,397979;793283,351566;785449,306726;772759,263757;755509,222958;734000,184627;708529,149063;679395,116565;646897,87431;611333,61960;573002,40451;532203,23201;489234,10510;444393,2677;397979,0" o:connectangles="0,0,0,0,0,0,0,0,0,0,0,0,0,0,0,0,0,0,0,0,0,0,0,0,0,0,0,0,0,0,0,0,0,0,0,0,0,0,0,0,0,0,0,0,0,0,0,0,0,0,0,0,0,0,0,0,0"/>
              </v:shape>
            </w:pict>
          </mc:Fallback>
        </mc:AlternateContent>
      </w:r>
      <w:r w:rsidRPr="00D1733D">
        <w:rPr>
          <w:rFonts w:ascii="Zurich Sans" w:hAnsi="Zurich Sans"/>
          <w:color w:val="FFFFFF" w:themeColor="background1"/>
          <w:sz w:val="24"/>
          <w:szCs w:val="24"/>
        </w:rPr>
        <w:t xml:space="preserve">Issue Date: </w:t>
      </w:r>
      <w:r w:rsidR="00B04340">
        <w:rPr>
          <w:rFonts w:ascii="Zurich Sans" w:hAnsi="Zurich Sans"/>
          <w:color w:val="FFFFFF" w:themeColor="background1"/>
          <w:sz w:val="24"/>
          <w:szCs w:val="24"/>
        </w:rPr>
        <w:t xml:space="preserve">1 </w:t>
      </w:r>
      <w:r w:rsidR="00085305">
        <w:rPr>
          <w:rFonts w:ascii="Zurich Sans" w:hAnsi="Zurich Sans"/>
          <w:color w:val="FFFFFF" w:themeColor="background1"/>
          <w:sz w:val="24"/>
          <w:szCs w:val="24"/>
        </w:rPr>
        <w:t>November 2025</w:t>
      </w:r>
    </w:p>
    <w:bookmarkEnd w:id="1"/>
    <w:p w14:paraId="3C7EE834" w14:textId="77777777" w:rsidR="00E74E59" w:rsidRDefault="00E74E59" w:rsidP="00E74E59">
      <w:pPr>
        <w:rPr>
          <w:rFonts w:ascii="Times New Roman"/>
          <w:sz w:val="17"/>
        </w:rPr>
        <w:sectPr w:rsidR="00E74E59">
          <w:headerReference w:type="even" r:id="rId21"/>
          <w:headerReference w:type="default" r:id="rId22"/>
          <w:footerReference w:type="even" r:id="rId23"/>
          <w:footerReference w:type="default" r:id="rId24"/>
          <w:headerReference w:type="first" r:id="rId25"/>
          <w:footerReference w:type="first" r:id="rId26"/>
          <w:type w:val="continuous"/>
          <w:pgSz w:w="11910" w:h="16840"/>
          <w:pgMar w:top="1580" w:right="1680" w:bottom="280" w:left="1680" w:header="0" w:footer="720" w:gutter="0"/>
          <w:cols w:space="720"/>
        </w:sectPr>
      </w:pPr>
    </w:p>
    <w:p w14:paraId="6B9EF305" w14:textId="77777777" w:rsidR="00035239" w:rsidRPr="00292896" w:rsidRDefault="00D14B67">
      <w:pPr>
        <w:pStyle w:val="Heading1"/>
        <w:spacing w:before="103"/>
        <w:rPr>
          <w:color w:val="4F81BD" w:themeColor="accent1"/>
        </w:rPr>
      </w:pPr>
      <w:bookmarkStart w:id="2" w:name="_Toc214353420"/>
      <w:bookmarkEnd w:id="0"/>
      <w:r>
        <w:rPr>
          <w:noProof/>
          <w:color w:val="4F81BD" w:themeColor="accent1"/>
        </w:rPr>
        <w:lastRenderedPageBreak/>
        <mc:AlternateContent>
          <mc:Choice Requires="wps">
            <w:drawing>
              <wp:anchor distT="0" distB="0" distL="114300" distR="114300" simplePos="0" relativeHeight="251658240" behindDoc="1" locked="0" layoutInCell="1" allowOverlap="1" wp14:anchorId="7CDD33B7" wp14:editId="4D15F7A7">
                <wp:simplePos x="0" y="0"/>
                <wp:positionH relativeFrom="page">
                  <wp:posOffset>3529965</wp:posOffset>
                </wp:positionH>
                <wp:positionV relativeFrom="page">
                  <wp:posOffset>10440035</wp:posOffset>
                </wp:positionV>
                <wp:extent cx="500380" cy="98425"/>
                <wp:effectExtent l="0" t="0" r="0" b="0"/>
                <wp:wrapNone/>
                <wp:docPr id="5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 cy="98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57B61" w14:textId="77777777" w:rsidR="00035239" w:rsidRDefault="00092B44">
                            <w:pPr>
                              <w:rPr>
                                <w:sz w:val="14"/>
                              </w:rPr>
                            </w:pPr>
                            <w:r>
                              <w:rPr>
                                <w:color w:val="0076BE"/>
                                <w:sz w:val="14"/>
                              </w:rPr>
                              <w:t>Page 2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DD33B7" id="_x0000_t202" coordsize="21600,21600" o:spt="202" path="m,l,21600r21600,l21600,xe">
                <v:stroke joinstyle="miter"/>
                <v:path gradientshapeok="t" o:connecttype="rect"/>
              </v:shapetype>
              <v:shape id="Text Box 16" o:spid="_x0000_s1026" type="#_x0000_t202" style="position:absolute;left:0;text-align:left;margin-left:277.95pt;margin-top:822.05pt;width:39.4pt;height: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" filled="f" stroked="f">
                <v:textbox inset="0,0,0,0">
                  <w:txbxContent>
                    <w:p w14:paraId="42057B61" w14:textId="77777777" w:rsidR="00035239" w:rsidRDefault="00092B44">
                      <w:pPr>
                        <w:rPr>
                          <w:sz w:val="14"/>
                        </w:rPr>
                      </w:pPr>
                      <w:r>
                        <w:rPr>
                          <w:color w:val="0076BE"/>
                          <w:sz w:val="14"/>
                        </w:rPr>
                        <w:t>Page 2 of 19</w:t>
                      </w:r>
                    </w:p>
                  </w:txbxContent>
                </v:textbox>
                <w10:wrap anchorx="page" anchory="page"/>
              </v:shape>
            </w:pict>
          </mc:Fallback>
        </mc:AlternateContent>
      </w:r>
      <w:r>
        <w:rPr>
          <w:noProof/>
          <w:color w:val="4F81BD" w:themeColor="accent1"/>
        </w:rPr>
        <mc:AlternateContent>
          <mc:Choice Requires="wps">
            <w:drawing>
              <wp:anchor distT="0" distB="0" distL="114300" distR="114300" simplePos="0" relativeHeight="251658243" behindDoc="0" locked="0" layoutInCell="1" allowOverlap="1" wp14:anchorId="5ECAAB64" wp14:editId="201E007C">
                <wp:simplePos x="0" y="0"/>
                <wp:positionH relativeFrom="page">
                  <wp:posOffset>3148330</wp:posOffset>
                </wp:positionH>
                <wp:positionV relativeFrom="page">
                  <wp:posOffset>10224135</wp:posOffset>
                </wp:positionV>
                <wp:extent cx="1263015" cy="467995"/>
                <wp:effectExtent l="0" t="0" r="0" b="0"/>
                <wp:wrapNone/>
                <wp:docPr id="5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015" cy="467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1519E" id="Rectangle 15" o:spid="_x0000_s1026" style="position:absolute;margin-left:247.9pt;margin-top:805.05pt;width:99.45pt;height:36.8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" stroked="f">
                <w10:wrap anchorx="page" anchory="page"/>
              </v:rect>
            </w:pict>
          </mc:Fallback>
        </mc:AlternateContent>
      </w:r>
      <w:r w:rsidR="00092B44" w:rsidRPr="00292896">
        <w:rPr>
          <w:color w:val="4F81BD" w:themeColor="accent1"/>
        </w:rPr>
        <w:t>Table of Contents</w:t>
      </w:r>
      <w:bookmarkEnd w:id="2"/>
    </w:p>
    <w:p w14:paraId="4BDE08BE" w14:textId="77777777" w:rsidR="00035239" w:rsidRPr="00292896" w:rsidRDefault="00035239">
      <w:pPr>
        <w:pStyle w:val="BodyText"/>
        <w:rPr>
          <w:color w:val="4F81BD" w:themeColor="accent1"/>
        </w:rPr>
      </w:pPr>
    </w:p>
    <w:sdt>
      <w:sdtPr>
        <w:rPr>
          <w:rFonts w:ascii="Zurich Sans Light" w:eastAsia="Zurich Sans Light" w:hAnsi="Zurich Sans Light" w:cs="Zurich Sans Light"/>
          <w:color w:val="4F81BD" w:themeColor="accent1"/>
          <w:sz w:val="22"/>
          <w:szCs w:val="22"/>
        </w:rPr>
        <w:id w:val="1958062105"/>
        <w:docPartObj>
          <w:docPartGallery w:val="Table of Contents"/>
          <w:docPartUnique/>
        </w:docPartObj>
      </w:sdtPr>
      <w:sdtEndPr>
        <w:rPr>
          <w:b/>
          <w:bCs/>
          <w:noProof/>
          <w:sz w:val="52"/>
          <w:szCs w:val="52"/>
        </w:rPr>
      </w:sdtEndPr>
      <w:sdtContent>
        <w:p w14:paraId="200239AA" w14:textId="77777777" w:rsidR="00292896" w:rsidRPr="00DC0A1D" w:rsidRDefault="00292896">
          <w:pPr>
            <w:pStyle w:val="TOCHeading"/>
            <w:rPr>
              <w:rFonts w:ascii="Zurich Sans" w:hAnsi="Zurich Sans"/>
              <w:b/>
              <w:bCs/>
              <w:color w:val="4F81BD" w:themeColor="accent1"/>
              <w:sz w:val="28"/>
              <w:szCs w:val="28"/>
            </w:rPr>
          </w:pPr>
          <w:r w:rsidRPr="00DC0A1D">
            <w:rPr>
              <w:rFonts w:ascii="Zurich Sans" w:hAnsi="Zurich Sans"/>
              <w:b/>
              <w:bCs/>
              <w:color w:val="4F81BD" w:themeColor="accent1"/>
              <w:sz w:val="28"/>
              <w:szCs w:val="28"/>
            </w:rPr>
            <w:t>Contents</w:t>
          </w:r>
        </w:p>
        <w:p w14:paraId="4EE6BAF8" w14:textId="1216DEA7" w:rsidR="00D96131" w:rsidRDefault="00292896">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r w:rsidRPr="0050283E">
            <w:rPr>
              <w:color w:val="4F81BD" w:themeColor="accent1"/>
              <w:sz w:val="16"/>
              <w:szCs w:val="16"/>
            </w:rPr>
            <w:fldChar w:fldCharType="begin"/>
          </w:r>
          <w:r w:rsidRPr="0050283E">
            <w:rPr>
              <w:color w:val="4F81BD" w:themeColor="accent1"/>
              <w:sz w:val="16"/>
              <w:szCs w:val="16"/>
            </w:rPr>
            <w:instrText xml:space="preserve"> TOC \o "1-3" \h \z \u </w:instrText>
          </w:r>
          <w:r w:rsidRPr="0050283E">
            <w:rPr>
              <w:color w:val="4F81BD" w:themeColor="accent1"/>
              <w:sz w:val="16"/>
              <w:szCs w:val="16"/>
            </w:rPr>
            <w:fldChar w:fldCharType="separate"/>
          </w:r>
          <w:hyperlink w:anchor="_Toc214353420" w:history="1">
            <w:r w:rsidR="00D96131" w:rsidRPr="002E4824">
              <w:rPr>
                <w:rStyle w:val="Hyperlink"/>
                <w:noProof/>
              </w:rPr>
              <w:t>Table of Contents</w:t>
            </w:r>
            <w:r w:rsidR="00D96131">
              <w:rPr>
                <w:noProof/>
                <w:webHidden/>
              </w:rPr>
              <w:tab/>
            </w:r>
            <w:r w:rsidR="00D96131">
              <w:rPr>
                <w:noProof/>
                <w:webHidden/>
              </w:rPr>
              <w:fldChar w:fldCharType="begin"/>
            </w:r>
            <w:r w:rsidR="00D96131">
              <w:rPr>
                <w:noProof/>
                <w:webHidden/>
              </w:rPr>
              <w:instrText xml:space="preserve"> PAGEREF _Toc214353420 \h </w:instrText>
            </w:r>
            <w:r w:rsidR="00D96131">
              <w:rPr>
                <w:noProof/>
                <w:webHidden/>
              </w:rPr>
            </w:r>
            <w:r w:rsidR="00D96131">
              <w:rPr>
                <w:noProof/>
                <w:webHidden/>
              </w:rPr>
              <w:fldChar w:fldCharType="separate"/>
            </w:r>
            <w:r w:rsidR="00D96131">
              <w:rPr>
                <w:noProof/>
                <w:webHidden/>
              </w:rPr>
              <w:t>1</w:t>
            </w:r>
            <w:r w:rsidR="00D96131">
              <w:rPr>
                <w:noProof/>
                <w:webHidden/>
              </w:rPr>
              <w:fldChar w:fldCharType="end"/>
            </w:r>
          </w:hyperlink>
        </w:p>
        <w:p w14:paraId="049FA9A5" w14:textId="47C1CE2F"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21" w:history="1">
            <w:r w:rsidRPr="002E4824">
              <w:rPr>
                <w:rStyle w:val="Hyperlink"/>
                <w:noProof/>
              </w:rPr>
              <w:t>Introduction</w:t>
            </w:r>
            <w:r>
              <w:rPr>
                <w:noProof/>
                <w:webHidden/>
              </w:rPr>
              <w:tab/>
            </w:r>
            <w:r>
              <w:rPr>
                <w:noProof/>
                <w:webHidden/>
              </w:rPr>
              <w:fldChar w:fldCharType="begin"/>
            </w:r>
            <w:r>
              <w:rPr>
                <w:noProof/>
                <w:webHidden/>
              </w:rPr>
              <w:instrText xml:space="preserve"> PAGEREF _Toc214353421 \h </w:instrText>
            </w:r>
            <w:r>
              <w:rPr>
                <w:noProof/>
                <w:webHidden/>
              </w:rPr>
            </w:r>
            <w:r>
              <w:rPr>
                <w:noProof/>
                <w:webHidden/>
              </w:rPr>
              <w:fldChar w:fldCharType="separate"/>
            </w:r>
            <w:r>
              <w:rPr>
                <w:noProof/>
                <w:webHidden/>
              </w:rPr>
              <w:t>3</w:t>
            </w:r>
            <w:r>
              <w:rPr>
                <w:noProof/>
                <w:webHidden/>
              </w:rPr>
              <w:fldChar w:fldCharType="end"/>
            </w:r>
          </w:hyperlink>
        </w:p>
        <w:p w14:paraId="7C3BC17B" w14:textId="0479A990"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22" w:history="1">
            <w:r w:rsidRPr="002E4824">
              <w:rPr>
                <w:rStyle w:val="Hyperlink"/>
                <w:noProof/>
              </w:rPr>
              <w:t>About Zurich</w:t>
            </w:r>
            <w:r>
              <w:rPr>
                <w:noProof/>
                <w:webHidden/>
              </w:rPr>
              <w:tab/>
            </w:r>
            <w:r>
              <w:rPr>
                <w:noProof/>
                <w:webHidden/>
              </w:rPr>
              <w:fldChar w:fldCharType="begin"/>
            </w:r>
            <w:r>
              <w:rPr>
                <w:noProof/>
                <w:webHidden/>
              </w:rPr>
              <w:instrText xml:space="preserve"> PAGEREF _Toc214353422 \h </w:instrText>
            </w:r>
            <w:r>
              <w:rPr>
                <w:noProof/>
                <w:webHidden/>
              </w:rPr>
            </w:r>
            <w:r>
              <w:rPr>
                <w:noProof/>
                <w:webHidden/>
              </w:rPr>
              <w:fldChar w:fldCharType="separate"/>
            </w:r>
            <w:r>
              <w:rPr>
                <w:noProof/>
                <w:webHidden/>
              </w:rPr>
              <w:t>2</w:t>
            </w:r>
            <w:r>
              <w:rPr>
                <w:noProof/>
                <w:webHidden/>
              </w:rPr>
              <w:fldChar w:fldCharType="end"/>
            </w:r>
          </w:hyperlink>
        </w:p>
        <w:p w14:paraId="1B7A81C6" w14:textId="7803A39B"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23" w:history="1">
            <w:r w:rsidRPr="002E4824">
              <w:rPr>
                <w:rStyle w:val="Hyperlink"/>
                <w:noProof/>
              </w:rPr>
              <w:t>Zurich’s wealth protection solutions</w:t>
            </w:r>
            <w:r>
              <w:rPr>
                <w:noProof/>
                <w:webHidden/>
              </w:rPr>
              <w:tab/>
            </w:r>
            <w:r>
              <w:rPr>
                <w:noProof/>
                <w:webHidden/>
              </w:rPr>
              <w:fldChar w:fldCharType="begin"/>
            </w:r>
            <w:r>
              <w:rPr>
                <w:noProof/>
                <w:webHidden/>
              </w:rPr>
              <w:instrText xml:space="preserve"> PAGEREF _Toc214353423 \h </w:instrText>
            </w:r>
            <w:r>
              <w:rPr>
                <w:noProof/>
                <w:webHidden/>
              </w:rPr>
            </w:r>
            <w:r>
              <w:rPr>
                <w:noProof/>
                <w:webHidden/>
              </w:rPr>
              <w:fldChar w:fldCharType="separate"/>
            </w:r>
            <w:r>
              <w:rPr>
                <w:noProof/>
                <w:webHidden/>
              </w:rPr>
              <w:t>2</w:t>
            </w:r>
            <w:r>
              <w:rPr>
                <w:noProof/>
                <w:webHidden/>
              </w:rPr>
              <w:fldChar w:fldCharType="end"/>
            </w:r>
          </w:hyperlink>
        </w:p>
        <w:p w14:paraId="45D14698" w14:textId="5D9651AA"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24" w:history="1">
            <w:r w:rsidRPr="002E4824">
              <w:rPr>
                <w:rStyle w:val="Hyperlink"/>
                <w:noProof/>
              </w:rPr>
              <w:t>Generic product benefits</w:t>
            </w:r>
            <w:r>
              <w:rPr>
                <w:noProof/>
                <w:webHidden/>
              </w:rPr>
              <w:tab/>
            </w:r>
            <w:r>
              <w:rPr>
                <w:noProof/>
                <w:webHidden/>
              </w:rPr>
              <w:fldChar w:fldCharType="begin"/>
            </w:r>
            <w:r>
              <w:rPr>
                <w:noProof/>
                <w:webHidden/>
              </w:rPr>
              <w:instrText xml:space="preserve"> PAGEREF _Toc214353424 \h </w:instrText>
            </w:r>
            <w:r>
              <w:rPr>
                <w:noProof/>
                <w:webHidden/>
              </w:rPr>
            </w:r>
            <w:r>
              <w:rPr>
                <w:noProof/>
                <w:webHidden/>
              </w:rPr>
              <w:fldChar w:fldCharType="separate"/>
            </w:r>
            <w:r>
              <w:rPr>
                <w:noProof/>
                <w:webHidden/>
              </w:rPr>
              <w:t>4</w:t>
            </w:r>
            <w:r>
              <w:rPr>
                <w:noProof/>
                <w:webHidden/>
              </w:rPr>
              <w:fldChar w:fldCharType="end"/>
            </w:r>
          </w:hyperlink>
        </w:p>
        <w:p w14:paraId="088E21DE" w14:textId="0F7339E2"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25" w:history="1">
            <w:r w:rsidRPr="002E4824">
              <w:rPr>
                <w:rStyle w:val="Hyperlink"/>
                <w:noProof/>
              </w:rPr>
              <w:t>Life insurance</w:t>
            </w:r>
            <w:r>
              <w:rPr>
                <w:noProof/>
                <w:webHidden/>
              </w:rPr>
              <w:tab/>
            </w:r>
            <w:r>
              <w:rPr>
                <w:noProof/>
                <w:webHidden/>
              </w:rPr>
              <w:fldChar w:fldCharType="begin"/>
            </w:r>
            <w:r>
              <w:rPr>
                <w:noProof/>
                <w:webHidden/>
              </w:rPr>
              <w:instrText xml:space="preserve"> PAGEREF _Toc214353425 \h </w:instrText>
            </w:r>
            <w:r>
              <w:rPr>
                <w:noProof/>
                <w:webHidden/>
              </w:rPr>
            </w:r>
            <w:r>
              <w:rPr>
                <w:noProof/>
                <w:webHidden/>
              </w:rPr>
              <w:fldChar w:fldCharType="separate"/>
            </w:r>
            <w:r>
              <w:rPr>
                <w:noProof/>
                <w:webHidden/>
              </w:rPr>
              <w:t>4</w:t>
            </w:r>
            <w:r>
              <w:rPr>
                <w:noProof/>
                <w:webHidden/>
              </w:rPr>
              <w:fldChar w:fldCharType="end"/>
            </w:r>
          </w:hyperlink>
        </w:p>
        <w:p w14:paraId="4FB603A9" w14:textId="1DCFF110"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26" w:history="1">
            <w:r w:rsidRPr="002E4824">
              <w:rPr>
                <w:rStyle w:val="Hyperlink"/>
                <w:noProof/>
              </w:rPr>
              <w:t>Total and Permanent Disablement (‘TPD’)</w:t>
            </w:r>
            <w:r>
              <w:rPr>
                <w:noProof/>
                <w:webHidden/>
              </w:rPr>
              <w:tab/>
            </w:r>
            <w:r>
              <w:rPr>
                <w:noProof/>
                <w:webHidden/>
              </w:rPr>
              <w:fldChar w:fldCharType="begin"/>
            </w:r>
            <w:r>
              <w:rPr>
                <w:noProof/>
                <w:webHidden/>
              </w:rPr>
              <w:instrText xml:space="preserve"> PAGEREF _Toc214353426 \h </w:instrText>
            </w:r>
            <w:r>
              <w:rPr>
                <w:noProof/>
                <w:webHidden/>
              </w:rPr>
            </w:r>
            <w:r>
              <w:rPr>
                <w:noProof/>
                <w:webHidden/>
              </w:rPr>
              <w:fldChar w:fldCharType="separate"/>
            </w:r>
            <w:r>
              <w:rPr>
                <w:noProof/>
                <w:webHidden/>
              </w:rPr>
              <w:t>4</w:t>
            </w:r>
            <w:r>
              <w:rPr>
                <w:noProof/>
                <w:webHidden/>
              </w:rPr>
              <w:fldChar w:fldCharType="end"/>
            </w:r>
          </w:hyperlink>
        </w:p>
        <w:p w14:paraId="14B74536" w14:textId="697576D0"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27" w:history="1">
            <w:r w:rsidRPr="002E4824">
              <w:rPr>
                <w:rStyle w:val="Hyperlink"/>
                <w:noProof/>
              </w:rPr>
              <w:t>Trauma</w:t>
            </w:r>
            <w:r>
              <w:rPr>
                <w:noProof/>
                <w:webHidden/>
              </w:rPr>
              <w:tab/>
            </w:r>
            <w:r>
              <w:rPr>
                <w:noProof/>
                <w:webHidden/>
              </w:rPr>
              <w:fldChar w:fldCharType="begin"/>
            </w:r>
            <w:r>
              <w:rPr>
                <w:noProof/>
                <w:webHidden/>
              </w:rPr>
              <w:instrText xml:space="preserve"> PAGEREF _Toc214353427 \h </w:instrText>
            </w:r>
            <w:r>
              <w:rPr>
                <w:noProof/>
                <w:webHidden/>
              </w:rPr>
            </w:r>
            <w:r>
              <w:rPr>
                <w:noProof/>
                <w:webHidden/>
              </w:rPr>
              <w:fldChar w:fldCharType="separate"/>
            </w:r>
            <w:r>
              <w:rPr>
                <w:noProof/>
                <w:webHidden/>
              </w:rPr>
              <w:t>4</w:t>
            </w:r>
            <w:r>
              <w:rPr>
                <w:noProof/>
                <w:webHidden/>
              </w:rPr>
              <w:fldChar w:fldCharType="end"/>
            </w:r>
          </w:hyperlink>
        </w:p>
        <w:p w14:paraId="55E6E1C9" w14:textId="135AAAA5"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28" w:history="1">
            <w:r w:rsidRPr="002E4824">
              <w:rPr>
                <w:rStyle w:val="Hyperlink"/>
                <w:noProof/>
              </w:rPr>
              <w:t>Continuous Care</w:t>
            </w:r>
            <w:r>
              <w:rPr>
                <w:noProof/>
                <w:webHidden/>
              </w:rPr>
              <w:tab/>
            </w:r>
            <w:r>
              <w:rPr>
                <w:noProof/>
                <w:webHidden/>
              </w:rPr>
              <w:fldChar w:fldCharType="begin"/>
            </w:r>
            <w:r>
              <w:rPr>
                <w:noProof/>
                <w:webHidden/>
              </w:rPr>
              <w:instrText xml:space="preserve"> PAGEREF _Toc214353428 \h </w:instrText>
            </w:r>
            <w:r>
              <w:rPr>
                <w:noProof/>
                <w:webHidden/>
              </w:rPr>
            </w:r>
            <w:r>
              <w:rPr>
                <w:noProof/>
                <w:webHidden/>
              </w:rPr>
              <w:fldChar w:fldCharType="separate"/>
            </w:r>
            <w:r>
              <w:rPr>
                <w:noProof/>
                <w:webHidden/>
              </w:rPr>
              <w:t>4</w:t>
            </w:r>
            <w:r>
              <w:rPr>
                <w:noProof/>
                <w:webHidden/>
              </w:rPr>
              <w:fldChar w:fldCharType="end"/>
            </w:r>
          </w:hyperlink>
        </w:p>
        <w:p w14:paraId="1570CC91" w14:textId="7C86B9B2"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29" w:history="1">
            <w:r w:rsidRPr="002E4824">
              <w:rPr>
                <w:rStyle w:val="Hyperlink"/>
                <w:noProof/>
              </w:rPr>
              <w:t>Income protection</w:t>
            </w:r>
            <w:r>
              <w:rPr>
                <w:noProof/>
                <w:webHidden/>
              </w:rPr>
              <w:tab/>
            </w:r>
            <w:r>
              <w:rPr>
                <w:noProof/>
                <w:webHidden/>
              </w:rPr>
              <w:fldChar w:fldCharType="begin"/>
            </w:r>
            <w:r>
              <w:rPr>
                <w:noProof/>
                <w:webHidden/>
              </w:rPr>
              <w:instrText xml:space="preserve"> PAGEREF _Toc214353429 \h </w:instrText>
            </w:r>
            <w:r>
              <w:rPr>
                <w:noProof/>
                <w:webHidden/>
              </w:rPr>
            </w:r>
            <w:r>
              <w:rPr>
                <w:noProof/>
                <w:webHidden/>
              </w:rPr>
              <w:fldChar w:fldCharType="separate"/>
            </w:r>
            <w:r>
              <w:rPr>
                <w:noProof/>
                <w:webHidden/>
              </w:rPr>
              <w:t>5</w:t>
            </w:r>
            <w:r>
              <w:rPr>
                <w:noProof/>
                <w:webHidden/>
              </w:rPr>
              <w:fldChar w:fldCharType="end"/>
            </w:r>
          </w:hyperlink>
        </w:p>
        <w:p w14:paraId="23648369" w14:textId="1FFA4DB5"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0" w:history="1">
            <w:r w:rsidRPr="002E4824">
              <w:rPr>
                <w:rStyle w:val="Hyperlink"/>
                <w:noProof/>
              </w:rPr>
              <w:t>Business expenses</w:t>
            </w:r>
            <w:r>
              <w:rPr>
                <w:noProof/>
                <w:webHidden/>
              </w:rPr>
              <w:tab/>
            </w:r>
            <w:r>
              <w:rPr>
                <w:noProof/>
                <w:webHidden/>
              </w:rPr>
              <w:fldChar w:fldCharType="begin"/>
            </w:r>
            <w:r>
              <w:rPr>
                <w:noProof/>
                <w:webHidden/>
              </w:rPr>
              <w:instrText xml:space="preserve"> PAGEREF _Toc214353430 \h </w:instrText>
            </w:r>
            <w:r>
              <w:rPr>
                <w:noProof/>
                <w:webHidden/>
              </w:rPr>
            </w:r>
            <w:r>
              <w:rPr>
                <w:noProof/>
                <w:webHidden/>
              </w:rPr>
              <w:fldChar w:fldCharType="separate"/>
            </w:r>
            <w:r>
              <w:rPr>
                <w:noProof/>
                <w:webHidden/>
              </w:rPr>
              <w:t>5</w:t>
            </w:r>
            <w:r>
              <w:rPr>
                <w:noProof/>
                <w:webHidden/>
              </w:rPr>
              <w:fldChar w:fldCharType="end"/>
            </w:r>
          </w:hyperlink>
        </w:p>
        <w:p w14:paraId="6212177A" w14:textId="3DCB47C0"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1" w:history="1">
            <w:r w:rsidRPr="002E4824">
              <w:rPr>
                <w:rStyle w:val="Hyperlink"/>
                <w:noProof/>
              </w:rPr>
              <w:t>Child cover</w:t>
            </w:r>
            <w:r>
              <w:rPr>
                <w:noProof/>
                <w:webHidden/>
              </w:rPr>
              <w:tab/>
            </w:r>
            <w:r>
              <w:rPr>
                <w:noProof/>
                <w:webHidden/>
              </w:rPr>
              <w:fldChar w:fldCharType="begin"/>
            </w:r>
            <w:r>
              <w:rPr>
                <w:noProof/>
                <w:webHidden/>
              </w:rPr>
              <w:instrText xml:space="preserve"> PAGEREF _Toc214353431 \h </w:instrText>
            </w:r>
            <w:r>
              <w:rPr>
                <w:noProof/>
                <w:webHidden/>
              </w:rPr>
            </w:r>
            <w:r>
              <w:rPr>
                <w:noProof/>
                <w:webHidden/>
              </w:rPr>
              <w:fldChar w:fldCharType="separate"/>
            </w:r>
            <w:r>
              <w:rPr>
                <w:noProof/>
                <w:webHidden/>
              </w:rPr>
              <w:t>5</w:t>
            </w:r>
            <w:r>
              <w:rPr>
                <w:noProof/>
                <w:webHidden/>
              </w:rPr>
              <w:fldChar w:fldCharType="end"/>
            </w:r>
          </w:hyperlink>
        </w:p>
        <w:p w14:paraId="6B1B9655" w14:textId="359A6EC8"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2" w:history="1">
            <w:r w:rsidRPr="002E4824">
              <w:rPr>
                <w:rStyle w:val="Hyperlink"/>
                <w:noProof/>
              </w:rPr>
              <w:t>Superannuation optimiser</w:t>
            </w:r>
            <w:r>
              <w:rPr>
                <w:noProof/>
                <w:webHidden/>
              </w:rPr>
              <w:tab/>
            </w:r>
            <w:r>
              <w:rPr>
                <w:noProof/>
                <w:webHidden/>
              </w:rPr>
              <w:fldChar w:fldCharType="begin"/>
            </w:r>
            <w:r>
              <w:rPr>
                <w:noProof/>
                <w:webHidden/>
              </w:rPr>
              <w:instrText xml:space="preserve"> PAGEREF _Toc214353432 \h </w:instrText>
            </w:r>
            <w:r>
              <w:rPr>
                <w:noProof/>
                <w:webHidden/>
              </w:rPr>
            </w:r>
            <w:r>
              <w:rPr>
                <w:noProof/>
                <w:webHidden/>
              </w:rPr>
              <w:fldChar w:fldCharType="separate"/>
            </w:r>
            <w:r>
              <w:rPr>
                <w:noProof/>
                <w:webHidden/>
              </w:rPr>
              <w:t>5</w:t>
            </w:r>
            <w:r>
              <w:rPr>
                <w:noProof/>
                <w:webHidden/>
              </w:rPr>
              <w:fldChar w:fldCharType="end"/>
            </w:r>
          </w:hyperlink>
        </w:p>
        <w:p w14:paraId="1C63341E" w14:textId="7F22AF62"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3" w:history="1">
            <w:r w:rsidRPr="002E4824">
              <w:rPr>
                <w:rStyle w:val="Hyperlink"/>
                <w:noProof/>
              </w:rPr>
              <w:t>Zurich Protection Plus (non-super ownership)</w:t>
            </w:r>
            <w:r>
              <w:rPr>
                <w:noProof/>
                <w:webHidden/>
              </w:rPr>
              <w:tab/>
            </w:r>
            <w:r>
              <w:rPr>
                <w:noProof/>
                <w:webHidden/>
              </w:rPr>
              <w:fldChar w:fldCharType="begin"/>
            </w:r>
            <w:r>
              <w:rPr>
                <w:noProof/>
                <w:webHidden/>
              </w:rPr>
              <w:instrText xml:space="preserve"> PAGEREF _Toc214353433 \h </w:instrText>
            </w:r>
            <w:r>
              <w:rPr>
                <w:noProof/>
                <w:webHidden/>
              </w:rPr>
            </w:r>
            <w:r>
              <w:rPr>
                <w:noProof/>
                <w:webHidden/>
              </w:rPr>
              <w:fldChar w:fldCharType="separate"/>
            </w:r>
            <w:r>
              <w:rPr>
                <w:noProof/>
                <w:webHidden/>
              </w:rPr>
              <w:t>6</w:t>
            </w:r>
            <w:r>
              <w:rPr>
                <w:noProof/>
                <w:webHidden/>
              </w:rPr>
              <w:fldChar w:fldCharType="end"/>
            </w:r>
          </w:hyperlink>
        </w:p>
        <w:p w14:paraId="24D3127B" w14:textId="102C8455"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4" w:history="1">
            <w:r w:rsidRPr="002E4824">
              <w:rPr>
                <w:rStyle w:val="Hyperlink"/>
                <w:noProof/>
              </w:rPr>
              <w:t>Death cover</w:t>
            </w:r>
            <w:r>
              <w:rPr>
                <w:noProof/>
                <w:webHidden/>
              </w:rPr>
              <w:tab/>
            </w:r>
            <w:r>
              <w:rPr>
                <w:noProof/>
                <w:webHidden/>
              </w:rPr>
              <w:fldChar w:fldCharType="begin"/>
            </w:r>
            <w:r>
              <w:rPr>
                <w:noProof/>
                <w:webHidden/>
              </w:rPr>
              <w:instrText xml:space="preserve"> PAGEREF _Toc214353434 \h </w:instrText>
            </w:r>
            <w:r>
              <w:rPr>
                <w:noProof/>
                <w:webHidden/>
              </w:rPr>
            </w:r>
            <w:r>
              <w:rPr>
                <w:noProof/>
                <w:webHidden/>
              </w:rPr>
              <w:fldChar w:fldCharType="separate"/>
            </w:r>
            <w:r>
              <w:rPr>
                <w:noProof/>
                <w:webHidden/>
              </w:rPr>
              <w:t>6</w:t>
            </w:r>
            <w:r>
              <w:rPr>
                <w:noProof/>
                <w:webHidden/>
              </w:rPr>
              <w:fldChar w:fldCharType="end"/>
            </w:r>
          </w:hyperlink>
        </w:p>
        <w:p w14:paraId="5078B945" w14:textId="47C9F86F"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5" w:history="1">
            <w:r w:rsidRPr="002E4824">
              <w:rPr>
                <w:rStyle w:val="Hyperlink"/>
                <w:noProof/>
              </w:rPr>
              <w:t>TPD cover</w:t>
            </w:r>
            <w:r>
              <w:rPr>
                <w:noProof/>
                <w:webHidden/>
              </w:rPr>
              <w:tab/>
            </w:r>
            <w:r>
              <w:rPr>
                <w:noProof/>
                <w:webHidden/>
              </w:rPr>
              <w:fldChar w:fldCharType="begin"/>
            </w:r>
            <w:r>
              <w:rPr>
                <w:noProof/>
                <w:webHidden/>
              </w:rPr>
              <w:instrText xml:space="preserve"> PAGEREF _Toc214353435 \h </w:instrText>
            </w:r>
            <w:r>
              <w:rPr>
                <w:noProof/>
                <w:webHidden/>
              </w:rPr>
            </w:r>
            <w:r>
              <w:rPr>
                <w:noProof/>
                <w:webHidden/>
              </w:rPr>
              <w:fldChar w:fldCharType="separate"/>
            </w:r>
            <w:r>
              <w:rPr>
                <w:noProof/>
                <w:webHidden/>
              </w:rPr>
              <w:t>6</w:t>
            </w:r>
            <w:r>
              <w:rPr>
                <w:noProof/>
                <w:webHidden/>
              </w:rPr>
              <w:fldChar w:fldCharType="end"/>
            </w:r>
          </w:hyperlink>
        </w:p>
        <w:p w14:paraId="42687BEF" w14:textId="5977C2ED"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6" w:history="1">
            <w:r w:rsidRPr="002E4824">
              <w:rPr>
                <w:rStyle w:val="Hyperlink"/>
                <w:noProof/>
              </w:rPr>
              <w:t>Trauma cover</w:t>
            </w:r>
            <w:r>
              <w:rPr>
                <w:noProof/>
                <w:webHidden/>
              </w:rPr>
              <w:tab/>
            </w:r>
            <w:r>
              <w:rPr>
                <w:noProof/>
                <w:webHidden/>
              </w:rPr>
              <w:fldChar w:fldCharType="begin"/>
            </w:r>
            <w:r>
              <w:rPr>
                <w:noProof/>
                <w:webHidden/>
              </w:rPr>
              <w:instrText xml:space="preserve"> PAGEREF _Toc214353436 \h </w:instrText>
            </w:r>
            <w:r>
              <w:rPr>
                <w:noProof/>
                <w:webHidden/>
              </w:rPr>
            </w:r>
            <w:r>
              <w:rPr>
                <w:noProof/>
                <w:webHidden/>
              </w:rPr>
              <w:fldChar w:fldCharType="separate"/>
            </w:r>
            <w:r>
              <w:rPr>
                <w:noProof/>
                <w:webHidden/>
              </w:rPr>
              <w:t>6</w:t>
            </w:r>
            <w:r>
              <w:rPr>
                <w:noProof/>
                <w:webHidden/>
              </w:rPr>
              <w:fldChar w:fldCharType="end"/>
            </w:r>
          </w:hyperlink>
        </w:p>
        <w:p w14:paraId="3D6760EF" w14:textId="11339F77"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7" w:history="1">
            <w:r w:rsidRPr="002E4824">
              <w:rPr>
                <w:rStyle w:val="Hyperlink"/>
                <w:noProof/>
              </w:rPr>
              <w:t>In-built policy provisions</w:t>
            </w:r>
            <w:r>
              <w:rPr>
                <w:noProof/>
                <w:webHidden/>
              </w:rPr>
              <w:tab/>
            </w:r>
            <w:r>
              <w:rPr>
                <w:noProof/>
                <w:webHidden/>
              </w:rPr>
              <w:fldChar w:fldCharType="begin"/>
            </w:r>
            <w:r>
              <w:rPr>
                <w:noProof/>
                <w:webHidden/>
              </w:rPr>
              <w:instrText xml:space="preserve"> PAGEREF _Toc214353437 \h </w:instrText>
            </w:r>
            <w:r>
              <w:rPr>
                <w:noProof/>
                <w:webHidden/>
              </w:rPr>
            </w:r>
            <w:r>
              <w:rPr>
                <w:noProof/>
                <w:webHidden/>
              </w:rPr>
              <w:fldChar w:fldCharType="separate"/>
            </w:r>
            <w:r>
              <w:rPr>
                <w:noProof/>
                <w:webHidden/>
              </w:rPr>
              <w:t>7</w:t>
            </w:r>
            <w:r>
              <w:rPr>
                <w:noProof/>
                <w:webHidden/>
              </w:rPr>
              <w:fldChar w:fldCharType="end"/>
            </w:r>
          </w:hyperlink>
        </w:p>
        <w:p w14:paraId="41FE73E3" w14:textId="3E489A2F"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8" w:history="1">
            <w:r w:rsidRPr="002E4824">
              <w:rPr>
                <w:rStyle w:val="Hyperlink"/>
                <w:noProof/>
              </w:rPr>
              <w:t>Optional benefits (as selected)</w:t>
            </w:r>
            <w:r>
              <w:rPr>
                <w:noProof/>
                <w:webHidden/>
              </w:rPr>
              <w:tab/>
            </w:r>
            <w:r>
              <w:rPr>
                <w:noProof/>
                <w:webHidden/>
              </w:rPr>
              <w:fldChar w:fldCharType="begin"/>
            </w:r>
            <w:r>
              <w:rPr>
                <w:noProof/>
                <w:webHidden/>
              </w:rPr>
              <w:instrText xml:space="preserve"> PAGEREF _Toc214353438 \h </w:instrText>
            </w:r>
            <w:r>
              <w:rPr>
                <w:noProof/>
                <w:webHidden/>
              </w:rPr>
            </w:r>
            <w:r>
              <w:rPr>
                <w:noProof/>
                <w:webHidden/>
              </w:rPr>
              <w:fldChar w:fldCharType="separate"/>
            </w:r>
            <w:r>
              <w:rPr>
                <w:noProof/>
                <w:webHidden/>
              </w:rPr>
              <w:t>7</w:t>
            </w:r>
            <w:r>
              <w:rPr>
                <w:noProof/>
                <w:webHidden/>
              </w:rPr>
              <w:fldChar w:fldCharType="end"/>
            </w:r>
          </w:hyperlink>
        </w:p>
        <w:p w14:paraId="59B094BE" w14:textId="49260103"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39" w:history="1">
            <w:r w:rsidRPr="002E4824">
              <w:rPr>
                <w:rStyle w:val="Hyperlink"/>
                <w:noProof/>
              </w:rPr>
              <w:t>Zurich Protection Plus (superannuation ownership)</w:t>
            </w:r>
            <w:r>
              <w:rPr>
                <w:noProof/>
                <w:webHidden/>
              </w:rPr>
              <w:tab/>
            </w:r>
            <w:r>
              <w:rPr>
                <w:noProof/>
                <w:webHidden/>
              </w:rPr>
              <w:fldChar w:fldCharType="begin"/>
            </w:r>
            <w:r>
              <w:rPr>
                <w:noProof/>
                <w:webHidden/>
              </w:rPr>
              <w:instrText xml:space="preserve"> PAGEREF _Toc214353439 \h </w:instrText>
            </w:r>
            <w:r>
              <w:rPr>
                <w:noProof/>
                <w:webHidden/>
              </w:rPr>
            </w:r>
            <w:r>
              <w:rPr>
                <w:noProof/>
                <w:webHidden/>
              </w:rPr>
              <w:fldChar w:fldCharType="separate"/>
            </w:r>
            <w:r>
              <w:rPr>
                <w:noProof/>
                <w:webHidden/>
              </w:rPr>
              <w:t>8</w:t>
            </w:r>
            <w:r>
              <w:rPr>
                <w:noProof/>
                <w:webHidden/>
              </w:rPr>
              <w:fldChar w:fldCharType="end"/>
            </w:r>
          </w:hyperlink>
        </w:p>
        <w:p w14:paraId="66472F96" w14:textId="23FB027C" w:rsidR="00D96131" w:rsidRDefault="00D96131">
          <w:pPr>
            <w:pStyle w:val="TOC2"/>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0" w:history="1">
            <w:r w:rsidRPr="002E4824">
              <w:rPr>
                <w:rStyle w:val="Hyperlink"/>
                <w:rFonts w:ascii="Zurich Sans Medium" w:eastAsia="Zurich Sans Medium" w:hAnsi="Zurich Sans Medium" w:cs="Zurich Sans Medium"/>
                <w:noProof/>
              </w:rPr>
              <w:t>Zurich Protection Plus policies owned by an SMSF</w:t>
            </w:r>
            <w:r>
              <w:rPr>
                <w:noProof/>
                <w:webHidden/>
              </w:rPr>
              <w:tab/>
            </w:r>
            <w:r>
              <w:rPr>
                <w:noProof/>
                <w:webHidden/>
              </w:rPr>
              <w:fldChar w:fldCharType="begin"/>
            </w:r>
            <w:r>
              <w:rPr>
                <w:noProof/>
                <w:webHidden/>
              </w:rPr>
              <w:instrText xml:space="preserve"> PAGEREF _Toc214353440 \h </w:instrText>
            </w:r>
            <w:r>
              <w:rPr>
                <w:noProof/>
                <w:webHidden/>
              </w:rPr>
            </w:r>
            <w:r>
              <w:rPr>
                <w:noProof/>
                <w:webHidden/>
              </w:rPr>
              <w:fldChar w:fldCharType="separate"/>
            </w:r>
            <w:r>
              <w:rPr>
                <w:noProof/>
                <w:webHidden/>
              </w:rPr>
              <w:t>8</w:t>
            </w:r>
            <w:r>
              <w:rPr>
                <w:noProof/>
                <w:webHidden/>
              </w:rPr>
              <w:fldChar w:fldCharType="end"/>
            </w:r>
          </w:hyperlink>
        </w:p>
        <w:p w14:paraId="53F98347" w14:textId="2AB96976" w:rsidR="00D96131" w:rsidRDefault="00D96131">
          <w:pPr>
            <w:pStyle w:val="TOC2"/>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1" w:history="1">
            <w:r w:rsidRPr="002E4824">
              <w:rPr>
                <w:rStyle w:val="Hyperlink"/>
                <w:rFonts w:ascii="Zurich Sans Medium" w:eastAsia="Zurich Sans Medium" w:hAnsi="Zurich Sans Medium" w:cs="Zurich Sans Medium"/>
                <w:noProof/>
              </w:rPr>
              <w:t>Zurich Protection Plus policies owned by the trustee of the Zurich Plan</w:t>
            </w:r>
            <w:r>
              <w:rPr>
                <w:noProof/>
                <w:webHidden/>
              </w:rPr>
              <w:tab/>
            </w:r>
            <w:r>
              <w:rPr>
                <w:noProof/>
                <w:webHidden/>
              </w:rPr>
              <w:fldChar w:fldCharType="begin"/>
            </w:r>
            <w:r>
              <w:rPr>
                <w:noProof/>
                <w:webHidden/>
              </w:rPr>
              <w:instrText xml:space="preserve"> PAGEREF _Toc214353441 \h </w:instrText>
            </w:r>
            <w:r>
              <w:rPr>
                <w:noProof/>
                <w:webHidden/>
              </w:rPr>
            </w:r>
            <w:r>
              <w:rPr>
                <w:noProof/>
                <w:webHidden/>
              </w:rPr>
              <w:fldChar w:fldCharType="separate"/>
            </w:r>
            <w:r>
              <w:rPr>
                <w:noProof/>
                <w:webHidden/>
              </w:rPr>
              <w:t>8</w:t>
            </w:r>
            <w:r>
              <w:rPr>
                <w:noProof/>
                <w:webHidden/>
              </w:rPr>
              <w:fldChar w:fldCharType="end"/>
            </w:r>
          </w:hyperlink>
        </w:p>
        <w:p w14:paraId="262E2950" w14:textId="42654BFA"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2" w:history="1">
            <w:r w:rsidRPr="002E4824">
              <w:rPr>
                <w:rStyle w:val="Hyperlink"/>
                <w:noProof/>
              </w:rPr>
              <w:t>Death cover with superannuation ownership</w:t>
            </w:r>
            <w:r>
              <w:rPr>
                <w:noProof/>
                <w:webHidden/>
              </w:rPr>
              <w:tab/>
            </w:r>
            <w:r>
              <w:rPr>
                <w:noProof/>
                <w:webHidden/>
              </w:rPr>
              <w:fldChar w:fldCharType="begin"/>
            </w:r>
            <w:r>
              <w:rPr>
                <w:noProof/>
                <w:webHidden/>
              </w:rPr>
              <w:instrText xml:space="preserve"> PAGEREF _Toc214353442 \h </w:instrText>
            </w:r>
            <w:r>
              <w:rPr>
                <w:noProof/>
                <w:webHidden/>
              </w:rPr>
            </w:r>
            <w:r>
              <w:rPr>
                <w:noProof/>
                <w:webHidden/>
              </w:rPr>
              <w:fldChar w:fldCharType="separate"/>
            </w:r>
            <w:r>
              <w:rPr>
                <w:noProof/>
                <w:webHidden/>
              </w:rPr>
              <w:t>8</w:t>
            </w:r>
            <w:r>
              <w:rPr>
                <w:noProof/>
                <w:webHidden/>
              </w:rPr>
              <w:fldChar w:fldCharType="end"/>
            </w:r>
          </w:hyperlink>
        </w:p>
        <w:p w14:paraId="53F3B8D4" w14:textId="54CC45B3"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3" w:history="1">
            <w:r w:rsidRPr="002E4824">
              <w:rPr>
                <w:rStyle w:val="Hyperlink"/>
                <w:noProof/>
              </w:rPr>
              <w:t>TPD cover with superannuation ownership</w:t>
            </w:r>
            <w:r>
              <w:rPr>
                <w:noProof/>
                <w:webHidden/>
              </w:rPr>
              <w:tab/>
            </w:r>
            <w:r>
              <w:rPr>
                <w:noProof/>
                <w:webHidden/>
              </w:rPr>
              <w:fldChar w:fldCharType="begin"/>
            </w:r>
            <w:r>
              <w:rPr>
                <w:noProof/>
                <w:webHidden/>
              </w:rPr>
              <w:instrText xml:space="preserve"> PAGEREF _Toc214353443 \h </w:instrText>
            </w:r>
            <w:r>
              <w:rPr>
                <w:noProof/>
                <w:webHidden/>
              </w:rPr>
            </w:r>
            <w:r>
              <w:rPr>
                <w:noProof/>
                <w:webHidden/>
              </w:rPr>
              <w:fldChar w:fldCharType="separate"/>
            </w:r>
            <w:r>
              <w:rPr>
                <w:noProof/>
                <w:webHidden/>
              </w:rPr>
              <w:t>8</w:t>
            </w:r>
            <w:r>
              <w:rPr>
                <w:noProof/>
                <w:webHidden/>
              </w:rPr>
              <w:fldChar w:fldCharType="end"/>
            </w:r>
          </w:hyperlink>
        </w:p>
        <w:p w14:paraId="480683E4" w14:textId="3EAB8EB2"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4" w:history="1">
            <w:r w:rsidRPr="002E4824">
              <w:rPr>
                <w:rStyle w:val="Hyperlink"/>
                <w:noProof/>
              </w:rPr>
              <w:t>In-built policy features</w:t>
            </w:r>
            <w:r>
              <w:rPr>
                <w:noProof/>
                <w:webHidden/>
              </w:rPr>
              <w:tab/>
            </w:r>
            <w:r>
              <w:rPr>
                <w:noProof/>
                <w:webHidden/>
              </w:rPr>
              <w:fldChar w:fldCharType="begin"/>
            </w:r>
            <w:r>
              <w:rPr>
                <w:noProof/>
                <w:webHidden/>
              </w:rPr>
              <w:instrText xml:space="preserve"> PAGEREF _Toc214353444 \h </w:instrText>
            </w:r>
            <w:r>
              <w:rPr>
                <w:noProof/>
                <w:webHidden/>
              </w:rPr>
            </w:r>
            <w:r>
              <w:rPr>
                <w:noProof/>
                <w:webHidden/>
              </w:rPr>
              <w:fldChar w:fldCharType="separate"/>
            </w:r>
            <w:r>
              <w:rPr>
                <w:noProof/>
                <w:webHidden/>
              </w:rPr>
              <w:t>8</w:t>
            </w:r>
            <w:r>
              <w:rPr>
                <w:noProof/>
                <w:webHidden/>
              </w:rPr>
              <w:fldChar w:fldCharType="end"/>
            </w:r>
          </w:hyperlink>
        </w:p>
        <w:p w14:paraId="3CFEAABA" w14:textId="22982D2E"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5" w:history="1">
            <w:r w:rsidRPr="002E4824">
              <w:rPr>
                <w:rStyle w:val="Hyperlink"/>
                <w:noProof/>
              </w:rPr>
              <w:t>Optional benefits (as selected)</w:t>
            </w:r>
            <w:r>
              <w:rPr>
                <w:noProof/>
                <w:webHidden/>
              </w:rPr>
              <w:tab/>
            </w:r>
            <w:r>
              <w:rPr>
                <w:noProof/>
                <w:webHidden/>
              </w:rPr>
              <w:fldChar w:fldCharType="begin"/>
            </w:r>
            <w:r>
              <w:rPr>
                <w:noProof/>
                <w:webHidden/>
              </w:rPr>
              <w:instrText xml:space="preserve"> PAGEREF _Toc214353445 \h </w:instrText>
            </w:r>
            <w:r>
              <w:rPr>
                <w:noProof/>
                <w:webHidden/>
              </w:rPr>
            </w:r>
            <w:r>
              <w:rPr>
                <w:noProof/>
                <w:webHidden/>
              </w:rPr>
              <w:fldChar w:fldCharType="separate"/>
            </w:r>
            <w:r>
              <w:rPr>
                <w:noProof/>
                <w:webHidden/>
              </w:rPr>
              <w:t>9</w:t>
            </w:r>
            <w:r>
              <w:rPr>
                <w:noProof/>
                <w:webHidden/>
              </w:rPr>
              <w:fldChar w:fldCharType="end"/>
            </w:r>
          </w:hyperlink>
        </w:p>
        <w:p w14:paraId="10E886CD" w14:textId="70230859"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6" w:history="1">
            <w:r w:rsidRPr="002E4824">
              <w:rPr>
                <w:rStyle w:val="Hyperlink"/>
                <w:noProof/>
              </w:rPr>
              <w:t>Zurich Continuous Care (non-super ownership)</w:t>
            </w:r>
            <w:r>
              <w:rPr>
                <w:noProof/>
                <w:webHidden/>
              </w:rPr>
              <w:tab/>
            </w:r>
            <w:r>
              <w:rPr>
                <w:noProof/>
                <w:webHidden/>
              </w:rPr>
              <w:fldChar w:fldCharType="begin"/>
            </w:r>
            <w:r>
              <w:rPr>
                <w:noProof/>
                <w:webHidden/>
              </w:rPr>
              <w:instrText xml:space="preserve"> PAGEREF _Toc214353446 \h </w:instrText>
            </w:r>
            <w:r>
              <w:rPr>
                <w:noProof/>
                <w:webHidden/>
              </w:rPr>
            </w:r>
            <w:r>
              <w:rPr>
                <w:noProof/>
                <w:webHidden/>
              </w:rPr>
              <w:fldChar w:fldCharType="separate"/>
            </w:r>
            <w:r>
              <w:rPr>
                <w:noProof/>
                <w:webHidden/>
              </w:rPr>
              <w:t>12</w:t>
            </w:r>
            <w:r>
              <w:rPr>
                <w:noProof/>
                <w:webHidden/>
              </w:rPr>
              <w:fldChar w:fldCharType="end"/>
            </w:r>
          </w:hyperlink>
        </w:p>
        <w:p w14:paraId="43882929" w14:textId="3A3F3DC7"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7" w:history="1">
            <w:r w:rsidRPr="002E4824">
              <w:rPr>
                <w:rStyle w:val="Hyperlink"/>
                <w:noProof/>
              </w:rPr>
              <w:t>Continuous Care option</w:t>
            </w:r>
            <w:r>
              <w:rPr>
                <w:noProof/>
                <w:webHidden/>
              </w:rPr>
              <w:tab/>
            </w:r>
            <w:r>
              <w:rPr>
                <w:noProof/>
                <w:webHidden/>
              </w:rPr>
              <w:fldChar w:fldCharType="begin"/>
            </w:r>
            <w:r>
              <w:rPr>
                <w:noProof/>
                <w:webHidden/>
              </w:rPr>
              <w:instrText xml:space="preserve"> PAGEREF _Toc214353447 \h </w:instrText>
            </w:r>
            <w:r>
              <w:rPr>
                <w:noProof/>
                <w:webHidden/>
              </w:rPr>
            </w:r>
            <w:r>
              <w:rPr>
                <w:noProof/>
                <w:webHidden/>
              </w:rPr>
              <w:fldChar w:fldCharType="separate"/>
            </w:r>
            <w:r>
              <w:rPr>
                <w:noProof/>
                <w:webHidden/>
              </w:rPr>
              <w:t>12</w:t>
            </w:r>
            <w:r>
              <w:rPr>
                <w:noProof/>
                <w:webHidden/>
              </w:rPr>
              <w:fldChar w:fldCharType="end"/>
            </w:r>
          </w:hyperlink>
        </w:p>
        <w:p w14:paraId="599FD6B2" w14:textId="3F8D96B8"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8" w:history="1">
            <w:r w:rsidRPr="002E4824">
              <w:rPr>
                <w:rStyle w:val="Hyperlink"/>
                <w:noProof/>
              </w:rPr>
              <w:t>Zurich Continuous Care (superannuation ownership)</w:t>
            </w:r>
            <w:r>
              <w:rPr>
                <w:noProof/>
                <w:webHidden/>
              </w:rPr>
              <w:tab/>
            </w:r>
            <w:r>
              <w:rPr>
                <w:noProof/>
                <w:webHidden/>
              </w:rPr>
              <w:fldChar w:fldCharType="begin"/>
            </w:r>
            <w:r>
              <w:rPr>
                <w:noProof/>
                <w:webHidden/>
              </w:rPr>
              <w:instrText xml:space="preserve"> PAGEREF _Toc214353448 \h </w:instrText>
            </w:r>
            <w:r>
              <w:rPr>
                <w:noProof/>
                <w:webHidden/>
              </w:rPr>
            </w:r>
            <w:r>
              <w:rPr>
                <w:noProof/>
                <w:webHidden/>
              </w:rPr>
              <w:fldChar w:fldCharType="separate"/>
            </w:r>
            <w:r>
              <w:rPr>
                <w:noProof/>
                <w:webHidden/>
              </w:rPr>
              <w:t>13</w:t>
            </w:r>
            <w:r>
              <w:rPr>
                <w:noProof/>
                <w:webHidden/>
              </w:rPr>
              <w:fldChar w:fldCharType="end"/>
            </w:r>
          </w:hyperlink>
        </w:p>
        <w:p w14:paraId="63FC4B78" w14:textId="517C2519" w:rsidR="00D96131" w:rsidRDefault="00D96131">
          <w:pPr>
            <w:pStyle w:val="TOC2"/>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49" w:history="1">
            <w:r w:rsidRPr="002E4824">
              <w:rPr>
                <w:rStyle w:val="Hyperlink"/>
                <w:rFonts w:ascii="Zurich Sans Medium" w:eastAsia="Zurich Sans Medium" w:hAnsi="Zurich Sans Medium" w:cs="Zurich Sans Medium"/>
                <w:noProof/>
              </w:rPr>
              <w:t>Zurich Continuous Care option on policies owned by an SMSF</w:t>
            </w:r>
            <w:r>
              <w:rPr>
                <w:noProof/>
                <w:webHidden/>
              </w:rPr>
              <w:tab/>
            </w:r>
            <w:r>
              <w:rPr>
                <w:noProof/>
                <w:webHidden/>
              </w:rPr>
              <w:fldChar w:fldCharType="begin"/>
            </w:r>
            <w:r>
              <w:rPr>
                <w:noProof/>
                <w:webHidden/>
              </w:rPr>
              <w:instrText xml:space="preserve"> PAGEREF _Toc214353449 \h </w:instrText>
            </w:r>
            <w:r>
              <w:rPr>
                <w:noProof/>
                <w:webHidden/>
              </w:rPr>
            </w:r>
            <w:r>
              <w:rPr>
                <w:noProof/>
                <w:webHidden/>
              </w:rPr>
              <w:fldChar w:fldCharType="separate"/>
            </w:r>
            <w:r>
              <w:rPr>
                <w:noProof/>
                <w:webHidden/>
              </w:rPr>
              <w:t>13</w:t>
            </w:r>
            <w:r>
              <w:rPr>
                <w:noProof/>
                <w:webHidden/>
              </w:rPr>
              <w:fldChar w:fldCharType="end"/>
            </w:r>
          </w:hyperlink>
        </w:p>
        <w:p w14:paraId="60E82E82" w14:textId="24D645CB" w:rsidR="00D96131" w:rsidRDefault="00D96131">
          <w:pPr>
            <w:pStyle w:val="TOC2"/>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0" w:history="1">
            <w:r w:rsidRPr="002E4824">
              <w:rPr>
                <w:rStyle w:val="Hyperlink"/>
                <w:rFonts w:ascii="Zurich Sans Medium" w:eastAsia="Zurich Sans Medium" w:hAnsi="Zurich Sans Medium" w:cs="Zurich Sans Medium"/>
                <w:noProof/>
              </w:rPr>
              <w:t>Zurich Continuous Care option on policies owned by the trustee of the Zurich Plan</w:t>
            </w:r>
            <w:r>
              <w:rPr>
                <w:noProof/>
                <w:webHidden/>
              </w:rPr>
              <w:tab/>
            </w:r>
            <w:r>
              <w:rPr>
                <w:noProof/>
                <w:webHidden/>
              </w:rPr>
              <w:fldChar w:fldCharType="begin"/>
            </w:r>
            <w:r>
              <w:rPr>
                <w:noProof/>
                <w:webHidden/>
              </w:rPr>
              <w:instrText xml:space="preserve"> PAGEREF _Toc214353450 \h </w:instrText>
            </w:r>
            <w:r>
              <w:rPr>
                <w:noProof/>
                <w:webHidden/>
              </w:rPr>
            </w:r>
            <w:r>
              <w:rPr>
                <w:noProof/>
                <w:webHidden/>
              </w:rPr>
              <w:fldChar w:fldCharType="separate"/>
            </w:r>
            <w:r>
              <w:rPr>
                <w:noProof/>
                <w:webHidden/>
              </w:rPr>
              <w:t>13</w:t>
            </w:r>
            <w:r>
              <w:rPr>
                <w:noProof/>
                <w:webHidden/>
              </w:rPr>
              <w:fldChar w:fldCharType="end"/>
            </w:r>
          </w:hyperlink>
        </w:p>
        <w:p w14:paraId="464D0AFE" w14:textId="7D69341E"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1" w:history="1">
            <w:r w:rsidRPr="002E4824">
              <w:rPr>
                <w:rStyle w:val="Hyperlink"/>
                <w:noProof/>
              </w:rPr>
              <w:t>Continuous Care option with superannuation ownership</w:t>
            </w:r>
            <w:r>
              <w:rPr>
                <w:noProof/>
                <w:webHidden/>
              </w:rPr>
              <w:tab/>
            </w:r>
            <w:r>
              <w:rPr>
                <w:noProof/>
                <w:webHidden/>
              </w:rPr>
              <w:fldChar w:fldCharType="begin"/>
            </w:r>
            <w:r>
              <w:rPr>
                <w:noProof/>
                <w:webHidden/>
              </w:rPr>
              <w:instrText xml:space="preserve"> PAGEREF _Toc214353451 \h </w:instrText>
            </w:r>
            <w:r>
              <w:rPr>
                <w:noProof/>
                <w:webHidden/>
              </w:rPr>
            </w:r>
            <w:r>
              <w:rPr>
                <w:noProof/>
                <w:webHidden/>
              </w:rPr>
              <w:fldChar w:fldCharType="separate"/>
            </w:r>
            <w:r>
              <w:rPr>
                <w:noProof/>
                <w:webHidden/>
              </w:rPr>
              <w:t>13</w:t>
            </w:r>
            <w:r>
              <w:rPr>
                <w:noProof/>
                <w:webHidden/>
              </w:rPr>
              <w:fldChar w:fldCharType="end"/>
            </w:r>
          </w:hyperlink>
        </w:p>
        <w:p w14:paraId="14AB7CFB" w14:textId="79C1FCEA"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2" w:history="1">
            <w:r w:rsidRPr="002E4824">
              <w:rPr>
                <w:rStyle w:val="Hyperlink"/>
                <w:noProof/>
              </w:rPr>
              <w:t>Zurich Income Safeguard (non-super ownership)</w:t>
            </w:r>
            <w:r>
              <w:rPr>
                <w:noProof/>
                <w:webHidden/>
              </w:rPr>
              <w:tab/>
            </w:r>
            <w:r>
              <w:rPr>
                <w:noProof/>
                <w:webHidden/>
              </w:rPr>
              <w:fldChar w:fldCharType="begin"/>
            </w:r>
            <w:r>
              <w:rPr>
                <w:noProof/>
                <w:webHidden/>
              </w:rPr>
              <w:instrText xml:space="preserve"> PAGEREF _Toc214353452 \h </w:instrText>
            </w:r>
            <w:r>
              <w:rPr>
                <w:noProof/>
                <w:webHidden/>
              </w:rPr>
            </w:r>
            <w:r>
              <w:rPr>
                <w:noProof/>
                <w:webHidden/>
              </w:rPr>
              <w:fldChar w:fldCharType="separate"/>
            </w:r>
            <w:r>
              <w:rPr>
                <w:noProof/>
                <w:webHidden/>
              </w:rPr>
              <w:t>14</w:t>
            </w:r>
            <w:r>
              <w:rPr>
                <w:noProof/>
                <w:webHidden/>
              </w:rPr>
              <w:fldChar w:fldCharType="end"/>
            </w:r>
          </w:hyperlink>
        </w:p>
        <w:p w14:paraId="11E66055" w14:textId="70B42639"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3" w:history="1">
            <w:r w:rsidRPr="002E4824">
              <w:rPr>
                <w:rStyle w:val="Hyperlink"/>
                <w:noProof/>
              </w:rPr>
              <w:t>Income protection benefits</w:t>
            </w:r>
            <w:r>
              <w:rPr>
                <w:noProof/>
                <w:webHidden/>
              </w:rPr>
              <w:tab/>
            </w:r>
            <w:r>
              <w:rPr>
                <w:noProof/>
                <w:webHidden/>
              </w:rPr>
              <w:fldChar w:fldCharType="begin"/>
            </w:r>
            <w:r>
              <w:rPr>
                <w:noProof/>
                <w:webHidden/>
              </w:rPr>
              <w:instrText xml:space="preserve"> PAGEREF _Toc214353453 \h </w:instrText>
            </w:r>
            <w:r>
              <w:rPr>
                <w:noProof/>
                <w:webHidden/>
              </w:rPr>
            </w:r>
            <w:r>
              <w:rPr>
                <w:noProof/>
                <w:webHidden/>
              </w:rPr>
              <w:fldChar w:fldCharType="separate"/>
            </w:r>
            <w:r>
              <w:rPr>
                <w:noProof/>
                <w:webHidden/>
              </w:rPr>
              <w:t>14</w:t>
            </w:r>
            <w:r>
              <w:rPr>
                <w:noProof/>
                <w:webHidden/>
              </w:rPr>
              <w:fldChar w:fldCharType="end"/>
            </w:r>
          </w:hyperlink>
        </w:p>
        <w:p w14:paraId="4E0A6ABB" w14:textId="7AC5628F"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4" w:history="1">
            <w:r w:rsidRPr="002E4824">
              <w:rPr>
                <w:rStyle w:val="Hyperlink"/>
                <w:noProof/>
              </w:rPr>
              <w:t>In-built policy provisions</w:t>
            </w:r>
            <w:r>
              <w:rPr>
                <w:noProof/>
                <w:webHidden/>
              </w:rPr>
              <w:tab/>
            </w:r>
            <w:r>
              <w:rPr>
                <w:noProof/>
                <w:webHidden/>
              </w:rPr>
              <w:fldChar w:fldCharType="begin"/>
            </w:r>
            <w:r>
              <w:rPr>
                <w:noProof/>
                <w:webHidden/>
              </w:rPr>
              <w:instrText xml:space="preserve"> PAGEREF _Toc214353454 \h </w:instrText>
            </w:r>
            <w:r>
              <w:rPr>
                <w:noProof/>
                <w:webHidden/>
              </w:rPr>
            </w:r>
            <w:r>
              <w:rPr>
                <w:noProof/>
                <w:webHidden/>
              </w:rPr>
              <w:fldChar w:fldCharType="separate"/>
            </w:r>
            <w:r>
              <w:rPr>
                <w:noProof/>
                <w:webHidden/>
              </w:rPr>
              <w:t>16</w:t>
            </w:r>
            <w:r>
              <w:rPr>
                <w:noProof/>
                <w:webHidden/>
              </w:rPr>
              <w:fldChar w:fldCharType="end"/>
            </w:r>
          </w:hyperlink>
        </w:p>
        <w:p w14:paraId="00AD5736" w14:textId="4F95ADFB"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5" w:history="1">
            <w:r w:rsidRPr="002E4824">
              <w:rPr>
                <w:rStyle w:val="Hyperlink"/>
                <w:noProof/>
              </w:rPr>
              <w:t>Optional benefits (as selected)</w:t>
            </w:r>
            <w:r>
              <w:rPr>
                <w:noProof/>
                <w:webHidden/>
              </w:rPr>
              <w:tab/>
            </w:r>
            <w:r>
              <w:rPr>
                <w:noProof/>
                <w:webHidden/>
              </w:rPr>
              <w:fldChar w:fldCharType="begin"/>
            </w:r>
            <w:r>
              <w:rPr>
                <w:noProof/>
                <w:webHidden/>
              </w:rPr>
              <w:instrText xml:space="preserve"> PAGEREF _Toc214353455 \h </w:instrText>
            </w:r>
            <w:r>
              <w:rPr>
                <w:noProof/>
                <w:webHidden/>
              </w:rPr>
            </w:r>
            <w:r>
              <w:rPr>
                <w:noProof/>
                <w:webHidden/>
              </w:rPr>
              <w:fldChar w:fldCharType="separate"/>
            </w:r>
            <w:r>
              <w:rPr>
                <w:noProof/>
                <w:webHidden/>
              </w:rPr>
              <w:t>16</w:t>
            </w:r>
            <w:r>
              <w:rPr>
                <w:noProof/>
                <w:webHidden/>
              </w:rPr>
              <w:fldChar w:fldCharType="end"/>
            </w:r>
          </w:hyperlink>
        </w:p>
        <w:p w14:paraId="14F76CD7" w14:textId="0A6A71E6"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6" w:history="1">
            <w:r w:rsidRPr="002E4824">
              <w:rPr>
                <w:rStyle w:val="Hyperlink"/>
                <w:noProof/>
              </w:rPr>
              <w:t>Zurich Income Safeguard (superannuation ownership)</w:t>
            </w:r>
            <w:r>
              <w:rPr>
                <w:noProof/>
                <w:webHidden/>
              </w:rPr>
              <w:tab/>
            </w:r>
            <w:r>
              <w:rPr>
                <w:noProof/>
                <w:webHidden/>
              </w:rPr>
              <w:fldChar w:fldCharType="begin"/>
            </w:r>
            <w:r>
              <w:rPr>
                <w:noProof/>
                <w:webHidden/>
              </w:rPr>
              <w:instrText xml:space="preserve"> PAGEREF _Toc214353456 \h </w:instrText>
            </w:r>
            <w:r>
              <w:rPr>
                <w:noProof/>
                <w:webHidden/>
              </w:rPr>
            </w:r>
            <w:r>
              <w:rPr>
                <w:noProof/>
                <w:webHidden/>
              </w:rPr>
              <w:fldChar w:fldCharType="separate"/>
            </w:r>
            <w:r>
              <w:rPr>
                <w:noProof/>
                <w:webHidden/>
              </w:rPr>
              <w:t>13</w:t>
            </w:r>
            <w:r>
              <w:rPr>
                <w:noProof/>
                <w:webHidden/>
              </w:rPr>
              <w:fldChar w:fldCharType="end"/>
            </w:r>
          </w:hyperlink>
        </w:p>
        <w:p w14:paraId="73172CC0" w14:textId="0B423739"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7" w:history="1">
            <w:r w:rsidRPr="002E4824">
              <w:rPr>
                <w:rStyle w:val="Hyperlink"/>
                <w:noProof/>
              </w:rPr>
              <w:t>Zurich Income Safeguard policies owned by an SMSF</w:t>
            </w:r>
            <w:r>
              <w:rPr>
                <w:noProof/>
                <w:webHidden/>
              </w:rPr>
              <w:tab/>
            </w:r>
            <w:r>
              <w:rPr>
                <w:noProof/>
                <w:webHidden/>
              </w:rPr>
              <w:fldChar w:fldCharType="begin"/>
            </w:r>
            <w:r>
              <w:rPr>
                <w:noProof/>
                <w:webHidden/>
              </w:rPr>
              <w:instrText xml:space="preserve"> PAGEREF _Toc214353457 \h </w:instrText>
            </w:r>
            <w:r>
              <w:rPr>
                <w:noProof/>
                <w:webHidden/>
              </w:rPr>
            </w:r>
            <w:r>
              <w:rPr>
                <w:noProof/>
                <w:webHidden/>
              </w:rPr>
              <w:fldChar w:fldCharType="separate"/>
            </w:r>
            <w:r>
              <w:rPr>
                <w:noProof/>
                <w:webHidden/>
              </w:rPr>
              <w:t>13</w:t>
            </w:r>
            <w:r>
              <w:rPr>
                <w:noProof/>
                <w:webHidden/>
              </w:rPr>
              <w:fldChar w:fldCharType="end"/>
            </w:r>
          </w:hyperlink>
        </w:p>
        <w:p w14:paraId="5B1CB361" w14:textId="5C4409FC"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8" w:history="1">
            <w:r w:rsidRPr="002E4824">
              <w:rPr>
                <w:rStyle w:val="Hyperlink"/>
                <w:noProof/>
              </w:rPr>
              <w:t>Zurich Income Safeguard policies owned by the trustee of the Zurich Plan</w:t>
            </w:r>
            <w:r>
              <w:rPr>
                <w:noProof/>
                <w:webHidden/>
              </w:rPr>
              <w:tab/>
            </w:r>
            <w:r>
              <w:rPr>
                <w:noProof/>
                <w:webHidden/>
              </w:rPr>
              <w:fldChar w:fldCharType="begin"/>
            </w:r>
            <w:r>
              <w:rPr>
                <w:noProof/>
                <w:webHidden/>
              </w:rPr>
              <w:instrText xml:space="preserve"> PAGEREF _Toc214353458 \h </w:instrText>
            </w:r>
            <w:r>
              <w:rPr>
                <w:noProof/>
                <w:webHidden/>
              </w:rPr>
            </w:r>
            <w:r>
              <w:rPr>
                <w:noProof/>
                <w:webHidden/>
              </w:rPr>
              <w:fldChar w:fldCharType="separate"/>
            </w:r>
            <w:r>
              <w:rPr>
                <w:noProof/>
                <w:webHidden/>
              </w:rPr>
              <w:t>13</w:t>
            </w:r>
            <w:r>
              <w:rPr>
                <w:noProof/>
                <w:webHidden/>
              </w:rPr>
              <w:fldChar w:fldCharType="end"/>
            </w:r>
          </w:hyperlink>
        </w:p>
        <w:p w14:paraId="771A6893" w14:textId="65FBDDAF"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59" w:history="1">
            <w:r w:rsidRPr="002E4824">
              <w:rPr>
                <w:rStyle w:val="Hyperlink"/>
                <w:noProof/>
              </w:rPr>
              <w:t>Income protection benefits with superannuation ownership</w:t>
            </w:r>
            <w:r>
              <w:rPr>
                <w:noProof/>
                <w:webHidden/>
              </w:rPr>
              <w:tab/>
            </w:r>
            <w:r>
              <w:rPr>
                <w:noProof/>
                <w:webHidden/>
              </w:rPr>
              <w:fldChar w:fldCharType="begin"/>
            </w:r>
            <w:r>
              <w:rPr>
                <w:noProof/>
                <w:webHidden/>
              </w:rPr>
              <w:instrText xml:space="preserve"> PAGEREF _Toc214353459 \h </w:instrText>
            </w:r>
            <w:r>
              <w:rPr>
                <w:noProof/>
                <w:webHidden/>
              </w:rPr>
            </w:r>
            <w:r>
              <w:rPr>
                <w:noProof/>
                <w:webHidden/>
              </w:rPr>
              <w:fldChar w:fldCharType="separate"/>
            </w:r>
            <w:r>
              <w:rPr>
                <w:noProof/>
                <w:webHidden/>
              </w:rPr>
              <w:t>10</w:t>
            </w:r>
            <w:r>
              <w:rPr>
                <w:noProof/>
                <w:webHidden/>
              </w:rPr>
              <w:fldChar w:fldCharType="end"/>
            </w:r>
          </w:hyperlink>
        </w:p>
        <w:p w14:paraId="4B2AD586" w14:textId="2DC217E7"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60" w:history="1">
            <w:r w:rsidRPr="002E4824">
              <w:rPr>
                <w:rStyle w:val="Hyperlink"/>
                <w:noProof/>
              </w:rPr>
              <w:t>In-built policy provisions</w:t>
            </w:r>
            <w:r>
              <w:rPr>
                <w:noProof/>
                <w:webHidden/>
              </w:rPr>
              <w:tab/>
            </w:r>
            <w:r>
              <w:rPr>
                <w:noProof/>
                <w:webHidden/>
              </w:rPr>
              <w:fldChar w:fldCharType="begin"/>
            </w:r>
            <w:r>
              <w:rPr>
                <w:noProof/>
                <w:webHidden/>
              </w:rPr>
              <w:instrText xml:space="preserve"> PAGEREF _Toc214353460 \h </w:instrText>
            </w:r>
            <w:r>
              <w:rPr>
                <w:noProof/>
                <w:webHidden/>
              </w:rPr>
            </w:r>
            <w:r>
              <w:rPr>
                <w:noProof/>
                <w:webHidden/>
              </w:rPr>
              <w:fldChar w:fldCharType="separate"/>
            </w:r>
            <w:r>
              <w:rPr>
                <w:noProof/>
                <w:webHidden/>
              </w:rPr>
              <w:t>17</w:t>
            </w:r>
            <w:r>
              <w:rPr>
                <w:noProof/>
                <w:webHidden/>
              </w:rPr>
              <w:fldChar w:fldCharType="end"/>
            </w:r>
          </w:hyperlink>
        </w:p>
        <w:p w14:paraId="454E54EA" w14:textId="6917E6A5"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61" w:history="1">
            <w:r w:rsidRPr="002E4824">
              <w:rPr>
                <w:rStyle w:val="Hyperlink"/>
                <w:noProof/>
              </w:rPr>
              <w:t>Optional benefits (as selected)</w:t>
            </w:r>
            <w:r>
              <w:rPr>
                <w:noProof/>
                <w:webHidden/>
              </w:rPr>
              <w:tab/>
            </w:r>
            <w:r>
              <w:rPr>
                <w:noProof/>
                <w:webHidden/>
              </w:rPr>
              <w:fldChar w:fldCharType="begin"/>
            </w:r>
            <w:r>
              <w:rPr>
                <w:noProof/>
                <w:webHidden/>
              </w:rPr>
              <w:instrText xml:space="preserve"> PAGEREF _Toc214353461 \h </w:instrText>
            </w:r>
            <w:r>
              <w:rPr>
                <w:noProof/>
                <w:webHidden/>
              </w:rPr>
            </w:r>
            <w:r>
              <w:rPr>
                <w:noProof/>
                <w:webHidden/>
              </w:rPr>
              <w:fldChar w:fldCharType="separate"/>
            </w:r>
            <w:r>
              <w:rPr>
                <w:noProof/>
                <w:webHidden/>
              </w:rPr>
              <w:t>17</w:t>
            </w:r>
            <w:r>
              <w:rPr>
                <w:noProof/>
                <w:webHidden/>
              </w:rPr>
              <w:fldChar w:fldCharType="end"/>
            </w:r>
          </w:hyperlink>
        </w:p>
        <w:p w14:paraId="691C69AD" w14:textId="52901526"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62" w:history="1">
            <w:r w:rsidRPr="002E4824">
              <w:rPr>
                <w:rStyle w:val="Hyperlink"/>
                <w:noProof/>
              </w:rPr>
              <w:t>Zurich Business Expenses</w:t>
            </w:r>
            <w:r>
              <w:rPr>
                <w:noProof/>
                <w:webHidden/>
              </w:rPr>
              <w:tab/>
            </w:r>
            <w:r>
              <w:rPr>
                <w:noProof/>
                <w:webHidden/>
              </w:rPr>
              <w:fldChar w:fldCharType="begin"/>
            </w:r>
            <w:r>
              <w:rPr>
                <w:noProof/>
                <w:webHidden/>
              </w:rPr>
              <w:instrText xml:space="preserve"> PAGEREF _Toc214353462 \h </w:instrText>
            </w:r>
            <w:r>
              <w:rPr>
                <w:noProof/>
                <w:webHidden/>
              </w:rPr>
            </w:r>
            <w:r>
              <w:rPr>
                <w:noProof/>
                <w:webHidden/>
              </w:rPr>
              <w:fldChar w:fldCharType="separate"/>
            </w:r>
            <w:r>
              <w:rPr>
                <w:noProof/>
                <w:webHidden/>
              </w:rPr>
              <w:t>18</w:t>
            </w:r>
            <w:r>
              <w:rPr>
                <w:noProof/>
                <w:webHidden/>
              </w:rPr>
              <w:fldChar w:fldCharType="end"/>
            </w:r>
          </w:hyperlink>
        </w:p>
        <w:p w14:paraId="020EF56E" w14:textId="10EBB32F"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63" w:history="1">
            <w:r w:rsidRPr="002E4824">
              <w:rPr>
                <w:rStyle w:val="Hyperlink"/>
                <w:noProof/>
              </w:rPr>
              <w:t>Ongoing fixed expenses cover</w:t>
            </w:r>
            <w:r>
              <w:rPr>
                <w:noProof/>
                <w:webHidden/>
              </w:rPr>
              <w:tab/>
            </w:r>
            <w:r>
              <w:rPr>
                <w:noProof/>
                <w:webHidden/>
              </w:rPr>
              <w:fldChar w:fldCharType="begin"/>
            </w:r>
            <w:r>
              <w:rPr>
                <w:noProof/>
                <w:webHidden/>
              </w:rPr>
              <w:instrText xml:space="preserve"> PAGEREF _Toc214353463 \h </w:instrText>
            </w:r>
            <w:r>
              <w:rPr>
                <w:noProof/>
                <w:webHidden/>
              </w:rPr>
            </w:r>
            <w:r>
              <w:rPr>
                <w:noProof/>
                <w:webHidden/>
              </w:rPr>
              <w:fldChar w:fldCharType="separate"/>
            </w:r>
            <w:r>
              <w:rPr>
                <w:noProof/>
                <w:webHidden/>
              </w:rPr>
              <w:t>18</w:t>
            </w:r>
            <w:r>
              <w:rPr>
                <w:noProof/>
                <w:webHidden/>
              </w:rPr>
              <w:fldChar w:fldCharType="end"/>
            </w:r>
          </w:hyperlink>
        </w:p>
        <w:p w14:paraId="12EA3FCD" w14:textId="38CF82DC"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64" w:history="1">
            <w:r w:rsidRPr="002E4824">
              <w:rPr>
                <w:rStyle w:val="Hyperlink"/>
                <w:noProof/>
              </w:rPr>
              <w:t>Key person replacement cover</w:t>
            </w:r>
            <w:r>
              <w:rPr>
                <w:noProof/>
                <w:webHidden/>
              </w:rPr>
              <w:tab/>
            </w:r>
            <w:r>
              <w:rPr>
                <w:noProof/>
                <w:webHidden/>
              </w:rPr>
              <w:fldChar w:fldCharType="begin"/>
            </w:r>
            <w:r>
              <w:rPr>
                <w:noProof/>
                <w:webHidden/>
              </w:rPr>
              <w:instrText xml:space="preserve"> PAGEREF _Toc214353464 \h </w:instrText>
            </w:r>
            <w:r>
              <w:rPr>
                <w:noProof/>
                <w:webHidden/>
              </w:rPr>
            </w:r>
            <w:r>
              <w:rPr>
                <w:noProof/>
                <w:webHidden/>
              </w:rPr>
              <w:fldChar w:fldCharType="separate"/>
            </w:r>
            <w:r>
              <w:rPr>
                <w:noProof/>
                <w:webHidden/>
              </w:rPr>
              <w:t>18</w:t>
            </w:r>
            <w:r>
              <w:rPr>
                <w:noProof/>
                <w:webHidden/>
              </w:rPr>
              <w:fldChar w:fldCharType="end"/>
            </w:r>
          </w:hyperlink>
        </w:p>
        <w:p w14:paraId="3F9E4FDA" w14:textId="1479C0FB"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65" w:history="1">
            <w:r w:rsidRPr="002E4824">
              <w:rPr>
                <w:rStyle w:val="Hyperlink"/>
                <w:noProof/>
              </w:rPr>
              <w:t>Business expenses benefits</w:t>
            </w:r>
            <w:r>
              <w:rPr>
                <w:noProof/>
                <w:webHidden/>
              </w:rPr>
              <w:tab/>
            </w:r>
            <w:r>
              <w:rPr>
                <w:noProof/>
                <w:webHidden/>
              </w:rPr>
              <w:fldChar w:fldCharType="begin"/>
            </w:r>
            <w:r>
              <w:rPr>
                <w:noProof/>
                <w:webHidden/>
              </w:rPr>
              <w:instrText xml:space="preserve"> PAGEREF _Toc214353465 \h </w:instrText>
            </w:r>
            <w:r>
              <w:rPr>
                <w:noProof/>
                <w:webHidden/>
              </w:rPr>
            </w:r>
            <w:r>
              <w:rPr>
                <w:noProof/>
                <w:webHidden/>
              </w:rPr>
              <w:fldChar w:fldCharType="separate"/>
            </w:r>
            <w:r>
              <w:rPr>
                <w:noProof/>
                <w:webHidden/>
              </w:rPr>
              <w:t>18</w:t>
            </w:r>
            <w:r>
              <w:rPr>
                <w:noProof/>
                <w:webHidden/>
              </w:rPr>
              <w:fldChar w:fldCharType="end"/>
            </w:r>
          </w:hyperlink>
        </w:p>
        <w:p w14:paraId="376A2767" w14:textId="2A0F7BCB"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66" w:history="1">
            <w:r w:rsidRPr="002E4824">
              <w:rPr>
                <w:rStyle w:val="Hyperlink"/>
                <w:noProof/>
              </w:rPr>
              <w:t>In-built policy provisions</w:t>
            </w:r>
            <w:r>
              <w:rPr>
                <w:noProof/>
                <w:webHidden/>
              </w:rPr>
              <w:tab/>
            </w:r>
            <w:r>
              <w:rPr>
                <w:noProof/>
                <w:webHidden/>
              </w:rPr>
              <w:fldChar w:fldCharType="begin"/>
            </w:r>
            <w:r>
              <w:rPr>
                <w:noProof/>
                <w:webHidden/>
              </w:rPr>
              <w:instrText xml:space="preserve"> PAGEREF _Toc214353466 \h </w:instrText>
            </w:r>
            <w:r>
              <w:rPr>
                <w:noProof/>
                <w:webHidden/>
              </w:rPr>
            </w:r>
            <w:r>
              <w:rPr>
                <w:noProof/>
                <w:webHidden/>
              </w:rPr>
              <w:fldChar w:fldCharType="separate"/>
            </w:r>
            <w:r>
              <w:rPr>
                <w:noProof/>
                <w:webHidden/>
              </w:rPr>
              <w:t>19</w:t>
            </w:r>
            <w:r>
              <w:rPr>
                <w:noProof/>
                <w:webHidden/>
              </w:rPr>
              <w:fldChar w:fldCharType="end"/>
            </w:r>
          </w:hyperlink>
        </w:p>
        <w:p w14:paraId="7E765FA6" w14:textId="1C9D4C5C" w:rsidR="00D96131" w:rsidRDefault="00D96131">
          <w:pPr>
            <w:pStyle w:val="TOC1"/>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67" w:history="1">
            <w:r w:rsidRPr="002E4824">
              <w:rPr>
                <w:rStyle w:val="Hyperlink"/>
                <w:noProof/>
              </w:rPr>
              <w:t>Zurich Child Cover</w:t>
            </w:r>
            <w:r>
              <w:rPr>
                <w:noProof/>
                <w:webHidden/>
              </w:rPr>
              <w:tab/>
            </w:r>
            <w:r>
              <w:rPr>
                <w:noProof/>
                <w:webHidden/>
              </w:rPr>
              <w:fldChar w:fldCharType="begin"/>
            </w:r>
            <w:r>
              <w:rPr>
                <w:noProof/>
                <w:webHidden/>
              </w:rPr>
              <w:instrText xml:space="preserve"> PAGEREF _Toc214353467 \h </w:instrText>
            </w:r>
            <w:r>
              <w:rPr>
                <w:noProof/>
                <w:webHidden/>
              </w:rPr>
            </w:r>
            <w:r>
              <w:rPr>
                <w:noProof/>
                <w:webHidden/>
              </w:rPr>
              <w:fldChar w:fldCharType="separate"/>
            </w:r>
            <w:r>
              <w:rPr>
                <w:noProof/>
                <w:webHidden/>
              </w:rPr>
              <w:t>19</w:t>
            </w:r>
            <w:r>
              <w:rPr>
                <w:noProof/>
                <w:webHidden/>
              </w:rPr>
              <w:fldChar w:fldCharType="end"/>
            </w:r>
          </w:hyperlink>
        </w:p>
        <w:p w14:paraId="1E405D37" w14:textId="3128E654" w:rsidR="00D96131" w:rsidRDefault="00D96131">
          <w:pPr>
            <w:pStyle w:val="TOC3"/>
            <w:tabs>
              <w:tab w:val="right" w:leader="dot" w:pos="10860"/>
            </w:tabs>
            <w:rPr>
              <w:rFonts w:asciiTheme="minorHAnsi" w:eastAsiaTheme="minorEastAsia" w:hAnsiTheme="minorHAnsi" w:cstheme="minorBidi"/>
              <w:noProof/>
              <w:kern w:val="2"/>
              <w:sz w:val="24"/>
              <w:szCs w:val="24"/>
              <w:lang w:val="en-AU" w:eastAsia="en-AU"/>
              <w14:ligatures w14:val="standardContextual"/>
            </w:rPr>
          </w:pPr>
          <w:hyperlink w:anchor="_Toc214353468" w:history="1">
            <w:r w:rsidRPr="002E4824">
              <w:rPr>
                <w:rStyle w:val="Hyperlink"/>
                <w:noProof/>
              </w:rPr>
              <w:t>Child cover benefits</w:t>
            </w:r>
            <w:r>
              <w:rPr>
                <w:noProof/>
                <w:webHidden/>
              </w:rPr>
              <w:tab/>
            </w:r>
            <w:r>
              <w:rPr>
                <w:noProof/>
                <w:webHidden/>
              </w:rPr>
              <w:fldChar w:fldCharType="begin"/>
            </w:r>
            <w:r>
              <w:rPr>
                <w:noProof/>
                <w:webHidden/>
              </w:rPr>
              <w:instrText xml:space="preserve"> PAGEREF _Toc214353468 \h </w:instrText>
            </w:r>
            <w:r>
              <w:rPr>
                <w:noProof/>
                <w:webHidden/>
              </w:rPr>
            </w:r>
            <w:r>
              <w:rPr>
                <w:noProof/>
                <w:webHidden/>
              </w:rPr>
              <w:fldChar w:fldCharType="separate"/>
            </w:r>
            <w:r>
              <w:rPr>
                <w:noProof/>
                <w:webHidden/>
              </w:rPr>
              <w:t>19</w:t>
            </w:r>
            <w:r>
              <w:rPr>
                <w:noProof/>
                <w:webHidden/>
              </w:rPr>
              <w:fldChar w:fldCharType="end"/>
            </w:r>
          </w:hyperlink>
        </w:p>
        <w:p w14:paraId="6A37E946" w14:textId="2644CED7" w:rsidR="00E74E59" w:rsidRDefault="00292896" w:rsidP="00E74E59">
          <w:pPr>
            <w:pStyle w:val="Heading1"/>
            <w:ind w:left="0"/>
            <w:rPr>
              <w:b/>
              <w:bCs/>
              <w:noProof/>
              <w:color w:val="4F81BD" w:themeColor="accent1"/>
            </w:rPr>
          </w:pPr>
          <w:r w:rsidRPr="0050283E">
            <w:rPr>
              <w:b/>
              <w:bCs/>
              <w:noProof/>
              <w:color w:val="4F81BD" w:themeColor="accent1"/>
              <w:sz w:val="16"/>
              <w:szCs w:val="16"/>
            </w:rPr>
            <w:fldChar w:fldCharType="end"/>
          </w:r>
        </w:p>
      </w:sdtContent>
    </w:sdt>
    <w:p w14:paraId="7B049CED" w14:textId="77777777" w:rsidR="00B339C6" w:rsidRDefault="00E74E59" w:rsidP="00F17593">
      <w:pPr>
        <w:pStyle w:val="Heading1"/>
        <w:ind w:left="0"/>
        <w:rPr>
          <w:color w:val="4F81BD" w:themeColor="accent1"/>
        </w:rPr>
      </w:pPr>
      <w:r>
        <w:rPr>
          <w:color w:val="4F81BD" w:themeColor="accent1"/>
        </w:rPr>
        <w:t xml:space="preserve">  </w:t>
      </w:r>
      <w:bookmarkStart w:id="3" w:name="_TOC_250008"/>
      <w:bookmarkEnd w:id="3"/>
    </w:p>
    <w:p w14:paraId="0E352D17" w14:textId="77777777" w:rsidR="00B339C6" w:rsidRDefault="00B339C6">
      <w:pPr>
        <w:rPr>
          <w:color w:val="4F81BD" w:themeColor="accent1"/>
          <w:sz w:val="52"/>
          <w:szCs w:val="52"/>
        </w:rPr>
      </w:pPr>
      <w:r>
        <w:rPr>
          <w:color w:val="4F81BD" w:themeColor="accent1"/>
        </w:rPr>
        <w:br w:type="page"/>
      </w:r>
    </w:p>
    <w:p w14:paraId="7DFD13CB" w14:textId="7B051CF7" w:rsidR="00035239" w:rsidRPr="00292896" w:rsidRDefault="00E74E59" w:rsidP="00F17593">
      <w:pPr>
        <w:pStyle w:val="Heading1"/>
        <w:ind w:left="0"/>
        <w:rPr>
          <w:color w:val="4F81BD" w:themeColor="accent1"/>
        </w:rPr>
      </w:pPr>
      <w:bookmarkStart w:id="4" w:name="_Toc214353421"/>
      <w:r>
        <w:rPr>
          <w:color w:val="4F81BD" w:themeColor="accent1"/>
        </w:rPr>
        <w:lastRenderedPageBreak/>
        <w:t>I</w:t>
      </w:r>
      <w:r w:rsidR="00092B44" w:rsidRPr="00292896">
        <w:rPr>
          <w:color w:val="4F81BD" w:themeColor="accent1"/>
        </w:rPr>
        <w:t>ntroduction</w:t>
      </w:r>
      <w:bookmarkEnd w:id="4"/>
    </w:p>
    <w:p w14:paraId="70ED4C21" w14:textId="77777777" w:rsidR="00035239" w:rsidRPr="00292896" w:rsidRDefault="00035239">
      <w:pPr>
        <w:pStyle w:val="BodyText"/>
        <w:rPr>
          <w:color w:val="4F81BD" w:themeColor="accent1"/>
        </w:rPr>
      </w:pPr>
    </w:p>
    <w:p w14:paraId="5A8E71B7" w14:textId="77777777" w:rsidR="00035239" w:rsidRPr="00292896" w:rsidRDefault="00035239">
      <w:pPr>
        <w:pStyle w:val="BodyText"/>
        <w:rPr>
          <w:color w:val="4F81BD" w:themeColor="accent1"/>
        </w:rPr>
      </w:pPr>
    </w:p>
    <w:p w14:paraId="25AD70B1" w14:textId="77777777" w:rsidR="00035239" w:rsidRPr="00292896" w:rsidRDefault="00092B44" w:rsidP="00C4782F">
      <w:pPr>
        <w:pStyle w:val="BodyText"/>
        <w:ind w:left="200"/>
        <w:rPr>
          <w:b/>
          <w:bCs/>
          <w:color w:val="4F81BD" w:themeColor="accent1"/>
        </w:rPr>
      </w:pPr>
      <w:r w:rsidRPr="00292896">
        <w:rPr>
          <w:b/>
          <w:bCs/>
          <w:color w:val="4F81BD" w:themeColor="accent1"/>
        </w:rPr>
        <w:t>This document is designed to provide some product information which may be relevant in your Statement of Advice (‘SOA’) when one or more products are being recommended from the Zurich Wealth Protection product range.</w:t>
      </w:r>
    </w:p>
    <w:p w14:paraId="09C90FC5" w14:textId="3FD79716" w:rsidR="00035239" w:rsidRPr="00292896" w:rsidRDefault="00092B44">
      <w:pPr>
        <w:pStyle w:val="BodyText"/>
        <w:spacing w:before="50" w:line="261" w:lineRule="auto"/>
        <w:ind w:left="200" w:right="61"/>
        <w:rPr>
          <w:color w:val="4F81BD" w:themeColor="accent1"/>
        </w:rPr>
      </w:pPr>
      <w:r w:rsidRPr="00292896">
        <w:rPr>
          <w:color w:val="4F81BD" w:themeColor="accent1"/>
        </w:rPr>
        <w:t xml:space="preserve">The content and form of the SOA is a matter for you to determine. This document includes information about the Zurich Wealth Protection range that is set out </w:t>
      </w:r>
      <w:proofErr w:type="gramStart"/>
      <w:r w:rsidRPr="00292896">
        <w:rPr>
          <w:color w:val="4F81BD" w:themeColor="accent1"/>
        </w:rPr>
        <w:t>in</w:t>
      </w:r>
      <w:proofErr w:type="gramEnd"/>
      <w:r w:rsidRPr="00292896">
        <w:rPr>
          <w:color w:val="4F81BD" w:themeColor="accent1"/>
        </w:rPr>
        <w:t xml:space="preserve"> the </w:t>
      </w:r>
      <w:r w:rsidR="00D8592F">
        <w:rPr>
          <w:color w:val="4F81BD" w:themeColor="accent1"/>
        </w:rPr>
        <w:t xml:space="preserve">1 </w:t>
      </w:r>
      <w:r w:rsidR="00B339C6">
        <w:rPr>
          <w:color w:val="4F81BD" w:themeColor="accent1"/>
        </w:rPr>
        <w:t>November</w:t>
      </w:r>
      <w:r w:rsidR="00D8592F">
        <w:rPr>
          <w:color w:val="4F81BD" w:themeColor="accent1"/>
        </w:rPr>
        <w:t xml:space="preserve"> 202</w:t>
      </w:r>
      <w:r w:rsidR="00B339C6">
        <w:rPr>
          <w:color w:val="4F81BD" w:themeColor="accent1"/>
        </w:rPr>
        <w:t>5</w:t>
      </w:r>
      <w:r w:rsidRPr="00292896">
        <w:rPr>
          <w:color w:val="4F81BD" w:themeColor="accent1"/>
        </w:rPr>
        <w:t xml:space="preserve"> Zurich Wealth Protection PDS which may be useful to you when preparing </w:t>
      </w:r>
      <w:proofErr w:type="gramStart"/>
      <w:r w:rsidRPr="00292896">
        <w:rPr>
          <w:color w:val="4F81BD" w:themeColor="accent1"/>
        </w:rPr>
        <w:t>a SOA</w:t>
      </w:r>
      <w:proofErr w:type="gramEnd"/>
      <w:r w:rsidRPr="00292896">
        <w:rPr>
          <w:color w:val="4F81BD" w:themeColor="accent1"/>
        </w:rPr>
        <w:t>. The text included is suggested text only, and some sections may not be relevant.</w:t>
      </w:r>
    </w:p>
    <w:p w14:paraId="016EA767" w14:textId="77777777" w:rsidR="00035239" w:rsidRPr="00292896" w:rsidRDefault="00092B44" w:rsidP="006F292A">
      <w:pPr>
        <w:pStyle w:val="BodyText"/>
        <w:spacing w:line="219" w:lineRule="exact"/>
        <w:ind w:left="200"/>
        <w:rPr>
          <w:color w:val="4F81BD" w:themeColor="accent1"/>
        </w:rPr>
      </w:pPr>
      <w:r w:rsidRPr="00292896">
        <w:rPr>
          <w:color w:val="4F81BD" w:themeColor="accent1"/>
        </w:rPr>
        <w:t xml:space="preserve">You must </w:t>
      </w:r>
      <w:proofErr w:type="gramStart"/>
      <w:r w:rsidRPr="00292896">
        <w:rPr>
          <w:color w:val="4F81BD" w:themeColor="accent1"/>
        </w:rPr>
        <w:t>make</w:t>
      </w:r>
      <w:r w:rsidR="006F292A" w:rsidRPr="00292896">
        <w:rPr>
          <w:color w:val="4F81BD" w:themeColor="accent1"/>
        </w:rPr>
        <w:t xml:space="preserve"> </w:t>
      </w:r>
      <w:r w:rsidRPr="00292896">
        <w:rPr>
          <w:color w:val="4F81BD" w:themeColor="accent1"/>
        </w:rPr>
        <w:t>a determination</w:t>
      </w:r>
      <w:proofErr w:type="gramEnd"/>
      <w:r w:rsidRPr="00292896">
        <w:rPr>
          <w:color w:val="4F81BD" w:themeColor="accent1"/>
        </w:rPr>
        <w:t xml:space="preserve"> about which parts are relevant and whether it is appropriate for inclusion in your SOAs.</w:t>
      </w:r>
    </w:p>
    <w:p w14:paraId="0D18BBB1" w14:textId="77777777" w:rsidR="00035239" w:rsidRPr="00292896" w:rsidRDefault="00035239">
      <w:pPr>
        <w:pStyle w:val="BodyText"/>
        <w:spacing w:before="7"/>
        <w:rPr>
          <w:color w:val="4F81BD" w:themeColor="accent1"/>
          <w:sz w:val="22"/>
        </w:rPr>
      </w:pPr>
    </w:p>
    <w:p w14:paraId="08E51B4B" w14:textId="77777777" w:rsidR="00035239" w:rsidRPr="00292896" w:rsidRDefault="00092B44" w:rsidP="00C4782F">
      <w:pPr>
        <w:pStyle w:val="BodyText"/>
        <w:ind w:firstLine="200"/>
        <w:rPr>
          <w:b/>
          <w:bCs/>
          <w:color w:val="4F81BD" w:themeColor="accent1"/>
        </w:rPr>
      </w:pPr>
      <w:bookmarkStart w:id="5" w:name="_TOC_250007"/>
      <w:bookmarkEnd w:id="5"/>
      <w:r w:rsidRPr="00292896">
        <w:rPr>
          <w:b/>
          <w:bCs/>
          <w:color w:val="4F81BD" w:themeColor="accent1"/>
        </w:rPr>
        <w:t>Important information</w:t>
      </w:r>
    </w:p>
    <w:p w14:paraId="5854CEBE" w14:textId="77777777" w:rsidR="00035239" w:rsidRPr="00292896" w:rsidRDefault="00092B44">
      <w:pPr>
        <w:pStyle w:val="BodyText"/>
        <w:spacing w:before="67" w:line="261" w:lineRule="auto"/>
        <w:ind w:left="200"/>
        <w:rPr>
          <w:color w:val="4F81BD" w:themeColor="accent1"/>
        </w:rPr>
      </w:pPr>
      <w:r w:rsidRPr="00292896">
        <w:rPr>
          <w:color w:val="4F81BD" w:themeColor="accent1"/>
        </w:rPr>
        <w:t xml:space="preserve">This document is only to be used by licensed financial </w:t>
      </w:r>
      <w:proofErr w:type="gramStart"/>
      <w:r w:rsidRPr="00292896">
        <w:rPr>
          <w:color w:val="4F81BD" w:themeColor="accent1"/>
        </w:rPr>
        <w:t>advisers (‘you’)</w:t>
      </w:r>
      <w:proofErr w:type="gramEnd"/>
      <w:r w:rsidRPr="00292896">
        <w:rPr>
          <w:color w:val="4F81BD" w:themeColor="accent1"/>
        </w:rPr>
        <w:t xml:space="preserve"> and does not </w:t>
      </w:r>
      <w:proofErr w:type="gramStart"/>
      <w:r w:rsidRPr="00292896">
        <w:rPr>
          <w:color w:val="4F81BD" w:themeColor="accent1"/>
        </w:rPr>
        <w:t>take into account</w:t>
      </w:r>
      <w:proofErr w:type="gramEnd"/>
      <w:r w:rsidRPr="00292896">
        <w:rPr>
          <w:color w:val="4F81BD" w:themeColor="accent1"/>
        </w:rPr>
        <w:t xml:space="preserve"> the personal financial situation, needs or objectives of any person.</w:t>
      </w:r>
    </w:p>
    <w:p w14:paraId="488C43F3" w14:textId="77777777" w:rsidR="00035239" w:rsidRPr="00292896" w:rsidRDefault="00092B44">
      <w:pPr>
        <w:pStyle w:val="BodyText"/>
        <w:spacing w:before="112" w:line="261" w:lineRule="auto"/>
        <w:ind w:left="200" w:right="61"/>
        <w:rPr>
          <w:color w:val="4F81BD" w:themeColor="accent1"/>
        </w:rPr>
      </w:pPr>
      <w:r w:rsidRPr="00292896">
        <w:rPr>
          <w:color w:val="4F81BD" w:themeColor="accent1"/>
        </w:rPr>
        <w:t>This document is provided to assist with your preparation of a Statement of Advice (‘SOA’) by providing text about Zurich Wealth Protection products. Zurich makes no recommendation about whether the products may be appropriate for your clients, or whether the information contained in this document is suitable or appropriate for inclusion in an SOA.</w:t>
      </w:r>
    </w:p>
    <w:p w14:paraId="4817993E" w14:textId="73EA85E5" w:rsidR="00035239" w:rsidRPr="00292896" w:rsidRDefault="00092B44">
      <w:pPr>
        <w:pStyle w:val="BodyText"/>
        <w:spacing w:before="112" w:line="261" w:lineRule="auto"/>
        <w:ind w:left="200" w:right="61"/>
        <w:rPr>
          <w:color w:val="4F81BD" w:themeColor="accent1"/>
        </w:rPr>
      </w:pPr>
      <w:r w:rsidRPr="00292896">
        <w:rPr>
          <w:color w:val="4F81BD" w:themeColor="accent1"/>
        </w:rPr>
        <w:t xml:space="preserve">This document is dated </w:t>
      </w:r>
      <w:r w:rsidR="00D8592F">
        <w:rPr>
          <w:color w:val="4F81BD" w:themeColor="accent1"/>
        </w:rPr>
        <w:t xml:space="preserve">1 </w:t>
      </w:r>
      <w:r w:rsidR="00FA682B">
        <w:rPr>
          <w:color w:val="4F81BD" w:themeColor="accent1"/>
        </w:rPr>
        <w:t>November</w:t>
      </w:r>
      <w:r w:rsidR="00D8592F">
        <w:rPr>
          <w:color w:val="4F81BD" w:themeColor="accent1"/>
        </w:rPr>
        <w:t xml:space="preserve"> 202</w:t>
      </w:r>
      <w:r w:rsidR="00FA682B">
        <w:rPr>
          <w:color w:val="4F81BD" w:themeColor="accent1"/>
        </w:rPr>
        <w:t>5</w:t>
      </w:r>
      <w:r w:rsidRPr="00292896">
        <w:rPr>
          <w:color w:val="4F81BD" w:themeColor="accent1"/>
        </w:rPr>
        <w:t xml:space="preserve"> and is derived from the Zurich Wealth Protection Product Disclosure Statement (‘PDS’) dated </w:t>
      </w:r>
      <w:r w:rsidR="00D8592F">
        <w:rPr>
          <w:color w:val="4F81BD" w:themeColor="accent1"/>
        </w:rPr>
        <w:t xml:space="preserve">1 </w:t>
      </w:r>
      <w:r w:rsidR="00FA682B">
        <w:rPr>
          <w:color w:val="4F81BD" w:themeColor="accent1"/>
        </w:rPr>
        <w:t>November</w:t>
      </w:r>
      <w:r w:rsidR="00D8592F">
        <w:rPr>
          <w:color w:val="4F81BD" w:themeColor="accent1"/>
        </w:rPr>
        <w:t xml:space="preserve"> 202</w:t>
      </w:r>
      <w:r w:rsidR="00FA682B">
        <w:rPr>
          <w:color w:val="4F81BD" w:themeColor="accent1"/>
        </w:rPr>
        <w:t>5</w:t>
      </w:r>
      <w:r w:rsidRPr="00292896">
        <w:rPr>
          <w:color w:val="4F81BD" w:themeColor="accent1"/>
        </w:rPr>
        <w:t xml:space="preserve">, which should be considered in full before preparing any SOA. This document should not </w:t>
      </w:r>
      <w:proofErr w:type="gramStart"/>
      <w:r w:rsidRPr="00292896">
        <w:rPr>
          <w:color w:val="4F81BD" w:themeColor="accent1"/>
        </w:rPr>
        <w:t>be considered to be</w:t>
      </w:r>
      <w:proofErr w:type="gramEnd"/>
      <w:r w:rsidRPr="00292896">
        <w:rPr>
          <w:color w:val="4F81BD" w:themeColor="accent1"/>
        </w:rPr>
        <w:t xml:space="preserve"> a comprehensive statement on any matter and should not be relied on as such. Neither Zurich Australia Limited ABN 92 000 010 195 AFSLN 232510 nor any of its related entities, employees or directors </w:t>
      </w:r>
      <w:r w:rsidRPr="0050283E">
        <w:rPr>
          <w:color w:val="4F81BD" w:themeColor="accent1"/>
        </w:rPr>
        <w:t>gives any warranty of reliability or accuracy nor accept any responsibility arising in any way including by reason of negligence for errors and omissions.</w:t>
      </w:r>
      <w:r w:rsidRPr="00292896">
        <w:rPr>
          <w:color w:val="4F81BD" w:themeColor="accent1"/>
        </w:rPr>
        <w:t xml:space="preserve"> You remain responsible for the content of the SOA.</w:t>
      </w:r>
    </w:p>
    <w:p w14:paraId="4C5EC2CE" w14:textId="77777777" w:rsidR="00035239" w:rsidRPr="00292896" w:rsidRDefault="00092B44">
      <w:pPr>
        <w:pStyle w:val="BodyText"/>
        <w:spacing w:before="109" w:line="261" w:lineRule="auto"/>
        <w:ind w:left="200" w:right="748"/>
        <w:rPr>
          <w:color w:val="4F81BD" w:themeColor="accent1"/>
        </w:rPr>
      </w:pPr>
      <w:r w:rsidRPr="00292896">
        <w:rPr>
          <w:color w:val="4F81BD" w:themeColor="accent1"/>
        </w:rPr>
        <w:t>You should refer to the PDS for further information or to apply for any of the products. The relevant PDS must be provided to your client. Zurich Australia Limited is the issuer of Zurich Wealth Protection.</w:t>
      </w:r>
    </w:p>
    <w:p w14:paraId="6A642629" w14:textId="77777777" w:rsidR="00035239" w:rsidRPr="00292896" w:rsidRDefault="00035239">
      <w:pPr>
        <w:spacing w:line="261" w:lineRule="auto"/>
        <w:rPr>
          <w:color w:val="4F81BD" w:themeColor="accent1"/>
        </w:rPr>
        <w:sectPr w:rsidR="00035239" w:rsidRPr="00292896">
          <w:headerReference w:type="default" r:id="rId27"/>
          <w:footerReference w:type="even" r:id="rId28"/>
          <w:footerReference w:type="default" r:id="rId29"/>
          <w:footerReference w:type="first" r:id="rId30"/>
          <w:pgSz w:w="11910" w:h="16840"/>
          <w:pgMar w:top="1580" w:right="560" w:bottom="380" w:left="480" w:header="0" w:footer="197" w:gutter="0"/>
          <w:pgNumType w:start="1"/>
          <w:cols w:space="720"/>
        </w:sectPr>
      </w:pPr>
    </w:p>
    <w:p w14:paraId="1F18DE1F" w14:textId="77777777" w:rsidR="00035239" w:rsidRPr="00292896" w:rsidRDefault="00092B44">
      <w:pPr>
        <w:pStyle w:val="Heading1"/>
        <w:rPr>
          <w:color w:val="4F81BD" w:themeColor="accent1"/>
        </w:rPr>
      </w:pPr>
      <w:bookmarkStart w:id="6" w:name="_TOC_250006"/>
      <w:bookmarkStart w:id="7" w:name="_Toc214353422"/>
      <w:bookmarkEnd w:id="6"/>
      <w:r w:rsidRPr="00292896">
        <w:rPr>
          <w:color w:val="4F81BD" w:themeColor="accent1"/>
        </w:rPr>
        <w:lastRenderedPageBreak/>
        <w:t>About Zurich</w:t>
      </w:r>
      <w:bookmarkEnd w:id="7"/>
    </w:p>
    <w:p w14:paraId="180DFBF8" w14:textId="77777777" w:rsidR="00035239" w:rsidRPr="00292896" w:rsidRDefault="00035239">
      <w:pPr>
        <w:pStyle w:val="BodyText"/>
        <w:rPr>
          <w:color w:val="4F81BD" w:themeColor="accent1"/>
        </w:rPr>
      </w:pPr>
    </w:p>
    <w:p w14:paraId="6B880F1D" w14:textId="77777777" w:rsidR="00035239" w:rsidRPr="00292896" w:rsidRDefault="00035239">
      <w:pPr>
        <w:pStyle w:val="BodyText"/>
        <w:rPr>
          <w:color w:val="4F81BD" w:themeColor="accent1"/>
        </w:rPr>
      </w:pPr>
    </w:p>
    <w:p w14:paraId="5DB8CA50" w14:textId="77777777" w:rsidR="00035239" w:rsidRPr="00292896" w:rsidRDefault="00092B44">
      <w:pPr>
        <w:pStyle w:val="BodyText"/>
        <w:spacing w:before="100" w:line="261" w:lineRule="auto"/>
        <w:ind w:left="200" w:right="618"/>
        <w:jc w:val="both"/>
        <w:rPr>
          <w:color w:val="4F81BD" w:themeColor="accent1"/>
        </w:rPr>
      </w:pPr>
      <w:r w:rsidRPr="00292896">
        <w:rPr>
          <w:color w:val="4F81BD" w:themeColor="accent1"/>
        </w:rPr>
        <w:t>Zurich Australia is the Australian arm of Zurich Insurance Group (Zurich) – a leading multi-line insurer that serves</w:t>
      </w:r>
      <w:r w:rsidRPr="00292896">
        <w:rPr>
          <w:color w:val="4F81BD" w:themeColor="accent1"/>
          <w:spacing w:val="-34"/>
        </w:rPr>
        <w:t xml:space="preserve"> </w:t>
      </w:r>
      <w:r w:rsidRPr="00292896">
        <w:rPr>
          <w:color w:val="4F81BD" w:themeColor="accent1"/>
        </w:rPr>
        <w:t>its customers in global and local</w:t>
      </w:r>
      <w:r w:rsidRPr="00292896">
        <w:rPr>
          <w:color w:val="4F81BD" w:themeColor="accent1"/>
          <w:spacing w:val="-1"/>
        </w:rPr>
        <w:t xml:space="preserve"> </w:t>
      </w:r>
      <w:r w:rsidRPr="00292896">
        <w:rPr>
          <w:color w:val="4F81BD" w:themeColor="accent1"/>
        </w:rPr>
        <w:t>markets.</w:t>
      </w:r>
    </w:p>
    <w:p w14:paraId="153645CB" w14:textId="77777777" w:rsidR="00035239" w:rsidRPr="00292896" w:rsidRDefault="00092B44">
      <w:pPr>
        <w:pStyle w:val="BodyText"/>
        <w:spacing w:before="112" w:line="261" w:lineRule="auto"/>
        <w:ind w:left="200" w:right="226"/>
        <w:jc w:val="both"/>
        <w:rPr>
          <w:color w:val="4F81BD" w:themeColor="accent1"/>
        </w:rPr>
      </w:pPr>
      <w:r w:rsidRPr="00292896">
        <w:rPr>
          <w:color w:val="4F81BD" w:themeColor="accent1"/>
        </w:rPr>
        <w:t xml:space="preserve">Zurich was founded in the city of Zurich, Switzerland in 1872, where our headquarters remain </w:t>
      </w:r>
      <w:r w:rsidRPr="00292896">
        <w:rPr>
          <w:color w:val="4F81BD" w:themeColor="accent1"/>
          <w:spacing w:val="-3"/>
        </w:rPr>
        <w:t xml:space="preserve">today. </w:t>
      </w:r>
      <w:r w:rsidRPr="00292896">
        <w:rPr>
          <w:color w:val="4F81BD" w:themeColor="accent1"/>
        </w:rPr>
        <w:t xml:space="preserve">Since </w:t>
      </w:r>
      <w:proofErr w:type="gramStart"/>
      <w:r w:rsidRPr="00292896">
        <w:rPr>
          <w:color w:val="4F81BD" w:themeColor="accent1"/>
        </w:rPr>
        <w:t>then</w:t>
      </w:r>
      <w:proofErr w:type="gramEnd"/>
      <w:r w:rsidRPr="00292896">
        <w:rPr>
          <w:color w:val="4F81BD" w:themeColor="accent1"/>
        </w:rPr>
        <w:t xml:space="preserve"> we have applied our expertise and experience to </w:t>
      </w:r>
      <w:proofErr w:type="gramStart"/>
      <w:r w:rsidRPr="00292896">
        <w:rPr>
          <w:color w:val="4F81BD" w:themeColor="accent1"/>
        </w:rPr>
        <w:t>ensuring</w:t>
      </w:r>
      <w:proofErr w:type="gramEnd"/>
      <w:r w:rsidRPr="00292896">
        <w:rPr>
          <w:color w:val="4F81BD" w:themeColor="accent1"/>
        </w:rPr>
        <w:t xml:space="preserve"> our customers have the very best protection for the things they</w:t>
      </w:r>
      <w:r w:rsidRPr="00292896">
        <w:rPr>
          <w:color w:val="4F81BD" w:themeColor="accent1"/>
          <w:spacing w:val="-20"/>
        </w:rPr>
        <w:t xml:space="preserve"> </w:t>
      </w:r>
      <w:r w:rsidRPr="00292896">
        <w:rPr>
          <w:color w:val="4F81BD" w:themeColor="accent1"/>
        </w:rPr>
        <w:t>value. This is our mission and is at the heart of everything we</w:t>
      </w:r>
      <w:r w:rsidRPr="00292896">
        <w:rPr>
          <w:color w:val="4F81BD" w:themeColor="accent1"/>
          <w:spacing w:val="-1"/>
        </w:rPr>
        <w:t xml:space="preserve"> </w:t>
      </w:r>
      <w:r w:rsidRPr="00292896">
        <w:rPr>
          <w:color w:val="4F81BD" w:themeColor="accent1"/>
        </w:rPr>
        <w:t>do.</w:t>
      </w:r>
    </w:p>
    <w:p w14:paraId="5E203158" w14:textId="77777777" w:rsidR="00035239" w:rsidRPr="00292896" w:rsidRDefault="00092B44">
      <w:pPr>
        <w:pStyle w:val="BodyText"/>
        <w:spacing w:before="111" w:line="261" w:lineRule="auto"/>
        <w:ind w:left="200"/>
        <w:rPr>
          <w:color w:val="4F81BD" w:themeColor="accent1"/>
        </w:rPr>
      </w:pPr>
      <w:r w:rsidRPr="00292896">
        <w:rPr>
          <w:color w:val="4F81BD" w:themeColor="accent1"/>
        </w:rPr>
        <w:t xml:space="preserve">Our Australian story </w:t>
      </w:r>
      <w:proofErr w:type="gramStart"/>
      <w:r w:rsidRPr="00292896">
        <w:rPr>
          <w:color w:val="4F81BD" w:themeColor="accent1"/>
        </w:rPr>
        <w:t>dates back to</w:t>
      </w:r>
      <w:proofErr w:type="gramEnd"/>
      <w:r w:rsidRPr="00292896">
        <w:rPr>
          <w:color w:val="4F81BD" w:themeColor="accent1"/>
        </w:rPr>
        <w:t xml:space="preserve"> 1920, when the Commonwealth General Assurance Corporation Ltd (CGA) was incorporated in New South Wales. In 1961, CGA became part of the Zurich Insurance Group. Since </w:t>
      </w:r>
      <w:proofErr w:type="gramStart"/>
      <w:r w:rsidRPr="00292896">
        <w:rPr>
          <w:color w:val="4F81BD" w:themeColor="accent1"/>
        </w:rPr>
        <w:t>then</w:t>
      </w:r>
      <w:proofErr w:type="gramEnd"/>
      <w:r w:rsidRPr="00292896">
        <w:rPr>
          <w:color w:val="4F81BD" w:themeColor="accent1"/>
        </w:rPr>
        <w:t xml:space="preserve"> our Australian business has grown significantly, employing more than 1,000 people across Australia and New Zealand who share our commitment to always placing our customers’ needs at the heart of our business.</w:t>
      </w:r>
    </w:p>
    <w:p w14:paraId="1411EA71" w14:textId="77777777" w:rsidR="00035239" w:rsidRPr="00292896" w:rsidRDefault="00092B44">
      <w:pPr>
        <w:pStyle w:val="BodyText"/>
        <w:spacing w:before="111" w:line="261" w:lineRule="auto"/>
        <w:ind w:left="200"/>
        <w:rPr>
          <w:color w:val="4F81BD" w:themeColor="accent1"/>
        </w:rPr>
      </w:pPr>
      <w:r w:rsidRPr="00292896">
        <w:rPr>
          <w:color w:val="4F81BD" w:themeColor="accent1"/>
        </w:rPr>
        <w:t>On 1 June 2019 ANZ’s life and consumer credit insurance business (OnePath Life) was formally acquired by Zurich Australia. This created one of Australia’s largest life insurers, with a combined Australian heritage of more than 200 years, serving more than two million customers and paying more than $1 billion per annum in claims.</w:t>
      </w:r>
    </w:p>
    <w:p w14:paraId="0E5BB2FE" w14:textId="77777777" w:rsidR="00035239" w:rsidRPr="00292896" w:rsidRDefault="00092B44">
      <w:pPr>
        <w:pStyle w:val="BodyText"/>
        <w:spacing w:before="112"/>
        <w:ind w:left="200"/>
        <w:rPr>
          <w:color w:val="4F81BD" w:themeColor="accent1"/>
        </w:rPr>
      </w:pPr>
      <w:r w:rsidRPr="00292896">
        <w:rPr>
          <w:color w:val="4F81BD" w:themeColor="accent1"/>
        </w:rPr>
        <w:t>For more information, visit our website, zurich.com</w:t>
      </w:r>
    </w:p>
    <w:p w14:paraId="6EEE67C1" w14:textId="77777777" w:rsidR="00035239" w:rsidRPr="00292896" w:rsidRDefault="00035239">
      <w:pPr>
        <w:pStyle w:val="BodyText"/>
        <w:spacing w:before="7"/>
        <w:rPr>
          <w:color w:val="4F81BD" w:themeColor="accent1"/>
          <w:sz w:val="22"/>
        </w:rPr>
      </w:pPr>
    </w:p>
    <w:p w14:paraId="4B0F3AC4" w14:textId="77777777" w:rsidR="00035239" w:rsidRPr="00292896" w:rsidRDefault="00092B44">
      <w:pPr>
        <w:pStyle w:val="Heading3"/>
        <w:rPr>
          <w:color w:val="4F81BD" w:themeColor="accent1"/>
        </w:rPr>
      </w:pPr>
      <w:bookmarkStart w:id="8" w:name="_TOC_250005"/>
      <w:bookmarkStart w:id="9" w:name="_Toc214353423"/>
      <w:bookmarkEnd w:id="8"/>
      <w:r w:rsidRPr="00292896">
        <w:rPr>
          <w:color w:val="4F81BD" w:themeColor="accent1"/>
        </w:rPr>
        <w:t>Zurich’s wealth protection solutions</w:t>
      </w:r>
      <w:bookmarkEnd w:id="9"/>
    </w:p>
    <w:p w14:paraId="224E6186" w14:textId="77777777" w:rsidR="00035239" w:rsidRPr="00292896" w:rsidRDefault="00092B44">
      <w:pPr>
        <w:pStyle w:val="BodyText"/>
        <w:spacing w:before="67" w:line="261" w:lineRule="auto"/>
        <w:ind w:left="200" w:right="748"/>
        <w:rPr>
          <w:color w:val="4F81BD" w:themeColor="accent1"/>
        </w:rPr>
      </w:pPr>
      <w:r w:rsidRPr="00292896">
        <w:rPr>
          <w:color w:val="4F81BD" w:themeColor="accent1"/>
        </w:rPr>
        <w:t>Zurich</w:t>
      </w:r>
      <w:r w:rsidRPr="00292896">
        <w:rPr>
          <w:color w:val="4F81BD" w:themeColor="accent1"/>
          <w:spacing w:val="-8"/>
        </w:rPr>
        <w:t xml:space="preserve"> </w:t>
      </w:r>
      <w:r w:rsidRPr="00292896">
        <w:rPr>
          <w:color w:val="4F81BD" w:themeColor="accent1"/>
          <w:spacing w:val="-4"/>
        </w:rPr>
        <w:t>Australia’s</w:t>
      </w:r>
      <w:r w:rsidRPr="00292896">
        <w:rPr>
          <w:color w:val="4F81BD" w:themeColor="accent1"/>
          <w:spacing w:val="-7"/>
        </w:rPr>
        <w:t xml:space="preserve"> </w:t>
      </w:r>
      <w:r w:rsidRPr="00292896">
        <w:rPr>
          <w:color w:val="4F81BD" w:themeColor="accent1"/>
        </w:rPr>
        <w:t>Life</w:t>
      </w:r>
      <w:r w:rsidRPr="00292896">
        <w:rPr>
          <w:color w:val="4F81BD" w:themeColor="accent1"/>
          <w:spacing w:val="-7"/>
        </w:rPr>
        <w:t xml:space="preserve"> </w:t>
      </w:r>
      <w:r w:rsidRPr="00292896">
        <w:rPr>
          <w:color w:val="4F81BD" w:themeColor="accent1"/>
        </w:rPr>
        <w:t>Risk</w:t>
      </w:r>
      <w:r w:rsidRPr="00292896">
        <w:rPr>
          <w:color w:val="4F81BD" w:themeColor="accent1"/>
          <w:spacing w:val="-8"/>
        </w:rPr>
        <w:t xml:space="preserve"> </w:t>
      </w:r>
      <w:r w:rsidRPr="00292896">
        <w:rPr>
          <w:color w:val="4F81BD" w:themeColor="accent1"/>
        </w:rPr>
        <w:t>business</w:t>
      </w:r>
      <w:r w:rsidRPr="00292896">
        <w:rPr>
          <w:color w:val="4F81BD" w:themeColor="accent1"/>
          <w:spacing w:val="-7"/>
        </w:rPr>
        <w:t xml:space="preserve"> </w:t>
      </w:r>
      <w:r w:rsidRPr="00292896">
        <w:rPr>
          <w:color w:val="4F81BD" w:themeColor="accent1"/>
        </w:rPr>
        <w:t>provides</w:t>
      </w:r>
      <w:r w:rsidRPr="00292896">
        <w:rPr>
          <w:color w:val="4F81BD" w:themeColor="accent1"/>
          <w:spacing w:val="-7"/>
        </w:rPr>
        <w:t xml:space="preserve"> </w:t>
      </w:r>
      <w:r w:rsidRPr="00292896">
        <w:rPr>
          <w:color w:val="4F81BD" w:themeColor="accent1"/>
        </w:rPr>
        <w:t>choice</w:t>
      </w:r>
      <w:r w:rsidRPr="00292896">
        <w:rPr>
          <w:color w:val="4F81BD" w:themeColor="accent1"/>
          <w:spacing w:val="-8"/>
        </w:rPr>
        <w:t xml:space="preserve"> </w:t>
      </w:r>
      <w:r w:rsidRPr="00292896">
        <w:rPr>
          <w:color w:val="4F81BD" w:themeColor="accent1"/>
        </w:rPr>
        <w:t>and</w:t>
      </w:r>
      <w:r w:rsidRPr="00292896">
        <w:rPr>
          <w:color w:val="4F81BD" w:themeColor="accent1"/>
          <w:spacing w:val="-7"/>
        </w:rPr>
        <w:t xml:space="preserve"> </w:t>
      </w:r>
      <w:r w:rsidRPr="00292896">
        <w:rPr>
          <w:color w:val="4F81BD" w:themeColor="accent1"/>
        </w:rPr>
        <w:t>flexibility</w:t>
      </w:r>
      <w:r w:rsidRPr="00292896">
        <w:rPr>
          <w:color w:val="4F81BD" w:themeColor="accent1"/>
          <w:spacing w:val="-7"/>
        </w:rPr>
        <w:t xml:space="preserve"> </w:t>
      </w:r>
      <w:r w:rsidRPr="00292896">
        <w:rPr>
          <w:color w:val="4F81BD" w:themeColor="accent1"/>
        </w:rPr>
        <w:t>through</w:t>
      </w:r>
      <w:r w:rsidRPr="00292896">
        <w:rPr>
          <w:color w:val="4F81BD" w:themeColor="accent1"/>
          <w:spacing w:val="-7"/>
        </w:rPr>
        <w:t xml:space="preserve"> </w:t>
      </w:r>
      <w:r w:rsidRPr="00292896">
        <w:rPr>
          <w:color w:val="4F81BD" w:themeColor="accent1"/>
        </w:rPr>
        <w:t>a</w:t>
      </w:r>
      <w:r w:rsidRPr="00292896">
        <w:rPr>
          <w:color w:val="4F81BD" w:themeColor="accent1"/>
          <w:spacing w:val="-8"/>
        </w:rPr>
        <w:t xml:space="preserve"> </w:t>
      </w:r>
      <w:r w:rsidRPr="00292896">
        <w:rPr>
          <w:color w:val="4F81BD" w:themeColor="accent1"/>
        </w:rPr>
        <w:t>suite</w:t>
      </w:r>
      <w:r w:rsidRPr="00292896">
        <w:rPr>
          <w:color w:val="4F81BD" w:themeColor="accent1"/>
          <w:spacing w:val="-7"/>
        </w:rPr>
        <w:t xml:space="preserve"> </w:t>
      </w:r>
      <w:r w:rsidRPr="00292896">
        <w:rPr>
          <w:color w:val="4F81BD" w:themeColor="accent1"/>
        </w:rPr>
        <w:t>of</w:t>
      </w:r>
      <w:r w:rsidRPr="00292896">
        <w:rPr>
          <w:color w:val="4F81BD" w:themeColor="accent1"/>
          <w:spacing w:val="-7"/>
        </w:rPr>
        <w:t xml:space="preserve"> </w:t>
      </w:r>
      <w:r w:rsidRPr="00292896">
        <w:rPr>
          <w:color w:val="4F81BD" w:themeColor="accent1"/>
        </w:rPr>
        <w:t>award-winning</w:t>
      </w:r>
      <w:r w:rsidRPr="00292896">
        <w:rPr>
          <w:color w:val="4F81BD" w:themeColor="accent1"/>
          <w:spacing w:val="-8"/>
        </w:rPr>
        <w:t xml:space="preserve"> </w:t>
      </w:r>
      <w:r w:rsidRPr="00292896">
        <w:rPr>
          <w:color w:val="4F81BD" w:themeColor="accent1"/>
        </w:rPr>
        <w:t>business</w:t>
      </w:r>
      <w:r w:rsidRPr="00292896">
        <w:rPr>
          <w:color w:val="4F81BD" w:themeColor="accent1"/>
          <w:spacing w:val="-7"/>
        </w:rPr>
        <w:t xml:space="preserve"> </w:t>
      </w:r>
      <w:r w:rsidRPr="00292896">
        <w:rPr>
          <w:color w:val="4F81BD" w:themeColor="accent1"/>
        </w:rPr>
        <w:t>and personal</w:t>
      </w:r>
      <w:r w:rsidRPr="00292896">
        <w:rPr>
          <w:color w:val="4F81BD" w:themeColor="accent1"/>
          <w:spacing w:val="-8"/>
        </w:rPr>
        <w:t xml:space="preserve"> </w:t>
      </w:r>
      <w:r w:rsidRPr="00292896">
        <w:rPr>
          <w:color w:val="4F81BD" w:themeColor="accent1"/>
        </w:rPr>
        <w:t>life</w:t>
      </w:r>
      <w:r w:rsidRPr="00292896">
        <w:rPr>
          <w:color w:val="4F81BD" w:themeColor="accent1"/>
          <w:spacing w:val="-7"/>
        </w:rPr>
        <w:t xml:space="preserve"> </w:t>
      </w:r>
      <w:r w:rsidRPr="00292896">
        <w:rPr>
          <w:color w:val="4F81BD" w:themeColor="accent1"/>
        </w:rPr>
        <w:t>risk</w:t>
      </w:r>
      <w:r w:rsidRPr="00292896">
        <w:rPr>
          <w:color w:val="4F81BD" w:themeColor="accent1"/>
          <w:spacing w:val="-8"/>
        </w:rPr>
        <w:t xml:space="preserve"> </w:t>
      </w:r>
      <w:r w:rsidRPr="00292896">
        <w:rPr>
          <w:color w:val="4F81BD" w:themeColor="accent1"/>
        </w:rPr>
        <w:t>solutions.</w:t>
      </w:r>
      <w:r w:rsidRPr="00292896">
        <w:rPr>
          <w:color w:val="4F81BD" w:themeColor="accent1"/>
          <w:spacing w:val="-7"/>
        </w:rPr>
        <w:t xml:space="preserve"> </w:t>
      </w:r>
      <w:r w:rsidRPr="00292896">
        <w:rPr>
          <w:color w:val="4F81BD" w:themeColor="accent1"/>
        </w:rPr>
        <w:t>Life</w:t>
      </w:r>
      <w:r w:rsidRPr="00292896">
        <w:rPr>
          <w:color w:val="4F81BD" w:themeColor="accent1"/>
          <w:spacing w:val="-8"/>
        </w:rPr>
        <w:t xml:space="preserve"> </w:t>
      </w:r>
      <w:r w:rsidRPr="00292896">
        <w:rPr>
          <w:color w:val="4F81BD" w:themeColor="accent1"/>
        </w:rPr>
        <w:t>Risk</w:t>
      </w:r>
      <w:r w:rsidRPr="00292896">
        <w:rPr>
          <w:color w:val="4F81BD" w:themeColor="accent1"/>
          <w:spacing w:val="-7"/>
        </w:rPr>
        <w:t xml:space="preserve"> </w:t>
      </w:r>
      <w:r w:rsidRPr="00292896">
        <w:rPr>
          <w:color w:val="4F81BD" w:themeColor="accent1"/>
        </w:rPr>
        <w:t>personal</w:t>
      </w:r>
      <w:r w:rsidRPr="00292896">
        <w:rPr>
          <w:color w:val="4F81BD" w:themeColor="accent1"/>
          <w:spacing w:val="-8"/>
        </w:rPr>
        <w:t xml:space="preserve"> </w:t>
      </w:r>
      <w:r w:rsidRPr="00292896">
        <w:rPr>
          <w:color w:val="4F81BD" w:themeColor="accent1"/>
        </w:rPr>
        <w:t>solutions</w:t>
      </w:r>
      <w:r w:rsidRPr="00292896">
        <w:rPr>
          <w:color w:val="4F81BD" w:themeColor="accent1"/>
          <w:spacing w:val="-7"/>
        </w:rPr>
        <w:t xml:space="preserve"> </w:t>
      </w:r>
      <w:r w:rsidRPr="00292896">
        <w:rPr>
          <w:color w:val="4F81BD" w:themeColor="accent1"/>
        </w:rPr>
        <w:t>include</w:t>
      </w:r>
      <w:r w:rsidRPr="00292896">
        <w:rPr>
          <w:color w:val="4F81BD" w:themeColor="accent1"/>
          <w:spacing w:val="-8"/>
        </w:rPr>
        <w:t xml:space="preserve"> </w:t>
      </w:r>
      <w:r w:rsidRPr="00292896">
        <w:rPr>
          <w:color w:val="4F81BD" w:themeColor="accent1"/>
        </w:rPr>
        <w:t>life,</w:t>
      </w:r>
      <w:r w:rsidRPr="00292896">
        <w:rPr>
          <w:color w:val="4F81BD" w:themeColor="accent1"/>
          <w:spacing w:val="-7"/>
        </w:rPr>
        <w:t xml:space="preserve"> </w:t>
      </w:r>
      <w:r w:rsidRPr="00292896">
        <w:rPr>
          <w:color w:val="4F81BD" w:themeColor="accent1"/>
        </w:rPr>
        <w:t>trauma</w:t>
      </w:r>
      <w:r w:rsidRPr="00292896">
        <w:rPr>
          <w:color w:val="4F81BD" w:themeColor="accent1"/>
          <w:spacing w:val="-8"/>
        </w:rPr>
        <w:t xml:space="preserve"> </w:t>
      </w:r>
      <w:r w:rsidRPr="00292896">
        <w:rPr>
          <w:color w:val="4F81BD" w:themeColor="accent1"/>
        </w:rPr>
        <w:t>and</w:t>
      </w:r>
      <w:r w:rsidRPr="00292896">
        <w:rPr>
          <w:color w:val="4F81BD" w:themeColor="accent1"/>
          <w:spacing w:val="-7"/>
        </w:rPr>
        <w:t xml:space="preserve"> </w:t>
      </w:r>
      <w:r w:rsidRPr="00292896">
        <w:rPr>
          <w:color w:val="4F81BD" w:themeColor="accent1"/>
        </w:rPr>
        <w:t>disability</w:t>
      </w:r>
      <w:r w:rsidRPr="00292896">
        <w:rPr>
          <w:color w:val="4F81BD" w:themeColor="accent1"/>
          <w:spacing w:val="-8"/>
        </w:rPr>
        <w:t xml:space="preserve"> </w:t>
      </w:r>
      <w:r w:rsidRPr="00292896">
        <w:rPr>
          <w:color w:val="4F81BD" w:themeColor="accent1"/>
        </w:rPr>
        <w:t>insurance.</w:t>
      </w:r>
      <w:r w:rsidRPr="00292896">
        <w:rPr>
          <w:color w:val="4F81BD" w:themeColor="accent1"/>
          <w:spacing w:val="-7"/>
        </w:rPr>
        <w:t xml:space="preserve"> </w:t>
      </w:r>
      <w:r w:rsidRPr="00292896">
        <w:rPr>
          <w:color w:val="4F81BD" w:themeColor="accent1"/>
        </w:rPr>
        <w:t>Zurich</w:t>
      </w:r>
      <w:r w:rsidRPr="00292896">
        <w:rPr>
          <w:color w:val="4F81BD" w:themeColor="accent1"/>
          <w:spacing w:val="-8"/>
        </w:rPr>
        <w:t xml:space="preserve"> </w:t>
      </w:r>
      <w:r w:rsidRPr="00292896">
        <w:rPr>
          <w:color w:val="4F81BD" w:themeColor="accent1"/>
          <w:spacing w:val="-4"/>
        </w:rPr>
        <w:t xml:space="preserve">Australia </w:t>
      </w:r>
      <w:proofErr w:type="gramStart"/>
      <w:r w:rsidRPr="00292896">
        <w:rPr>
          <w:color w:val="4F81BD" w:themeColor="accent1"/>
        </w:rPr>
        <w:t>is</w:t>
      </w:r>
      <w:r w:rsidRPr="00292896">
        <w:rPr>
          <w:color w:val="4F81BD" w:themeColor="accent1"/>
          <w:spacing w:val="-9"/>
        </w:rPr>
        <w:t xml:space="preserve"> </w:t>
      </w:r>
      <w:r w:rsidRPr="00292896">
        <w:rPr>
          <w:color w:val="4F81BD" w:themeColor="accent1"/>
        </w:rPr>
        <w:t>able</w:t>
      </w:r>
      <w:r w:rsidRPr="00292896">
        <w:rPr>
          <w:color w:val="4F81BD" w:themeColor="accent1"/>
          <w:spacing w:val="-8"/>
        </w:rPr>
        <w:t xml:space="preserve"> </w:t>
      </w:r>
      <w:r w:rsidRPr="00292896">
        <w:rPr>
          <w:color w:val="4F81BD" w:themeColor="accent1"/>
        </w:rPr>
        <w:t>to</w:t>
      </w:r>
      <w:proofErr w:type="gramEnd"/>
      <w:r w:rsidRPr="00292896">
        <w:rPr>
          <w:color w:val="4F81BD" w:themeColor="accent1"/>
          <w:spacing w:val="-8"/>
        </w:rPr>
        <w:t xml:space="preserve"> </w:t>
      </w:r>
      <w:r w:rsidRPr="00292896">
        <w:rPr>
          <w:color w:val="4F81BD" w:themeColor="accent1"/>
        </w:rPr>
        <w:t>draw</w:t>
      </w:r>
      <w:r w:rsidRPr="00292896">
        <w:rPr>
          <w:color w:val="4F81BD" w:themeColor="accent1"/>
          <w:spacing w:val="-8"/>
        </w:rPr>
        <w:t xml:space="preserve"> </w:t>
      </w:r>
      <w:r w:rsidRPr="00292896">
        <w:rPr>
          <w:color w:val="4F81BD" w:themeColor="accent1"/>
        </w:rPr>
        <w:t>on</w:t>
      </w:r>
      <w:r w:rsidRPr="00292896">
        <w:rPr>
          <w:color w:val="4F81BD" w:themeColor="accent1"/>
          <w:spacing w:val="-8"/>
        </w:rPr>
        <w:t xml:space="preserve"> </w:t>
      </w:r>
      <w:r w:rsidRPr="00292896">
        <w:rPr>
          <w:color w:val="4F81BD" w:themeColor="accent1"/>
        </w:rPr>
        <w:t>its</w:t>
      </w:r>
      <w:r w:rsidRPr="00292896">
        <w:rPr>
          <w:color w:val="4F81BD" w:themeColor="accent1"/>
          <w:spacing w:val="-9"/>
        </w:rPr>
        <w:t xml:space="preserve"> </w:t>
      </w:r>
      <w:r w:rsidRPr="00292896">
        <w:rPr>
          <w:color w:val="4F81BD" w:themeColor="accent1"/>
        </w:rPr>
        <w:t>global</w:t>
      </w:r>
      <w:r w:rsidRPr="00292896">
        <w:rPr>
          <w:color w:val="4F81BD" w:themeColor="accent1"/>
          <w:spacing w:val="-8"/>
        </w:rPr>
        <w:t xml:space="preserve"> </w:t>
      </w:r>
      <w:r w:rsidRPr="00292896">
        <w:rPr>
          <w:color w:val="4F81BD" w:themeColor="accent1"/>
        </w:rPr>
        <w:t>strength</w:t>
      </w:r>
      <w:r w:rsidRPr="00292896">
        <w:rPr>
          <w:color w:val="4F81BD" w:themeColor="accent1"/>
          <w:spacing w:val="-8"/>
        </w:rPr>
        <w:t xml:space="preserve"> </w:t>
      </w:r>
      <w:r w:rsidRPr="00292896">
        <w:rPr>
          <w:color w:val="4F81BD" w:themeColor="accent1"/>
        </w:rPr>
        <w:t>to</w:t>
      </w:r>
      <w:r w:rsidRPr="00292896">
        <w:rPr>
          <w:color w:val="4F81BD" w:themeColor="accent1"/>
          <w:spacing w:val="-8"/>
        </w:rPr>
        <w:t xml:space="preserve"> </w:t>
      </w:r>
      <w:r w:rsidRPr="00292896">
        <w:rPr>
          <w:color w:val="4F81BD" w:themeColor="accent1"/>
        </w:rPr>
        <w:t>provide</w:t>
      </w:r>
      <w:r w:rsidRPr="00292896">
        <w:rPr>
          <w:color w:val="4F81BD" w:themeColor="accent1"/>
          <w:spacing w:val="-8"/>
        </w:rPr>
        <w:t xml:space="preserve"> </w:t>
      </w:r>
      <w:r w:rsidRPr="00292896">
        <w:rPr>
          <w:color w:val="4F81BD" w:themeColor="accent1"/>
        </w:rPr>
        <w:t>exceptional</w:t>
      </w:r>
      <w:r w:rsidRPr="00292896">
        <w:rPr>
          <w:color w:val="4F81BD" w:themeColor="accent1"/>
          <w:spacing w:val="-9"/>
        </w:rPr>
        <w:t xml:space="preserve"> </w:t>
      </w:r>
      <w:r w:rsidRPr="00292896">
        <w:rPr>
          <w:color w:val="4F81BD" w:themeColor="accent1"/>
        </w:rPr>
        <w:t>service</w:t>
      </w:r>
      <w:r w:rsidRPr="00292896">
        <w:rPr>
          <w:color w:val="4F81BD" w:themeColor="accent1"/>
          <w:spacing w:val="-8"/>
        </w:rPr>
        <w:t xml:space="preserve"> </w:t>
      </w:r>
      <w:r w:rsidRPr="00292896">
        <w:rPr>
          <w:color w:val="4F81BD" w:themeColor="accent1"/>
        </w:rPr>
        <w:t>and</w:t>
      </w:r>
      <w:r w:rsidRPr="00292896">
        <w:rPr>
          <w:color w:val="4F81BD" w:themeColor="accent1"/>
          <w:spacing w:val="-8"/>
        </w:rPr>
        <w:t xml:space="preserve"> </w:t>
      </w:r>
      <w:r w:rsidRPr="00292896">
        <w:rPr>
          <w:color w:val="4F81BD" w:themeColor="accent1"/>
        </w:rPr>
        <w:t>outstanding</w:t>
      </w:r>
      <w:r w:rsidRPr="00292896">
        <w:rPr>
          <w:color w:val="4F81BD" w:themeColor="accent1"/>
          <w:spacing w:val="-8"/>
        </w:rPr>
        <w:t xml:space="preserve"> </w:t>
      </w:r>
      <w:r w:rsidRPr="00292896">
        <w:rPr>
          <w:color w:val="4F81BD" w:themeColor="accent1"/>
        </w:rPr>
        <w:t>value,</w:t>
      </w:r>
      <w:r w:rsidRPr="00292896">
        <w:rPr>
          <w:color w:val="4F81BD" w:themeColor="accent1"/>
          <w:spacing w:val="-8"/>
        </w:rPr>
        <w:t xml:space="preserve"> </w:t>
      </w:r>
      <w:r w:rsidRPr="00292896">
        <w:rPr>
          <w:color w:val="4F81BD" w:themeColor="accent1"/>
        </w:rPr>
        <w:t>and</w:t>
      </w:r>
      <w:r w:rsidRPr="00292896">
        <w:rPr>
          <w:color w:val="4F81BD" w:themeColor="accent1"/>
          <w:spacing w:val="-8"/>
        </w:rPr>
        <w:t xml:space="preserve"> </w:t>
      </w:r>
      <w:r w:rsidRPr="00292896">
        <w:rPr>
          <w:color w:val="4F81BD" w:themeColor="accent1"/>
        </w:rPr>
        <w:t>provide</w:t>
      </w:r>
      <w:r w:rsidRPr="00292896">
        <w:rPr>
          <w:color w:val="4F81BD" w:themeColor="accent1"/>
          <w:spacing w:val="-9"/>
        </w:rPr>
        <w:t xml:space="preserve"> </w:t>
      </w:r>
      <w:r w:rsidRPr="00292896">
        <w:rPr>
          <w:color w:val="4F81BD" w:themeColor="accent1"/>
        </w:rPr>
        <w:t>innovative, customer-friendly</w:t>
      </w:r>
      <w:r w:rsidRPr="00292896">
        <w:rPr>
          <w:color w:val="4F81BD" w:themeColor="accent1"/>
          <w:spacing w:val="-3"/>
        </w:rPr>
        <w:t xml:space="preserve"> </w:t>
      </w:r>
      <w:r w:rsidRPr="00292896">
        <w:rPr>
          <w:color w:val="4F81BD" w:themeColor="accent1"/>
        </w:rPr>
        <w:t>products.</w:t>
      </w:r>
    </w:p>
    <w:p w14:paraId="34000FDF" w14:textId="77777777" w:rsidR="00035239" w:rsidRPr="00292896" w:rsidRDefault="00092B44">
      <w:pPr>
        <w:pStyle w:val="BodyText"/>
        <w:spacing w:before="7" w:line="354" w:lineRule="exact"/>
        <w:ind w:left="200" w:right="397"/>
        <w:rPr>
          <w:color w:val="4F81BD" w:themeColor="accent1"/>
        </w:rPr>
      </w:pPr>
      <w:r w:rsidRPr="00292896">
        <w:rPr>
          <w:color w:val="4F81BD" w:themeColor="accent1"/>
          <w:spacing w:val="-6"/>
        </w:rPr>
        <w:t xml:space="preserve">We’ve </w:t>
      </w:r>
      <w:r w:rsidRPr="00292896">
        <w:rPr>
          <w:color w:val="4F81BD" w:themeColor="accent1"/>
        </w:rPr>
        <w:t xml:space="preserve">made a target market </w:t>
      </w:r>
      <w:r w:rsidRPr="00292896">
        <w:rPr>
          <w:color w:val="4F81BD" w:themeColor="accent1"/>
          <w:spacing w:val="-3"/>
        </w:rPr>
        <w:t xml:space="preserve">determination </w:t>
      </w:r>
      <w:r w:rsidRPr="00292896">
        <w:rPr>
          <w:color w:val="4F81BD" w:themeColor="accent1"/>
          <w:spacing w:val="-2"/>
        </w:rPr>
        <w:t xml:space="preserve">for </w:t>
      </w:r>
      <w:r w:rsidRPr="00292896">
        <w:rPr>
          <w:color w:val="4F81BD" w:themeColor="accent1"/>
        </w:rPr>
        <w:t xml:space="preserve">each product in this </w:t>
      </w:r>
      <w:r w:rsidRPr="00292896">
        <w:rPr>
          <w:color w:val="4F81BD" w:themeColor="accent1"/>
          <w:spacing w:val="-3"/>
        </w:rPr>
        <w:t xml:space="preserve">document. The determination </w:t>
      </w:r>
      <w:r w:rsidRPr="00292896">
        <w:rPr>
          <w:color w:val="4F81BD" w:themeColor="accent1"/>
        </w:rPr>
        <w:t xml:space="preserve">sets out </w:t>
      </w:r>
      <w:r w:rsidRPr="00292896">
        <w:rPr>
          <w:color w:val="4F81BD" w:themeColor="accent1"/>
          <w:spacing w:val="-3"/>
        </w:rPr>
        <w:t>key attributes</w:t>
      </w:r>
    </w:p>
    <w:p w14:paraId="016DAEB7" w14:textId="77777777" w:rsidR="00035239" w:rsidRPr="00292896" w:rsidRDefault="00092B44">
      <w:pPr>
        <w:pStyle w:val="BodyText"/>
        <w:spacing w:line="261" w:lineRule="auto"/>
        <w:ind w:left="200" w:right="272"/>
        <w:rPr>
          <w:color w:val="4F81BD" w:themeColor="accent1"/>
        </w:rPr>
      </w:pPr>
      <w:r w:rsidRPr="00292896">
        <w:rPr>
          <w:color w:val="4F81BD" w:themeColor="accent1"/>
        </w:rPr>
        <w:t>of</w:t>
      </w:r>
      <w:r w:rsidRPr="00292896">
        <w:rPr>
          <w:color w:val="4F81BD" w:themeColor="accent1"/>
          <w:spacing w:val="-11"/>
        </w:rPr>
        <w:t xml:space="preserve"> </w:t>
      </w:r>
      <w:r w:rsidRPr="00292896">
        <w:rPr>
          <w:color w:val="4F81BD" w:themeColor="accent1"/>
        </w:rPr>
        <w:t>the</w:t>
      </w:r>
      <w:r w:rsidRPr="00292896">
        <w:rPr>
          <w:color w:val="4F81BD" w:themeColor="accent1"/>
          <w:spacing w:val="-11"/>
        </w:rPr>
        <w:t xml:space="preserve"> </w:t>
      </w:r>
      <w:r w:rsidRPr="00292896">
        <w:rPr>
          <w:color w:val="4F81BD" w:themeColor="accent1"/>
        </w:rPr>
        <w:t>product,</w:t>
      </w:r>
      <w:r w:rsidRPr="00292896">
        <w:rPr>
          <w:color w:val="4F81BD" w:themeColor="accent1"/>
          <w:spacing w:val="-11"/>
        </w:rPr>
        <w:t xml:space="preserve"> </w:t>
      </w:r>
      <w:r w:rsidRPr="00292896">
        <w:rPr>
          <w:color w:val="4F81BD" w:themeColor="accent1"/>
        </w:rPr>
        <w:t>the</w:t>
      </w:r>
      <w:r w:rsidRPr="00292896">
        <w:rPr>
          <w:color w:val="4F81BD" w:themeColor="accent1"/>
          <w:spacing w:val="-11"/>
        </w:rPr>
        <w:t xml:space="preserve"> </w:t>
      </w:r>
      <w:r w:rsidRPr="00292896">
        <w:rPr>
          <w:color w:val="4F81BD" w:themeColor="accent1"/>
        </w:rPr>
        <w:t>needs</w:t>
      </w:r>
      <w:r w:rsidRPr="00292896">
        <w:rPr>
          <w:color w:val="4F81BD" w:themeColor="accent1"/>
          <w:spacing w:val="-11"/>
        </w:rPr>
        <w:t xml:space="preserve"> </w:t>
      </w:r>
      <w:r w:rsidRPr="00292896">
        <w:rPr>
          <w:color w:val="4F81BD" w:themeColor="accent1"/>
        </w:rPr>
        <w:t>and</w:t>
      </w:r>
      <w:r w:rsidRPr="00292896">
        <w:rPr>
          <w:color w:val="4F81BD" w:themeColor="accent1"/>
          <w:spacing w:val="-10"/>
        </w:rPr>
        <w:t xml:space="preserve"> </w:t>
      </w:r>
      <w:r w:rsidRPr="00292896">
        <w:rPr>
          <w:color w:val="4F81BD" w:themeColor="accent1"/>
          <w:spacing w:val="-3"/>
        </w:rPr>
        <w:t>objectives</w:t>
      </w:r>
      <w:r w:rsidRPr="00292896">
        <w:rPr>
          <w:color w:val="4F81BD" w:themeColor="accent1"/>
          <w:spacing w:val="-11"/>
        </w:rPr>
        <w:t xml:space="preserve"> </w:t>
      </w:r>
      <w:r w:rsidRPr="00292896">
        <w:rPr>
          <w:color w:val="4F81BD" w:themeColor="accent1"/>
        </w:rPr>
        <w:t>it</w:t>
      </w:r>
      <w:r w:rsidRPr="00292896">
        <w:rPr>
          <w:color w:val="4F81BD" w:themeColor="accent1"/>
          <w:spacing w:val="-11"/>
        </w:rPr>
        <w:t xml:space="preserve"> </w:t>
      </w:r>
      <w:r w:rsidRPr="00292896">
        <w:rPr>
          <w:color w:val="4F81BD" w:themeColor="accent1"/>
        </w:rPr>
        <w:t>is</w:t>
      </w:r>
      <w:r w:rsidRPr="00292896">
        <w:rPr>
          <w:color w:val="4F81BD" w:themeColor="accent1"/>
          <w:spacing w:val="-11"/>
        </w:rPr>
        <w:t xml:space="preserve"> </w:t>
      </w:r>
      <w:r w:rsidRPr="00292896">
        <w:rPr>
          <w:color w:val="4F81BD" w:themeColor="accent1"/>
          <w:spacing w:val="-3"/>
        </w:rPr>
        <w:t>intended</w:t>
      </w:r>
      <w:r w:rsidRPr="00292896">
        <w:rPr>
          <w:color w:val="4F81BD" w:themeColor="accent1"/>
          <w:spacing w:val="-11"/>
        </w:rPr>
        <w:t xml:space="preserve"> </w:t>
      </w:r>
      <w:r w:rsidRPr="00292896">
        <w:rPr>
          <w:color w:val="4F81BD" w:themeColor="accent1"/>
        </w:rPr>
        <w:t>to</w:t>
      </w:r>
      <w:r w:rsidRPr="00292896">
        <w:rPr>
          <w:color w:val="4F81BD" w:themeColor="accent1"/>
          <w:spacing w:val="-10"/>
        </w:rPr>
        <w:t xml:space="preserve"> </w:t>
      </w:r>
      <w:r w:rsidRPr="00292896">
        <w:rPr>
          <w:color w:val="4F81BD" w:themeColor="accent1"/>
        </w:rPr>
        <w:t>address,</w:t>
      </w:r>
      <w:r w:rsidRPr="00292896">
        <w:rPr>
          <w:color w:val="4F81BD" w:themeColor="accent1"/>
          <w:spacing w:val="-11"/>
        </w:rPr>
        <w:t xml:space="preserve"> </w:t>
      </w:r>
      <w:r w:rsidRPr="00292896">
        <w:rPr>
          <w:color w:val="4F81BD" w:themeColor="accent1"/>
        </w:rPr>
        <w:t>eligibility</w:t>
      </w:r>
      <w:r w:rsidRPr="00292896">
        <w:rPr>
          <w:color w:val="4F81BD" w:themeColor="accent1"/>
          <w:spacing w:val="-11"/>
        </w:rPr>
        <w:t xml:space="preserve"> </w:t>
      </w:r>
      <w:r w:rsidRPr="00292896">
        <w:rPr>
          <w:color w:val="4F81BD" w:themeColor="accent1"/>
        </w:rPr>
        <w:t>requirements,</w:t>
      </w:r>
      <w:r w:rsidRPr="00292896">
        <w:rPr>
          <w:color w:val="4F81BD" w:themeColor="accent1"/>
          <w:spacing w:val="-11"/>
        </w:rPr>
        <w:t xml:space="preserve"> </w:t>
      </w:r>
      <w:r w:rsidRPr="00292896">
        <w:rPr>
          <w:color w:val="4F81BD" w:themeColor="accent1"/>
        </w:rPr>
        <w:t>financial</w:t>
      </w:r>
      <w:r w:rsidRPr="00292896">
        <w:rPr>
          <w:color w:val="4F81BD" w:themeColor="accent1"/>
          <w:spacing w:val="-11"/>
        </w:rPr>
        <w:t xml:space="preserve"> </w:t>
      </w:r>
      <w:r w:rsidRPr="00292896">
        <w:rPr>
          <w:color w:val="4F81BD" w:themeColor="accent1"/>
        </w:rPr>
        <w:t>capacity</w:t>
      </w:r>
      <w:r w:rsidRPr="00292896">
        <w:rPr>
          <w:color w:val="4F81BD" w:themeColor="accent1"/>
          <w:spacing w:val="-10"/>
        </w:rPr>
        <w:t xml:space="preserve"> </w:t>
      </w:r>
      <w:r w:rsidRPr="00292896">
        <w:rPr>
          <w:color w:val="4F81BD" w:themeColor="accent1"/>
          <w:spacing w:val="-3"/>
        </w:rPr>
        <w:t xml:space="preserve">expectations, </w:t>
      </w:r>
      <w:r w:rsidRPr="00292896">
        <w:rPr>
          <w:color w:val="4F81BD" w:themeColor="accent1"/>
        </w:rPr>
        <w:t>some</w:t>
      </w:r>
      <w:r w:rsidRPr="00292896">
        <w:rPr>
          <w:color w:val="4F81BD" w:themeColor="accent1"/>
          <w:spacing w:val="-5"/>
        </w:rPr>
        <w:t xml:space="preserve"> </w:t>
      </w:r>
      <w:r w:rsidRPr="00292896">
        <w:rPr>
          <w:color w:val="4F81BD" w:themeColor="accent1"/>
          <w:spacing w:val="-3"/>
        </w:rPr>
        <w:t>key</w:t>
      </w:r>
      <w:r w:rsidRPr="00292896">
        <w:rPr>
          <w:color w:val="4F81BD" w:themeColor="accent1"/>
          <w:spacing w:val="-5"/>
        </w:rPr>
        <w:t xml:space="preserve"> </w:t>
      </w:r>
      <w:r w:rsidRPr="00292896">
        <w:rPr>
          <w:color w:val="4F81BD" w:themeColor="accent1"/>
          <w:spacing w:val="-3"/>
        </w:rPr>
        <w:t>exclusions</w:t>
      </w:r>
      <w:r w:rsidRPr="00292896">
        <w:rPr>
          <w:color w:val="4F81BD" w:themeColor="accent1"/>
          <w:spacing w:val="-5"/>
        </w:rPr>
        <w:t xml:space="preserve"> </w:t>
      </w:r>
      <w:r w:rsidRPr="00292896">
        <w:rPr>
          <w:color w:val="4F81BD" w:themeColor="accent1"/>
        </w:rPr>
        <w:t>and</w:t>
      </w:r>
      <w:r w:rsidRPr="00292896">
        <w:rPr>
          <w:color w:val="4F81BD" w:themeColor="accent1"/>
          <w:spacing w:val="-4"/>
        </w:rPr>
        <w:t xml:space="preserve"> </w:t>
      </w:r>
      <w:r w:rsidRPr="00292896">
        <w:rPr>
          <w:color w:val="4F81BD" w:themeColor="accent1"/>
          <w:spacing w:val="-3"/>
        </w:rPr>
        <w:t>how</w:t>
      </w:r>
      <w:r w:rsidRPr="00292896">
        <w:rPr>
          <w:color w:val="4F81BD" w:themeColor="accent1"/>
          <w:spacing w:val="-5"/>
        </w:rPr>
        <w:t xml:space="preserve"> </w:t>
      </w:r>
      <w:r w:rsidRPr="00292896">
        <w:rPr>
          <w:color w:val="4F81BD" w:themeColor="accent1"/>
        </w:rPr>
        <w:t>it</w:t>
      </w:r>
      <w:r w:rsidRPr="00292896">
        <w:rPr>
          <w:color w:val="4F81BD" w:themeColor="accent1"/>
          <w:spacing w:val="-5"/>
        </w:rPr>
        <w:t xml:space="preserve"> </w:t>
      </w:r>
      <w:r w:rsidRPr="00292896">
        <w:rPr>
          <w:color w:val="4F81BD" w:themeColor="accent1"/>
        </w:rPr>
        <w:t>is</w:t>
      </w:r>
      <w:r w:rsidRPr="00292896">
        <w:rPr>
          <w:color w:val="4F81BD" w:themeColor="accent1"/>
          <w:spacing w:val="-4"/>
        </w:rPr>
        <w:t xml:space="preserve"> </w:t>
      </w:r>
      <w:r w:rsidRPr="00292896">
        <w:rPr>
          <w:color w:val="4F81BD" w:themeColor="accent1"/>
        </w:rPr>
        <w:t>to</w:t>
      </w:r>
      <w:r w:rsidRPr="00292896">
        <w:rPr>
          <w:color w:val="4F81BD" w:themeColor="accent1"/>
          <w:spacing w:val="-5"/>
        </w:rPr>
        <w:t xml:space="preserve"> </w:t>
      </w:r>
      <w:r w:rsidRPr="00292896">
        <w:rPr>
          <w:color w:val="4F81BD" w:themeColor="accent1"/>
        </w:rPr>
        <w:t>be</w:t>
      </w:r>
      <w:r w:rsidRPr="00292896">
        <w:rPr>
          <w:color w:val="4F81BD" w:themeColor="accent1"/>
          <w:spacing w:val="-5"/>
        </w:rPr>
        <w:t xml:space="preserve"> </w:t>
      </w:r>
      <w:r w:rsidRPr="00292896">
        <w:rPr>
          <w:color w:val="4F81BD" w:themeColor="accent1"/>
        </w:rPr>
        <w:t>sold.</w:t>
      </w:r>
      <w:r w:rsidRPr="00292896">
        <w:rPr>
          <w:color w:val="4F81BD" w:themeColor="accent1"/>
          <w:spacing w:val="-4"/>
        </w:rPr>
        <w:t xml:space="preserve"> </w:t>
      </w:r>
      <w:r w:rsidRPr="00292896">
        <w:rPr>
          <w:color w:val="4F81BD" w:themeColor="accent1"/>
          <w:spacing w:val="-9"/>
        </w:rPr>
        <w:t>You</w:t>
      </w:r>
      <w:r w:rsidRPr="00292896">
        <w:rPr>
          <w:color w:val="4F81BD" w:themeColor="accent1"/>
          <w:spacing w:val="-5"/>
        </w:rPr>
        <w:t xml:space="preserve"> </w:t>
      </w:r>
      <w:r w:rsidRPr="00292896">
        <w:rPr>
          <w:color w:val="4F81BD" w:themeColor="accent1"/>
        </w:rPr>
        <w:t>can</w:t>
      </w:r>
      <w:r w:rsidRPr="00292896">
        <w:rPr>
          <w:color w:val="4F81BD" w:themeColor="accent1"/>
          <w:spacing w:val="-5"/>
        </w:rPr>
        <w:t xml:space="preserve"> </w:t>
      </w:r>
      <w:r w:rsidRPr="00292896">
        <w:rPr>
          <w:color w:val="4F81BD" w:themeColor="accent1"/>
        </w:rPr>
        <w:t>find</w:t>
      </w:r>
      <w:r w:rsidRPr="00292896">
        <w:rPr>
          <w:color w:val="4F81BD" w:themeColor="accent1"/>
          <w:spacing w:val="-4"/>
        </w:rPr>
        <w:t xml:space="preserve"> </w:t>
      </w:r>
      <w:r w:rsidRPr="00292896">
        <w:rPr>
          <w:color w:val="4F81BD" w:themeColor="accent1"/>
        </w:rPr>
        <w:t>these</w:t>
      </w:r>
      <w:r w:rsidRPr="00292896">
        <w:rPr>
          <w:color w:val="4F81BD" w:themeColor="accent1"/>
          <w:spacing w:val="-5"/>
        </w:rPr>
        <w:t xml:space="preserve"> </w:t>
      </w:r>
      <w:r w:rsidRPr="00292896">
        <w:rPr>
          <w:color w:val="4F81BD" w:themeColor="accent1"/>
          <w:spacing w:val="-3"/>
        </w:rPr>
        <w:t>documents</w:t>
      </w:r>
      <w:r w:rsidRPr="00292896">
        <w:rPr>
          <w:color w:val="4F81BD" w:themeColor="accent1"/>
          <w:spacing w:val="-5"/>
        </w:rPr>
        <w:t xml:space="preserve"> </w:t>
      </w:r>
      <w:r w:rsidRPr="00292896">
        <w:rPr>
          <w:color w:val="4F81BD" w:themeColor="accent1"/>
        </w:rPr>
        <w:t>on</w:t>
      </w:r>
      <w:r w:rsidRPr="00292896">
        <w:rPr>
          <w:color w:val="4F81BD" w:themeColor="accent1"/>
          <w:spacing w:val="-4"/>
        </w:rPr>
        <w:t xml:space="preserve"> </w:t>
      </w:r>
      <w:r w:rsidRPr="00292896">
        <w:rPr>
          <w:color w:val="4F81BD" w:themeColor="accent1"/>
        </w:rPr>
        <w:t>our</w:t>
      </w:r>
      <w:r w:rsidRPr="00292896">
        <w:rPr>
          <w:color w:val="4F81BD" w:themeColor="accent1"/>
          <w:spacing w:val="-5"/>
        </w:rPr>
        <w:t xml:space="preserve"> </w:t>
      </w:r>
      <w:r w:rsidRPr="00292896">
        <w:rPr>
          <w:color w:val="4F81BD" w:themeColor="accent1"/>
          <w:spacing w:val="-3"/>
        </w:rPr>
        <w:t>website</w:t>
      </w:r>
      <w:r w:rsidRPr="00292896">
        <w:rPr>
          <w:color w:val="4F81BD" w:themeColor="accent1"/>
          <w:spacing w:val="-5"/>
        </w:rPr>
        <w:t xml:space="preserve"> </w:t>
      </w:r>
      <w:r w:rsidRPr="00292896">
        <w:rPr>
          <w:color w:val="4F81BD" w:themeColor="accent1"/>
        </w:rPr>
        <w:t>at</w:t>
      </w:r>
      <w:r w:rsidRPr="00292896">
        <w:rPr>
          <w:color w:val="4F81BD" w:themeColor="accent1"/>
          <w:spacing w:val="-4"/>
        </w:rPr>
        <w:t xml:space="preserve"> </w:t>
      </w:r>
      <w:r w:rsidRPr="00292896">
        <w:rPr>
          <w:color w:val="4F81BD" w:themeColor="accent1"/>
          <w:spacing w:val="-3"/>
        </w:rPr>
        <w:t>zurich.com.au/</w:t>
      </w:r>
      <w:proofErr w:type="spellStart"/>
      <w:r w:rsidRPr="00292896">
        <w:rPr>
          <w:color w:val="4F81BD" w:themeColor="accent1"/>
          <w:spacing w:val="-3"/>
        </w:rPr>
        <w:t>tmd</w:t>
      </w:r>
      <w:proofErr w:type="spellEnd"/>
      <w:r w:rsidRPr="00292896">
        <w:rPr>
          <w:color w:val="4F81BD" w:themeColor="accent1"/>
          <w:spacing w:val="-3"/>
        </w:rPr>
        <w:t>.</w:t>
      </w:r>
    </w:p>
    <w:p w14:paraId="67D447A5" w14:textId="77777777" w:rsidR="00035239" w:rsidRPr="00292896" w:rsidRDefault="00092B44">
      <w:pPr>
        <w:pStyle w:val="BodyText"/>
        <w:spacing w:before="102"/>
        <w:ind w:left="200"/>
        <w:rPr>
          <w:color w:val="4F81BD" w:themeColor="accent1"/>
        </w:rPr>
      </w:pPr>
      <w:r w:rsidRPr="00292896">
        <w:rPr>
          <w:color w:val="4F81BD" w:themeColor="accent1"/>
        </w:rPr>
        <w:t>Zurich’s most recent awards for excellence in service and products are listed on the Australian website, zurich.com.au</w:t>
      </w:r>
    </w:p>
    <w:p w14:paraId="55CD6261" w14:textId="77777777" w:rsidR="00035239" w:rsidRPr="00292896" w:rsidRDefault="00035239">
      <w:pPr>
        <w:rPr>
          <w:color w:val="4F81BD" w:themeColor="accent1"/>
        </w:rPr>
        <w:sectPr w:rsidR="00035239" w:rsidRPr="00292896">
          <w:headerReference w:type="default" r:id="rId31"/>
          <w:footerReference w:type="even" r:id="rId32"/>
          <w:footerReference w:type="default" r:id="rId33"/>
          <w:footerReference w:type="first" r:id="rId34"/>
          <w:pgSz w:w="11910" w:h="16840"/>
          <w:pgMar w:top="1580" w:right="560" w:bottom="380" w:left="480" w:header="0" w:footer="197" w:gutter="0"/>
          <w:pgNumType w:start="2"/>
          <w:cols w:space="720"/>
        </w:sectPr>
      </w:pPr>
    </w:p>
    <w:p w14:paraId="4343F596" w14:textId="77777777" w:rsidR="00035239" w:rsidRPr="00292896" w:rsidRDefault="00092B44">
      <w:pPr>
        <w:pStyle w:val="Heading1"/>
        <w:rPr>
          <w:color w:val="4F81BD" w:themeColor="accent1"/>
        </w:rPr>
      </w:pPr>
      <w:bookmarkStart w:id="10" w:name="_TOC_250004"/>
      <w:bookmarkStart w:id="11" w:name="_Toc214353424"/>
      <w:bookmarkEnd w:id="10"/>
      <w:r w:rsidRPr="00292896">
        <w:rPr>
          <w:color w:val="4F81BD" w:themeColor="accent1"/>
        </w:rPr>
        <w:lastRenderedPageBreak/>
        <w:t>Generic product benefits</w:t>
      </w:r>
      <w:bookmarkEnd w:id="11"/>
    </w:p>
    <w:p w14:paraId="213146DF" w14:textId="77777777" w:rsidR="00035239" w:rsidRPr="00292896" w:rsidRDefault="00035239">
      <w:pPr>
        <w:pStyle w:val="BodyText"/>
        <w:rPr>
          <w:color w:val="4F81BD" w:themeColor="accent1"/>
        </w:rPr>
      </w:pPr>
    </w:p>
    <w:p w14:paraId="7A78A882" w14:textId="77777777" w:rsidR="00035239" w:rsidRPr="00292896" w:rsidRDefault="00035239">
      <w:pPr>
        <w:pStyle w:val="BodyText"/>
        <w:rPr>
          <w:color w:val="4F81BD" w:themeColor="accent1"/>
        </w:rPr>
      </w:pPr>
    </w:p>
    <w:p w14:paraId="01E578B8" w14:textId="77777777" w:rsidR="00035239" w:rsidRPr="00292896" w:rsidRDefault="00092B44">
      <w:pPr>
        <w:pStyle w:val="Heading3"/>
        <w:spacing w:before="100"/>
        <w:rPr>
          <w:color w:val="4F81BD" w:themeColor="accent1"/>
        </w:rPr>
      </w:pPr>
      <w:bookmarkStart w:id="12" w:name="_TOC_250003"/>
      <w:bookmarkStart w:id="13" w:name="_Toc214353425"/>
      <w:bookmarkEnd w:id="12"/>
      <w:r w:rsidRPr="00292896">
        <w:rPr>
          <w:color w:val="4F81BD" w:themeColor="accent1"/>
        </w:rPr>
        <w:t>Life insurance</w:t>
      </w:r>
      <w:bookmarkEnd w:id="13"/>
    </w:p>
    <w:p w14:paraId="5B54D720" w14:textId="77777777" w:rsidR="00035239" w:rsidRPr="00292896" w:rsidRDefault="00092B44">
      <w:pPr>
        <w:pStyle w:val="BodyText"/>
        <w:spacing w:before="68" w:line="384" w:lineRule="auto"/>
        <w:ind w:left="200" w:right="2956"/>
        <w:rPr>
          <w:color w:val="4F81BD" w:themeColor="accent1"/>
        </w:rPr>
      </w:pPr>
      <w:r w:rsidRPr="00292896">
        <w:rPr>
          <w:color w:val="4F81BD" w:themeColor="accent1"/>
        </w:rPr>
        <w:t xml:space="preserve">Life insurance (death cover) can help your </w:t>
      </w:r>
      <w:r w:rsidR="0019768E" w:rsidRPr="00292896">
        <w:rPr>
          <w:color w:val="4F81BD" w:themeColor="accent1"/>
        </w:rPr>
        <w:t>dependents</w:t>
      </w:r>
      <w:r w:rsidRPr="00292896">
        <w:rPr>
          <w:color w:val="4F81BD" w:themeColor="accent1"/>
        </w:rPr>
        <w:t xml:space="preserve"> cope financially after you die. Life insurance pays a lump sum in the event of your death, which can be used to:</w:t>
      </w:r>
    </w:p>
    <w:p w14:paraId="60CDCDE0" w14:textId="77777777" w:rsidR="00035239" w:rsidRPr="00292896" w:rsidRDefault="00092B44">
      <w:pPr>
        <w:pStyle w:val="ListParagraph"/>
        <w:numPr>
          <w:ilvl w:val="0"/>
          <w:numId w:val="13"/>
        </w:numPr>
        <w:tabs>
          <w:tab w:val="left" w:pos="540"/>
          <w:tab w:val="left" w:pos="541"/>
        </w:tabs>
        <w:spacing w:before="0" w:line="229" w:lineRule="exact"/>
        <w:rPr>
          <w:color w:val="4F81BD" w:themeColor="accent1"/>
          <w:sz w:val="20"/>
        </w:rPr>
      </w:pPr>
      <w:r w:rsidRPr="00292896">
        <w:rPr>
          <w:color w:val="4F81BD" w:themeColor="accent1"/>
          <w:sz w:val="20"/>
        </w:rPr>
        <w:t>pay off the mortgage or any other debts that may affect your family’s financial</w:t>
      </w:r>
      <w:r w:rsidRPr="00292896">
        <w:rPr>
          <w:color w:val="4F81BD" w:themeColor="accent1"/>
          <w:spacing w:val="-9"/>
          <w:sz w:val="20"/>
        </w:rPr>
        <w:t xml:space="preserve"> </w:t>
      </w:r>
      <w:r w:rsidRPr="00292896">
        <w:rPr>
          <w:color w:val="4F81BD" w:themeColor="accent1"/>
          <w:sz w:val="20"/>
        </w:rPr>
        <w:t>future</w:t>
      </w:r>
    </w:p>
    <w:p w14:paraId="526006C1"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pay for funeral</w:t>
      </w:r>
      <w:r w:rsidRPr="00292896">
        <w:rPr>
          <w:color w:val="4F81BD" w:themeColor="accent1"/>
          <w:spacing w:val="-2"/>
          <w:sz w:val="20"/>
        </w:rPr>
        <w:t xml:space="preserve"> </w:t>
      </w:r>
      <w:r w:rsidRPr="00292896">
        <w:rPr>
          <w:color w:val="4F81BD" w:themeColor="accent1"/>
          <w:sz w:val="20"/>
        </w:rPr>
        <w:t>costs</w:t>
      </w:r>
    </w:p>
    <w:p w14:paraId="48F00808"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 xml:space="preserve">pay for </w:t>
      </w:r>
      <w:proofErr w:type="gramStart"/>
      <w:r w:rsidRPr="00292896">
        <w:rPr>
          <w:color w:val="4F81BD" w:themeColor="accent1"/>
          <w:sz w:val="20"/>
        </w:rPr>
        <w:t>child care</w:t>
      </w:r>
      <w:proofErr w:type="gramEnd"/>
      <w:r w:rsidRPr="00292896">
        <w:rPr>
          <w:color w:val="4F81BD" w:themeColor="accent1"/>
          <w:sz w:val="20"/>
        </w:rPr>
        <w:t xml:space="preserve"> or home help to aid the remaining</w:t>
      </w:r>
      <w:r w:rsidRPr="00292896">
        <w:rPr>
          <w:color w:val="4F81BD" w:themeColor="accent1"/>
          <w:spacing w:val="-2"/>
          <w:sz w:val="20"/>
        </w:rPr>
        <w:t xml:space="preserve"> </w:t>
      </w:r>
      <w:r w:rsidRPr="00292896">
        <w:rPr>
          <w:color w:val="4F81BD" w:themeColor="accent1"/>
          <w:sz w:val="20"/>
        </w:rPr>
        <w:t>partner</w:t>
      </w:r>
    </w:p>
    <w:p w14:paraId="3B7106A7" w14:textId="77777777" w:rsidR="00035239" w:rsidRPr="00292896" w:rsidRDefault="00092B44">
      <w:pPr>
        <w:pStyle w:val="ListParagraph"/>
        <w:numPr>
          <w:ilvl w:val="0"/>
          <w:numId w:val="13"/>
        </w:numPr>
        <w:tabs>
          <w:tab w:val="left" w:pos="540"/>
          <w:tab w:val="left" w:pos="541"/>
        </w:tabs>
        <w:spacing w:line="252" w:lineRule="auto"/>
        <w:ind w:right="457"/>
        <w:rPr>
          <w:color w:val="4F81BD" w:themeColor="accent1"/>
          <w:sz w:val="20"/>
        </w:rPr>
      </w:pPr>
      <w:r w:rsidRPr="00292896">
        <w:rPr>
          <w:color w:val="4F81BD" w:themeColor="accent1"/>
          <w:sz w:val="20"/>
        </w:rPr>
        <w:t>provide</w:t>
      </w:r>
      <w:r w:rsidRPr="00292896">
        <w:rPr>
          <w:color w:val="4F81BD" w:themeColor="accent1"/>
          <w:spacing w:val="-2"/>
          <w:sz w:val="20"/>
        </w:rPr>
        <w:t xml:space="preserve"> </w:t>
      </w:r>
      <w:r w:rsidRPr="00292896">
        <w:rPr>
          <w:color w:val="4F81BD" w:themeColor="accent1"/>
          <w:sz w:val="20"/>
        </w:rPr>
        <w:t>a</w:t>
      </w:r>
      <w:r w:rsidRPr="00292896">
        <w:rPr>
          <w:color w:val="4F81BD" w:themeColor="accent1"/>
          <w:spacing w:val="-1"/>
          <w:sz w:val="20"/>
        </w:rPr>
        <w:t xml:space="preserve"> </w:t>
      </w:r>
      <w:r w:rsidRPr="00292896">
        <w:rPr>
          <w:color w:val="4F81BD" w:themeColor="accent1"/>
          <w:sz w:val="20"/>
        </w:rPr>
        <w:t>reserve</w:t>
      </w:r>
      <w:r w:rsidRPr="00292896">
        <w:rPr>
          <w:color w:val="4F81BD" w:themeColor="accent1"/>
          <w:spacing w:val="-1"/>
          <w:sz w:val="20"/>
        </w:rPr>
        <w:t xml:space="preserve"> </w:t>
      </w:r>
      <w:r w:rsidRPr="00292896">
        <w:rPr>
          <w:color w:val="4F81BD" w:themeColor="accent1"/>
          <w:sz w:val="20"/>
        </w:rPr>
        <w:t>to</w:t>
      </w:r>
      <w:r w:rsidRPr="00292896">
        <w:rPr>
          <w:color w:val="4F81BD" w:themeColor="accent1"/>
          <w:spacing w:val="-1"/>
          <w:sz w:val="20"/>
        </w:rPr>
        <w:t xml:space="preserve"> </w:t>
      </w:r>
      <w:r w:rsidRPr="00292896">
        <w:rPr>
          <w:color w:val="4F81BD" w:themeColor="accent1"/>
          <w:sz w:val="20"/>
        </w:rPr>
        <w:t>generate</w:t>
      </w:r>
      <w:r w:rsidRPr="00292896">
        <w:rPr>
          <w:color w:val="4F81BD" w:themeColor="accent1"/>
          <w:spacing w:val="-2"/>
          <w:sz w:val="20"/>
        </w:rPr>
        <w:t xml:space="preserve"> </w:t>
      </w:r>
      <w:r w:rsidRPr="00292896">
        <w:rPr>
          <w:color w:val="4F81BD" w:themeColor="accent1"/>
          <w:sz w:val="20"/>
        </w:rPr>
        <w:t>an</w:t>
      </w:r>
      <w:r w:rsidRPr="00292896">
        <w:rPr>
          <w:color w:val="4F81BD" w:themeColor="accent1"/>
          <w:spacing w:val="-1"/>
          <w:sz w:val="20"/>
        </w:rPr>
        <w:t xml:space="preserve"> </w:t>
      </w:r>
      <w:r w:rsidRPr="00292896">
        <w:rPr>
          <w:color w:val="4F81BD" w:themeColor="accent1"/>
          <w:sz w:val="20"/>
        </w:rPr>
        <w:t>income</w:t>
      </w:r>
      <w:r w:rsidRPr="00292896">
        <w:rPr>
          <w:color w:val="4F81BD" w:themeColor="accent1"/>
          <w:spacing w:val="-1"/>
          <w:sz w:val="20"/>
        </w:rPr>
        <w:t xml:space="preserve"> </w:t>
      </w:r>
      <w:r w:rsidRPr="00292896">
        <w:rPr>
          <w:color w:val="4F81BD" w:themeColor="accent1"/>
          <w:sz w:val="20"/>
        </w:rPr>
        <w:t>stream</w:t>
      </w:r>
      <w:r w:rsidRPr="00292896">
        <w:rPr>
          <w:color w:val="4F81BD" w:themeColor="accent1"/>
          <w:spacing w:val="-1"/>
          <w:sz w:val="20"/>
        </w:rPr>
        <w:t xml:space="preserve"> </w:t>
      </w:r>
      <w:r w:rsidRPr="00292896">
        <w:rPr>
          <w:color w:val="4F81BD" w:themeColor="accent1"/>
          <w:sz w:val="20"/>
        </w:rPr>
        <w:t>from</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interest</w:t>
      </w:r>
      <w:r w:rsidRPr="00292896">
        <w:rPr>
          <w:color w:val="4F81BD" w:themeColor="accent1"/>
          <w:spacing w:val="-1"/>
          <w:sz w:val="20"/>
        </w:rPr>
        <w:t xml:space="preserve"> </w:t>
      </w:r>
      <w:r w:rsidRPr="00292896">
        <w:rPr>
          <w:color w:val="4F81BD" w:themeColor="accent1"/>
          <w:sz w:val="20"/>
        </w:rPr>
        <w:t>earnings</w:t>
      </w:r>
      <w:r w:rsidRPr="00292896">
        <w:rPr>
          <w:color w:val="4F81BD" w:themeColor="accent1"/>
          <w:spacing w:val="-1"/>
          <w:sz w:val="20"/>
        </w:rPr>
        <w:t xml:space="preserve"> </w:t>
      </w:r>
      <w:r w:rsidRPr="00292896">
        <w:rPr>
          <w:color w:val="4F81BD" w:themeColor="accent1"/>
          <w:sz w:val="20"/>
        </w:rPr>
        <w:t>and</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capital</w:t>
      </w:r>
      <w:r w:rsidRPr="00292896">
        <w:rPr>
          <w:color w:val="4F81BD" w:themeColor="accent1"/>
          <w:spacing w:val="-1"/>
          <w:sz w:val="20"/>
        </w:rPr>
        <w:t xml:space="preserve"> </w:t>
      </w:r>
      <w:r w:rsidRPr="00292896">
        <w:rPr>
          <w:color w:val="4F81BD" w:themeColor="accent1"/>
          <w:sz w:val="20"/>
        </w:rPr>
        <w:t>drawdowns</w:t>
      </w:r>
      <w:r w:rsidRPr="00292896">
        <w:rPr>
          <w:color w:val="4F81BD" w:themeColor="accent1"/>
          <w:spacing w:val="-1"/>
          <w:sz w:val="20"/>
        </w:rPr>
        <w:t xml:space="preserve"> </w:t>
      </w:r>
      <w:r w:rsidRPr="00292896">
        <w:rPr>
          <w:color w:val="4F81BD" w:themeColor="accent1"/>
          <w:sz w:val="20"/>
        </w:rPr>
        <w:t>should</w:t>
      </w:r>
      <w:r w:rsidRPr="00292896">
        <w:rPr>
          <w:color w:val="4F81BD" w:themeColor="accent1"/>
          <w:spacing w:val="-22"/>
          <w:sz w:val="20"/>
        </w:rPr>
        <w:t xml:space="preserve"> </w:t>
      </w:r>
      <w:r w:rsidRPr="00292896">
        <w:rPr>
          <w:color w:val="4F81BD" w:themeColor="accent1"/>
          <w:sz w:val="20"/>
        </w:rPr>
        <w:t>the remaining partner choose not to</w:t>
      </w:r>
      <w:r w:rsidRPr="00292896">
        <w:rPr>
          <w:color w:val="4F81BD" w:themeColor="accent1"/>
          <w:spacing w:val="-2"/>
          <w:sz w:val="20"/>
        </w:rPr>
        <w:t xml:space="preserve"> </w:t>
      </w:r>
      <w:r w:rsidRPr="00292896">
        <w:rPr>
          <w:color w:val="4F81BD" w:themeColor="accent1"/>
          <w:sz w:val="20"/>
        </w:rPr>
        <w:t>work.</w:t>
      </w:r>
    </w:p>
    <w:p w14:paraId="7A191625" w14:textId="77777777" w:rsidR="00035239" w:rsidRPr="00292896" w:rsidRDefault="00035239">
      <w:pPr>
        <w:pStyle w:val="BodyText"/>
        <w:spacing w:before="7"/>
        <w:rPr>
          <w:color w:val="4F81BD" w:themeColor="accent1"/>
          <w:sz w:val="21"/>
        </w:rPr>
      </w:pPr>
    </w:p>
    <w:p w14:paraId="2F7395B5" w14:textId="77777777" w:rsidR="00035239" w:rsidRPr="00292896" w:rsidRDefault="00092B44">
      <w:pPr>
        <w:pStyle w:val="Heading3"/>
        <w:rPr>
          <w:color w:val="4F81BD" w:themeColor="accent1"/>
        </w:rPr>
      </w:pPr>
      <w:bookmarkStart w:id="14" w:name="_Toc214353426"/>
      <w:r w:rsidRPr="00292896">
        <w:rPr>
          <w:color w:val="4F81BD" w:themeColor="accent1"/>
        </w:rPr>
        <w:t>Total and Permanent Disablement (‘TPD’)</w:t>
      </w:r>
      <w:bookmarkEnd w:id="14"/>
    </w:p>
    <w:p w14:paraId="00431BCC" w14:textId="77777777" w:rsidR="00035239" w:rsidRPr="00292896" w:rsidRDefault="00092B44">
      <w:pPr>
        <w:pStyle w:val="BodyText"/>
        <w:spacing w:before="67" w:line="384" w:lineRule="auto"/>
        <w:ind w:left="200" w:right="748"/>
        <w:rPr>
          <w:color w:val="4F81BD" w:themeColor="accent1"/>
        </w:rPr>
      </w:pPr>
      <w:r w:rsidRPr="00292896">
        <w:rPr>
          <w:color w:val="4F81BD" w:themeColor="accent1"/>
        </w:rPr>
        <w:t>Total and permanent disability insurance can help you cope financially when disabled and unable to work again. TPD insurance pays a lump sum, which you can use to:</w:t>
      </w:r>
    </w:p>
    <w:p w14:paraId="298E08D3" w14:textId="77777777" w:rsidR="00F93E44" w:rsidRPr="00292896" w:rsidRDefault="00F93E44" w:rsidP="00F93E44">
      <w:pPr>
        <w:pStyle w:val="ListParagraph"/>
        <w:numPr>
          <w:ilvl w:val="0"/>
          <w:numId w:val="13"/>
        </w:numPr>
        <w:tabs>
          <w:tab w:val="left" w:pos="540"/>
          <w:tab w:val="left" w:pos="541"/>
        </w:tabs>
        <w:rPr>
          <w:color w:val="4F81BD" w:themeColor="accent1"/>
          <w:sz w:val="20"/>
        </w:rPr>
      </w:pPr>
      <w:r w:rsidRPr="00292896">
        <w:rPr>
          <w:color w:val="4F81BD" w:themeColor="accent1"/>
          <w:sz w:val="20"/>
        </w:rPr>
        <w:t>pay off your mortgage or any other debts you may</w:t>
      </w:r>
      <w:r w:rsidRPr="00292896">
        <w:rPr>
          <w:color w:val="4F81BD" w:themeColor="accent1"/>
          <w:spacing w:val="-4"/>
          <w:sz w:val="20"/>
        </w:rPr>
        <w:t xml:space="preserve"> </w:t>
      </w:r>
      <w:r w:rsidRPr="00292896">
        <w:rPr>
          <w:color w:val="4F81BD" w:themeColor="accent1"/>
          <w:sz w:val="20"/>
        </w:rPr>
        <w:t>have</w:t>
      </w:r>
    </w:p>
    <w:p w14:paraId="48F54478" w14:textId="77777777" w:rsidR="00AE508F" w:rsidRDefault="00F93E44">
      <w:pPr>
        <w:pStyle w:val="ListParagraph"/>
        <w:numPr>
          <w:ilvl w:val="0"/>
          <w:numId w:val="13"/>
        </w:numPr>
        <w:tabs>
          <w:tab w:val="left" w:pos="540"/>
          <w:tab w:val="left" w:pos="541"/>
        </w:tabs>
        <w:rPr>
          <w:color w:val="4F81BD" w:themeColor="accent1"/>
          <w:sz w:val="20"/>
        </w:rPr>
      </w:pPr>
      <w:r w:rsidRPr="00292896">
        <w:rPr>
          <w:color w:val="4F81BD" w:themeColor="accent1"/>
          <w:sz w:val="20"/>
        </w:rPr>
        <w:t>provide a reserve to use as an income</w:t>
      </w:r>
      <w:r w:rsidRPr="000301DD">
        <w:rPr>
          <w:color w:val="4F81BD" w:themeColor="accent1"/>
          <w:sz w:val="20"/>
        </w:rPr>
        <w:t xml:space="preserve"> </w:t>
      </w:r>
      <w:r w:rsidRPr="00292896">
        <w:rPr>
          <w:color w:val="4F81BD" w:themeColor="accent1"/>
          <w:sz w:val="20"/>
        </w:rPr>
        <w:t>replacement</w:t>
      </w:r>
      <w:r>
        <w:rPr>
          <w:color w:val="4F81BD" w:themeColor="accent1"/>
          <w:sz w:val="20"/>
        </w:rPr>
        <w:t>.</w:t>
      </w:r>
    </w:p>
    <w:p w14:paraId="04509234" w14:textId="77777777" w:rsidR="0018410B" w:rsidRPr="000301DD" w:rsidRDefault="0018410B" w:rsidP="0018410B">
      <w:pPr>
        <w:pStyle w:val="ListParagraph"/>
        <w:numPr>
          <w:ilvl w:val="0"/>
          <w:numId w:val="13"/>
        </w:numPr>
        <w:tabs>
          <w:tab w:val="left" w:pos="540"/>
          <w:tab w:val="left" w:pos="541"/>
        </w:tabs>
        <w:rPr>
          <w:color w:val="4F81BD" w:themeColor="accent1"/>
          <w:sz w:val="20"/>
        </w:rPr>
      </w:pPr>
      <w:r w:rsidRPr="000301DD">
        <w:rPr>
          <w:color w:val="4F81BD" w:themeColor="accent1"/>
          <w:sz w:val="20"/>
        </w:rPr>
        <w:t>pay for disability-related costs, including rehabilitation</w:t>
      </w:r>
    </w:p>
    <w:p w14:paraId="220589DE" w14:textId="77777777" w:rsidR="0018410B" w:rsidRPr="000301DD" w:rsidRDefault="0018410B" w:rsidP="0018410B">
      <w:pPr>
        <w:pStyle w:val="ListParagraph"/>
        <w:numPr>
          <w:ilvl w:val="0"/>
          <w:numId w:val="13"/>
        </w:numPr>
        <w:tabs>
          <w:tab w:val="left" w:pos="540"/>
          <w:tab w:val="left" w:pos="541"/>
        </w:tabs>
        <w:spacing w:before="122"/>
        <w:rPr>
          <w:color w:val="4F81BD" w:themeColor="accent1"/>
          <w:sz w:val="20"/>
        </w:rPr>
      </w:pPr>
      <w:r w:rsidRPr="000301DD">
        <w:rPr>
          <w:color w:val="4F81BD" w:themeColor="accent1"/>
          <w:sz w:val="20"/>
        </w:rPr>
        <w:t>pay for changes to your lifestyle, for example, to refit your home</w:t>
      </w:r>
    </w:p>
    <w:p w14:paraId="4986CD3C" w14:textId="77777777" w:rsidR="0018410B" w:rsidRPr="000301DD" w:rsidRDefault="0018410B" w:rsidP="0018410B">
      <w:pPr>
        <w:pStyle w:val="ListParagraph"/>
        <w:numPr>
          <w:ilvl w:val="0"/>
          <w:numId w:val="13"/>
        </w:numPr>
        <w:tabs>
          <w:tab w:val="left" w:pos="540"/>
          <w:tab w:val="left" w:pos="541"/>
        </w:tabs>
        <w:rPr>
          <w:sz w:val="20"/>
        </w:rPr>
      </w:pPr>
      <w:r w:rsidRPr="000301DD">
        <w:rPr>
          <w:color w:val="4F81BD" w:themeColor="accent1"/>
          <w:sz w:val="20"/>
        </w:rPr>
        <w:t xml:space="preserve">enable your partner to reduce their working hours to look after you or, alternatively, to fund a </w:t>
      </w:r>
      <w:proofErr w:type="spellStart"/>
      <w:r w:rsidRPr="000301DD">
        <w:rPr>
          <w:color w:val="4F81BD" w:themeColor="accent1"/>
          <w:sz w:val="20"/>
        </w:rPr>
        <w:t>carer</w:t>
      </w:r>
      <w:proofErr w:type="spellEnd"/>
      <w:r w:rsidRPr="000301DD">
        <w:rPr>
          <w:color w:val="4F81BD" w:themeColor="accent1"/>
          <w:sz w:val="20"/>
        </w:rPr>
        <w:t>.</w:t>
      </w:r>
    </w:p>
    <w:p w14:paraId="537C4A7E" w14:textId="77777777" w:rsidR="004055CC" w:rsidRDefault="004055CC" w:rsidP="004055CC">
      <w:pPr>
        <w:tabs>
          <w:tab w:val="left" w:pos="540"/>
          <w:tab w:val="left" w:pos="541"/>
        </w:tabs>
        <w:ind w:left="199"/>
        <w:rPr>
          <w:sz w:val="20"/>
        </w:rPr>
      </w:pPr>
    </w:p>
    <w:p w14:paraId="6242997D" w14:textId="77777777" w:rsidR="0098109C" w:rsidRPr="0098109C" w:rsidRDefault="0098109C" w:rsidP="0098109C">
      <w:pPr>
        <w:tabs>
          <w:tab w:val="left" w:pos="540"/>
          <w:tab w:val="left" w:pos="541"/>
        </w:tabs>
        <w:ind w:left="199"/>
        <w:rPr>
          <w:color w:val="4F81BD" w:themeColor="accent1"/>
          <w:sz w:val="20"/>
        </w:rPr>
      </w:pPr>
      <w:r w:rsidRPr="0098109C">
        <w:rPr>
          <w:color w:val="4F81BD" w:themeColor="accent1"/>
          <w:sz w:val="20"/>
        </w:rPr>
        <w:t>Continuous Care option provides a lump sum to help cover financial loss when you require care for the rest of your life due to permanent sickness or injury. Continuous Care option can also help you meet the above needs at a lower price point.</w:t>
      </w:r>
    </w:p>
    <w:p w14:paraId="300748D2" w14:textId="77777777" w:rsidR="00035239" w:rsidRPr="00292896" w:rsidRDefault="00035239">
      <w:pPr>
        <w:pStyle w:val="BodyText"/>
        <w:spacing w:before="10"/>
        <w:rPr>
          <w:color w:val="4F81BD" w:themeColor="accent1"/>
          <w:sz w:val="21"/>
        </w:rPr>
      </w:pPr>
    </w:p>
    <w:p w14:paraId="22817629" w14:textId="77777777" w:rsidR="00035239" w:rsidRPr="00292896" w:rsidRDefault="00092B44">
      <w:pPr>
        <w:pStyle w:val="Heading3"/>
        <w:rPr>
          <w:color w:val="4F81BD" w:themeColor="accent1"/>
        </w:rPr>
      </w:pPr>
      <w:bookmarkStart w:id="15" w:name="_Toc214353427"/>
      <w:r w:rsidRPr="00292896">
        <w:rPr>
          <w:color w:val="4F81BD" w:themeColor="accent1"/>
        </w:rPr>
        <w:t>Trauma</w:t>
      </w:r>
      <w:bookmarkEnd w:id="15"/>
    </w:p>
    <w:p w14:paraId="5B9EBC83" w14:textId="77777777" w:rsidR="00035239" w:rsidRPr="00292896" w:rsidRDefault="00092B44">
      <w:pPr>
        <w:pStyle w:val="BodyText"/>
        <w:spacing w:before="68" w:line="261" w:lineRule="auto"/>
        <w:ind w:left="200" w:right="488"/>
        <w:jc w:val="both"/>
        <w:rPr>
          <w:color w:val="4F81BD" w:themeColor="accent1"/>
        </w:rPr>
      </w:pPr>
      <w:r w:rsidRPr="00292896">
        <w:rPr>
          <w:color w:val="4F81BD" w:themeColor="accent1"/>
          <w:spacing w:val="-9"/>
        </w:rPr>
        <w:t>Trauma</w:t>
      </w:r>
      <w:r w:rsidRPr="00292896">
        <w:rPr>
          <w:color w:val="4F81BD" w:themeColor="accent1"/>
          <w:spacing w:val="-15"/>
        </w:rPr>
        <w:t xml:space="preserve"> </w:t>
      </w:r>
      <w:r w:rsidRPr="00292896">
        <w:rPr>
          <w:color w:val="4F81BD" w:themeColor="accent1"/>
        </w:rPr>
        <w:t>insurance</w:t>
      </w:r>
      <w:r w:rsidRPr="00292896">
        <w:rPr>
          <w:color w:val="4F81BD" w:themeColor="accent1"/>
          <w:spacing w:val="-9"/>
        </w:rPr>
        <w:t xml:space="preserve"> </w:t>
      </w:r>
      <w:r w:rsidRPr="00292896">
        <w:rPr>
          <w:color w:val="4F81BD" w:themeColor="accent1"/>
        </w:rPr>
        <w:t>can</w:t>
      </w:r>
      <w:r w:rsidRPr="00292896">
        <w:rPr>
          <w:color w:val="4F81BD" w:themeColor="accent1"/>
          <w:spacing w:val="-9"/>
        </w:rPr>
        <w:t xml:space="preserve"> </w:t>
      </w:r>
      <w:r w:rsidRPr="00292896">
        <w:rPr>
          <w:color w:val="4F81BD" w:themeColor="accent1"/>
        </w:rPr>
        <w:t>help</w:t>
      </w:r>
      <w:r w:rsidRPr="00292896">
        <w:rPr>
          <w:color w:val="4F81BD" w:themeColor="accent1"/>
          <w:spacing w:val="-9"/>
        </w:rPr>
        <w:t xml:space="preserve"> </w:t>
      </w:r>
      <w:r w:rsidRPr="00292896">
        <w:rPr>
          <w:color w:val="4F81BD" w:themeColor="accent1"/>
          <w:spacing w:val="-3"/>
        </w:rPr>
        <w:t>you</w:t>
      </w:r>
      <w:r w:rsidRPr="00292896">
        <w:rPr>
          <w:color w:val="4F81BD" w:themeColor="accent1"/>
          <w:spacing w:val="-12"/>
        </w:rPr>
        <w:t xml:space="preserve"> </w:t>
      </w:r>
      <w:r w:rsidRPr="00292896">
        <w:rPr>
          <w:color w:val="4F81BD" w:themeColor="accent1"/>
        </w:rPr>
        <w:t>cope</w:t>
      </w:r>
      <w:r w:rsidRPr="00292896">
        <w:rPr>
          <w:color w:val="4F81BD" w:themeColor="accent1"/>
          <w:spacing w:val="-9"/>
        </w:rPr>
        <w:t xml:space="preserve"> </w:t>
      </w:r>
      <w:r w:rsidRPr="00292896">
        <w:rPr>
          <w:color w:val="4F81BD" w:themeColor="accent1"/>
        </w:rPr>
        <w:t>financially</w:t>
      </w:r>
      <w:r w:rsidRPr="00292896">
        <w:rPr>
          <w:color w:val="4F81BD" w:themeColor="accent1"/>
          <w:spacing w:val="-8"/>
        </w:rPr>
        <w:t xml:space="preserve"> </w:t>
      </w:r>
      <w:r w:rsidRPr="00292896">
        <w:rPr>
          <w:color w:val="4F81BD" w:themeColor="accent1"/>
        </w:rPr>
        <w:t>with</w:t>
      </w:r>
      <w:r w:rsidRPr="00292896">
        <w:rPr>
          <w:color w:val="4F81BD" w:themeColor="accent1"/>
          <w:spacing w:val="-9"/>
        </w:rPr>
        <w:t xml:space="preserve"> </w:t>
      </w:r>
      <w:r w:rsidRPr="00292896">
        <w:rPr>
          <w:color w:val="4F81BD" w:themeColor="accent1"/>
        </w:rPr>
        <w:t>the</w:t>
      </w:r>
      <w:r w:rsidRPr="00292896">
        <w:rPr>
          <w:color w:val="4F81BD" w:themeColor="accent1"/>
          <w:spacing w:val="-9"/>
        </w:rPr>
        <w:t xml:space="preserve"> </w:t>
      </w:r>
      <w:r w:rsidRPr="00292896">
        <w:rPr>
          <w:color w:val="4F81BD" w:themeColor="accent1"/>
        </w:rPr>
        <w:t>effects</w:t>
      </w:r>
      <w:r w:rsidRPr="00292896">
        <w:rPr>
          <w:color w:val="4F81BD" w:themeColor="accent1"/>
          <w:spacing w:val="-9"/>
        </w:rPr>
        <w:t xml:space="preserve"> </w:t>
      </w:r>
      <w:r w:rsidRPr="00292896">
        <w:rPr>
          <w:color w:val="4F81BD" w:themeColor="accent1"/>
        </w:rPr>
        <w:t>that</w:t>
      </w:r>
      <w:r w:rsidRPr="00292896">
        <w:rPr>
          <w:color w:val="4F81BD" w:themeColor="accent1"/>
          <w:spacing w:val="-9"/>
        </w:rPr>
        <w:t xml:space="preserve"> </w:t>
      </w:r>
      <w:r w:rsidRPr="00292896">
        <w:rPr>
          <w:color w:val="4F81BD" w:themeColor="accent1"/>
        </w:rPr>
        <w:t>a</w:t>
      </w:r>
      <w:r w:rsidRPr="00292896">
        <w:rPr>
          <w:color w:val="4F81BD" w:themeColor="accent1"/>
          <w:spacing w:val="-9"/>
        </w:rPr>
        <w:t xml:space="preserve"> </w:t>
      </w:r>
      <w:r w:rsidRPr="00292896">
        <w:rPr>
          <w:color w:val="4F81BD" w:themeColor="accent1"/>
        </w:rPr>
        <w:t>trauma</w:t>
      </w:r>
      <w:r w:rsidRPr="00292896">
        <w:rPr>
          <w:color w:val="4F81BD" w:themeColor="accent1"/>
          <w:spacing w:val="-9"/>
        </w:rPr>
        <w:t xml:space="preserve"> </w:t>
      </w:r>
      <w:r w:rsidRPr="00292896">
        <w:rPr>
          <w:color w:val="4F81BD" w:themeColor="accent1"/>
          <w:spacing w:val="-4"/>
        </w:rPr>
        <w:t>event</w:t>
      </w:r>
      <w:r w:rsidRPr="00292896">
        <w:rPr>
          <w:color w:val="4F81BD" w:themeColor="accent1"/>
          <w:spacing w:val="-11"/>
        </w:rPr>
        <w:t xml:space="preserve"> </w:t>
      </w:r>
      <w:r w:rsidRPr="00292896">
        <w:rPr>
          <w:color w:val="4F81BD" w:themeColor="accent1"/>
        </w:rPr>
        <w:t>can</w:t>
      </w:r>
      <w:r w:rsidRPr="00292896">
        <w:rPr>
          <w:color w:val="4F81BD" w:themeColor="accent1"/>
          <w:spacing w:val="-9"/>
        </w:rPr>
        <w:t xml:space="preserve"> </w:t>
      </w:r>
      <w:r w:rsidRPr="00292896">
        <w:rPr>
          <w:color w:val="4F81BD" w:themeColor="accent1"/>
          <w:spacing w:val="-4"/>
        </w:rPr>
        <w:t>have</w:t>
      </w:r>
      <w:r w:rsidRPr="00292896">
        <w:rPr>
          <w:color w:val="4F81BD" w:themeColor="accent1"/>
          <w:spacing w:val="-12"/>
        </w:rPr>
        <w:t xml:space="preserve"> </w:t>
      </w:r>
      <w:r w:rsidRPr="00292896">
        <w:rPr>
          <w:color w:val="4F81BD" w:themeColor="accent1"/>
        </w:rPr>
        <w:t>on</w:t>
      </w:r>
      <w:r w:rsidRPr="00292896">
        <w:rPr>
          <w:color w:val="4F81BD" w:themeColor="accent1"/>
          <w:spacing w:val="-9"/>
        </w:rPr>
        <w:t xml:space="preserve"> </w:t>
      </w:r>
      <w:r w:rsidRPr="00292896">
        <w:rPr>
          <w:color w:val="4F81BD" w:themeColor="accent1"/>
          <w:spacing w:val="-3"/>
        </w:rPr>
        <w:t>your</w:t>
      </w:r>
      <w:r w:rsidRPr="00292896">
        <w:rPr>
          <w:color w:val="4F81BD" w:themeColor="accent1"/>
          <w:spacing w:val="-12"/>
        </w:rPr>
        <w:t xml:space="preserve"> </w:t>
      </w:r>
      <w:r w:rsidRPr="00292896">
        <w:rPr>
          <w:color w:val="4F81BD" w:themeColor="accent1"/>
          <w:spacing w:val="-3"/>
        </w:rPr>
        <w:t>life.</w:t>
      </w:r>
      <w:r w:rsidRPr="00292896">
        <w:rPr>
          <w:color w:val="4F81BD" w:themeColor="accent1"/>
          <w:spacing w:val="-12"/>
        </w:rPr>
        <w:t xml:space="preserve"> </w:t>
      </w:r>
      <w:r w:rsidRPr="00292896">
        <w:rPr>
          <w:color w:val="4F81BD" w:themeColor="accent1"/>
          <w:spacing w:val="-9"/>
        </w:rPr>
        <w:t>Trauma</w:t>
      </w:r>
      <w:r w:rsidRPr="00292896">
        <w:rPr>
          <w:color w:val="4F81BD" w:themeColor="accent1"/>
          <w:spacing w:val="-15"/>
        </w:rPr>
        <w:t xml:space="preserve"> </w:t>
      </w:r>
      <w:r w:rsidRPr="00292896">
        <w:rPr>
          <w:color w:val="4F81BD" w:themeColor="accent1"/>
          <w:spacing w:val="-4"/>
        </w:rPr>
        <w:t xml:space="preserve">events </w:t>
      </w:r>
      <w:r w:rsidRPr="00292896">
        <w:rPr>
          <w:color w:val="4F81BD" w:themeColor="accent1"/>
        </w:rPr>
        <w:t>include</w:t>
      </w:r>
      <w:r w:rsidRPr="00292896">
        <w:rPr>
          <w:color w:val="4F81BD" w:themeColor="accent1"/>
          <w:spacing w:val="-9"/>
        </w:rPr>
        <w:t xml:space="preserve"> </w:t>
      </w:r>
      <w:r w:rsidRPr="00292896">
        <w:rPr>
          <w:color w:val="4F81BD" w:themeColor="accent1"/>
        </w:rPr>
        <w:t>conditions</w:t>
      </w:r>
      <w:r w:rsidRPr="00292896">
        <w:rPr>
          <w:color w:val="4F81BD" w:themeColor="accent1"/>
          <w:spacing w:val="-8"/>
        </w:rPr>
        <w:t xml:space="preserve"> </w:t>
      </w:r>
      <w:r w:rsidRPr="00292896">
        <w:rPr>
          <w:color w:val="4F81BD" w:themeColor="accent1"/>
        </w:rPr>
        <w:t>like</w:t>
      </w:r>
      <w:r w:rsidRPr="00292896">
        <w:rPr>
          <w:color w:val="4F81BD" w:themeColor="accent1"/>
          <w:spacing w:val="-9"/>
        </w:rPr>
        <w:t xml:space="preserve"> </w:t>
      </w:r>
      <w:r w:rsidRPr="00292896">
        <w:rPr>
          <w:color w:val="4F81BD" w:themeColor="accent1"/>
          <w:spacing w:val="-5"/>
        </w:rPr>
        <w:t>cancer,</w:t>
      </w:r>
      <w:r w:rsidRPr="00292896">
        <w:rPr>
          <w:color w:val="4F81BD" w:themeColor="accent1"/>
          <w:spacing w:val="-12"/>
        </w:rPr>
        <w:t xml:space="preserve"> </w:t>
      </w:r>
      <w:r w:rsidRPr="00292896">
        <w:rPr>
          <w:color w:val="4F81BD" w:themeColor="accent1"/>
        </w:rPr>
        <w:t>heart</w:t>
      </w:r>
      <w:r w:rsidRPr="00292896">
        <w:rPr>
          <w:color w:val="4F81BD" w:themeColor="accent1"/>
          <w:spacing w:val="-8"/>
        </w:rPr>
        <w:t xml:space="preserve"> </w:t>
      </w:r>
      <w:r w:rsidRPr="00292896">
        <w:rPr>
          <w:color w:val="4F81BD" w:themeColor="accent1"/>
          <w:spacing w:val="-4"/>
        </w:rPr>
        <w:t>attack,</w:t>
      </w:r>
      <w:r w:rsidRPr="00292896">
        <w:rPr>
          <w:color w:val="4F81BD" w:themeColor="accent1"/>
          <w:spacing w:val="-12"/>
        </w:rPr>
        <w:t xml:space="preserve"> </w:t>
      </w:r>
      <w:r w:rsidRPr="00292896">
        <w:rPr>
          <w:color w:val="4F81BD" w:themeColor="accent1"/>
        </w:rPr>
        <w:t>stroke</w:t>
      </w:r>
      <w:r w:rsidRPr="00292896">
        <w:rPr>
          <w:color w:val="4F81BD" w:themeColor="accent1"/>
          <w:spacing w:val="-8"/>
        </w:rPr>
        <w:t xml:space="preserve"> </w:t>
      </w:r>
      <w:r w:rsidRPr="00292896">
        <w:rPr>
          <w:color w:val="4F81BD" w:themeColor="accent1"/>
        </w:rPr>
        <w:t>and</w:t>
      </w:r>
      <w:r w:rsidRPr="00292896">
        <w:rPr>
          <w:color w:val="4F81BD" w:themeColor="accent1"/>
          <w:spacing w:val="-8"/>
        </w:rPr>
        <w:t xml:space="preserve"> </w:t>
      </w:r>
      <w:r w:rsidRPr="00292896">
        <w:rPr>
          <w:color w:val="4F81BD" w:themeColor="accent1"/>
        </w:rPr>
        <w:t>coronary</w:t>
      </w:r>
      <w:r w:rsidRPr="00292896">
        <w:rPr>
          <w:color w:val="4F81BD" w:themeColor="accent1"/>
          <w:spacing w:val="-9"/>
        </w:rPr>
        <w:t xml:space="preserve"> </w:t>
      </w:r>
      <w:r w:rsidRPr="00292896">
        <w:rPr>
          <w:color w:val="4F81BD" w:themeColor="accent1"/>
          <w:spacing w:val="-3"/>
        </w:rPr>
        <w:t>bypass</w:t>
      </w:r>
      <w:r w:rsidRPr="00292896">
        <w:rPr>
          <w:color w:val="4F81BD" w:themeColor="accent1"/>
          <w:spacing w:val="-11"/>
        </w:rPr>
        <w:t xml:space="preserve"> </w:t>
      </w:r>
      <w:r w:rsidRPr="00292896">
        <w:rPr>
          <w:color w:val="4F81BD" w:themeColor="accent1"/>
          <w:spacing w:val="-4"/>
        </w:rPr>
        <w:t>surgery.</w:t>
      </w:r>
      <w:r w:rsidRPr="00292896">
        <w:rPr>
          <w:color w:val="4F81BD" w:themeColor="accent1"/>
          <w:spacing w:val="-12"/>
        </w:rPr>
        <w:t xml:space="preserve"> </w:t>
      </w:r>
      <w:r w:rsidRPr="00292896">
        <w:rPr>
          <w:color w:val="4F81BD" w:themeColor="accent1"/>
          <w:spacing w:val="-9"/>
        </w:rPr>
        <w:t>Trauma</w:t>
      </w:r>
      <w:r w:rsidRPr="00292896">
        <w:rPr>
          <w:color w:val="4F81BD" w:themeColor="accent1"/>
          <w:spacing w:val="-14"/>
        </w:rPr>
        <w:t xml:space="preserve"> </w:t>
      </w:r>
      <w:r w:rsidRPr="00292896">
        <w:rPr>
          <w:color w:val="4F81BD" w:themeColor="accent1"/>
        </w:rPr>
        <w:t>insurance</w:t>
      </w:r>
      <w:r w:rsidRPr="00292896">
        <w:rPr>
          <w:color w:val="4F81BD" w:themeColor="accent1"/>
          <w:spacing w:val="-8"/>
        </w:rPr>
        <w:t xml:space="preserve"> </w:t>
      </w:r>
      <w:r w:rsidRPr="00292896">
        <w:rPr>
          <w:color w:val="4F81BD" w:themeColor="accent1"/>
        </w:rPr>
        <w:t>only</w:t>
      </w:r>
      <w:r w:rsidRPr="00292896">
        <w:rPr>
          <w:color w:val="4F81BD" w:themeColor="accent1"/>
          <w:spacing w:val="-9"/>
        </w:rPr>
        <w:t xml:space="preserve"> </w:t>
      </w:r>
      <w:r w:rsidRPr="00292896">
        <w:rPr>
          <w:color w:val="4F81BD" w:themeColor="accent1"/>
          <w:spacing w:val="-3"/>
        </w:rPr>
        <w:t>pays</w:t>
      </w:r>
      <w:r w:rsidRPr="00292896">
        <w:rPr>
          <w:color w:val="4F81BD" w:themeColor="accent1"/>
          <w:spacing w:val="-11"/>
        </w:rPr>
        <w:t xml:space="preserve"> </w:t>
      </w:r>
      <w:r w:rsidRPr="00292896">
        <w:rPr>
          <w:color w:val="4F81BD" w:themeColor="accent1"/>
        </w:rPr>
        <w:t>a</w:t>
      </w:r>
      <w:r w:rsidRPr="00292896">
        <w:rPr>
          <w:color w:val="4F81BD" w:themeColor="accent1"/>
          <w:spacing w:val="-9"/>
        </w:rPr>
        <w:t xml:space="preserve"> </w:t>
      </w:r>
      <w:r w:rsidRPr="00292896">
        <w:rPr>
          <w:color w:val="4F81BD" w:themeColor="accent1"/>
        </w:rPr>
        <w:t>benefit</w:t>
      </w:r>
      <w:r w:rsidRPr="00292896">
        <w:rPr>
          <w:color w:val="4F81BD" w:themeColor="accent1"/>
          <w:spacing w:val="-8"/>
        </w:rPr>
        <w:t xml:space="preserve"> </w:t>
      </w:r>
      <w:r w:rsidRPr="00292896">
        <w:rPr>
          <w:color w:val="4F81BD" w:themeColor="accent1"/>
        </w:rPr>
        <w:t>if one</w:t>
      </w:r>
      <w:r w:rsidRPr="00292896">
        <w:rPr>
          <w:color w:val="4F81BD" w:themeColor="accent1"/>
          <w:spacing w:val="-6"/>
        </w:rPr>
        <w:t xml:space="preserve"> </w:t>
      </w:r>
      <w:r w:rsidRPr="00292896">
        <w:rPr>
          <w:color w:val="4F81BD" w:themeColor="accent1"/>
        </w:rPr>
        <w:t>of</w:t>
      </w:r>
      <w:r w:rsidRPr="00292896">
        <w:rPr>
          <w:color w:val="4F81BD" w:themeColor="accent1"/>
          <w:spacing w:val="-6"/>
        </w:rPr>
        <w:t xml:space="preserve"> </w:t>
      </w:r>
      <w:r w:rsidRPr="00292896">
        <w:rPr>
          <w:color w:val="4F81BD" w:themeColor="accent1"/>
        </w:rPr>
        <w:t>the</w:t>
      </w:r>
      <w:r w:rsidRPr="00292896">
        <w:rPr>
          <w:color w:val="4F81BD" w:themeColor="accent1"/>
          <w:spacing w:val="-6"/>
        </w:rPr>
        <w:t xml:space="preserve"> </w:t>
      </w:r>
      <w:r w:rsidRPr="00292896">
        <w:rPr>
          <w:color w:val="4F81BD" w:themeColor="accent1"/>
          <w:spacing w:val="-4"/>
        </w:rPr>
        <w:t>covered</w:t>
      </w:r>
      <w:r w:rsidRPr="00292896">
        <w:rPr>
          <w:color w:val="4F81BD" w:themeColor="accent1"/>
          <w:spacing w:val="-9"/>
        </w:rPr>
        <w:t xml:space="preserve"> </w:t>
      </w:r>
      <w:r w:rsidRPr="00292896">
        <w:rPr>
          <w:color w:val="4F81BD" w:themeColor="accent1"/>
        </w:rPr>
        <w:t>conditions</w:t>
      </w:r>
      <w:r w:rsidRPr="00292896">
        <w:rPr>
          <w:color w:val="4F81BD" w:themeColor="accent1"/>
          <w:spacing w:val="-5"/>
        </w:rPr>
        <w:t xml:space="preserve"> </w:t>
      </w:r>
      <w:r w:rsidRPr="00292896">
        <w:rPr>
          <w:color w:val="4F81BD" w:themeColor="accent1"/>
        </w:rPr>
        <w:t>in</w:t>
      </w:r>
      <w:r w:rsidRPr="00292896">
        <w:rPr>
          <w:color w:val="4F81BD" w:themeColor="accent1"/>
          <w:spacing w:val="-6"/>
        </w:rPr>
        <w:t xml:space="preserve"> </w:t>
      </w:r>
      <w:r w:rsidRPr="00292896">
        <w:rPr>
          <w:color w:val="4F81BD" w:themeColor="accent1"/>
        </w:rPr>
        <w:t>the</w:t>
      </w:r>
      <w:r w:rsidRPr="00292896">
        <w:rPr>
          <w:color w:val="4F81BD" w:themeColor="accent1"/>
          <w:spacing w:val="-6"/>
        </w:rPr>
        <w:t xml:space="preserve"> </w:t>
      </w:r>
      <w:r w:rsidRPr="00292896">
        <w:rPr>
          <w:color w:val="4F81BD" w:themeColor="accent1"/>
          <w:spacing w:val="-2"/>
        </w:rPr>
        <w:t>policy</w:t>
      </w:r>
      <w:r w:rsidRPr="00292896">
        <w:rPr>
          <w:color w:val="4F81BD" w:themeColor="accent1"/>
          <w:spacing w:val="-8"/>
        </w:rPr>
        <w:t xml:space="preserve"> </w:t>
      </w:r>
      <w:r w:rsidRPr="00292896">
        <w:rPr>
          <w:color w:val="4F81BD" w:themeColor="accent1"/>
          <w:spacing w:val="-2"/>
        </w:rPr>
        <w:t>occurs</w:t>
      </w:r>
      <w:r w:rsidRPr="00292896">
        <w:rPr>
          <w:color w:val="4F81BD" w:themeColor="accent1"/>
          <w:spacing w:val="-7"/>
        </w:rPr>
        <w:t xml:space="preserve"> </w:t>
      </w:r>
      <w:r w:rsidRPr="00292896">
        <w:rPr>
          <w:color w:val="4F81BD" w:themeColor="accent1"/>
        </w:rPr>
        <w:t>at</w:t>
      </w:r>
      <w:r w:rsidRPr="00292896">
        <w:rPr>
          <w:color w:val="4F81BD" w:themeColor="accent1"/>
          <w:spacing w:val="-6"/>
        </w:rPr>
        <w:t xml:space="preserve"> </w:t>
      </w:r>
      <w:r w:rsidRPr="00292896">
        <w:rPr>
          <w:color w:val="4F81BD" w:themeColor="accent1"/>
        </w:rPr>
        <w:t>the</w:t>
      </w:r>
      <w:r w:rsidRPr="00292896">
        <w:rPr>
          <w:color w:val="4F81BD" w:themeColor="accent1"/>
          <w:spacing w:val="-6"/>
        </w:rPr>
        <w:t xml:space="preserve"> </w:t>
      </w:r>
      <w:r w:rsidRPr="00292896">
        <w:rPr>
          <w:color w:val="4F81BD" w:themeColor="accent1"/>
        </w:rPr>
        <w:t>specified</w:t>
      </w:r>
      <w:r w:rsidRPr="00292896">
        <w:rPr>
          <w:color w:val="4F81BD" w:themeColor="accent1"/>
          <w:spacing w:val="-6"/>
        </w:rPr>
        <w:t xml:space="preserve"> </w:t>
      </w:r>
      <w:r w:rsidRPr="00292896">
        <w:rPr>
          <w:color w:val="4F81BD" w:themeColor="accent1"/>
          <w:spacing w:val="-4"/>
        </w:rPr>
        <w:t>severity</w:t>
      </w:r>
      <w:r w:rsidRPr="00292896">
        <w:rPr>
          <w:color w:val="4F81BD" w:themeColor="accent1"/>
          <w:spacing w:val="-9"/>
        </w:rPr>
        <w:t xml:space="preserve"> </w:t>
      </w:r>
      <w:r w:rsidRPr="00292896">
        <w:rPr>
          <w:color w:val="4F81BD" w:themeColor="accent1"/>
        </w:rPr>
        <w:t>described</w:t>
      </w:r>
      <w:r w:rsidRPr="00292896">
        <w:rPr>
          <w:color w:val="4F81BD" w:themeColor="accent1"/>
          <w:spacing w:val="-5"/>
        </w:rPr>
        <w:t xml:space="preserve"> </w:t>
      </w:r>
      <w:r w:rsidRPr="00292896">
        <w:rPr>
          <w:color w:val="4F81BD" w:themeColor="accent1"/>
        </w:rPr>
        <w:t>in</w:t>
      </w:r>
      <w:r w:rsidRPr="00292896">
        <w:rPr>
          <w:color w:val="4F81BD" w:themeColor="accent1"/>
          <w:spacing w:val="-6"/>
        </w:rPr>
        <w:t xml:space="preserve"> </w:t>
      </w:r>
      <w:r w:rsidRPr="00292896">
        <w:rPr>
          <w:color w:val="4F81BD" w:themeColor="accent1"/>
        </w:rPr>
        <w:t>the</w:t>
      </w:r>
      <w:r w:rsidRPr="00292896">
        <w:rPr>
          <w:color w:val="4F81BD" w:themeColor="accent1"/>
          <w:spacing w:val="-6"/>
        </w:rPr>
        <w:t xml:space="preserve"> </w:t>
      </w:r>
      <w:r w:rsidRPr="00292896">
        <w:rPr>
          <w:color w:val="4F81BD" w:themeColor="accent1"/>
          <w:spacing w:val="-4"/>
        </w:rPr>
        <w:t>relevant</w:t>
      </w:r>
      <w:r w:rsidRPr="00292896">
        <w:rPr>
          <w:color w:val="4F81BD" w:themeColor="accent1"/>
          <w:spacing w:val="-9"/>
        </w:rPr>
        <w:t xml:space="preserve"> </w:t>
      </w:r>
      <w:r w:rsidRPr="00292896">
        <w:rPr>
          <w:color w:val="4F81BD" w:themeColor="accent1"/>
          <w:spacing w:val="-3"/>
        </w:rPr>
        <w:t>definition.</w:t>
      </w:r>
    </w:p>
    <w:p w14:paraId="73B2E193" w14:textId="77777777" w:rsidR="00035239" w:rsidRPr="00292896" w:rsidRDefault="00092B44">
      <w:pPr>
        <w:pStyle w:val="BodyText"/>
        <w:spacing w:before="111"/>
        <w:ind w:left="200"/>
        <w:jc w:val="both"/>
        <w:rPr>
          <w:color w:val="4F81BD" w:themeColor="accent1"/>
        </w:rPr>
      </w:pPr>
      <w:r w:rsidRPr="00292896">
        <w:rPr>
          <w:color w:val="4F81BD" w:themeColor="accent1"/>
        </w:rPr>
        <w:t>Trauma insurance pays a lump sum, which you can use to:</w:t>
      </w:r>
    </w:p>
    <w:p w14:paraId="3084CB80"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pay for expensive recovery costs, including</w:t>
      </w:r>
      <w:r w:rsidRPr="00292896">
        <w:rPr>
          <w:color w:val="4F81BD" w:themeColor="accent1"/>
          <w:spacing w:val="-2"/>
          <w:sz w:val="20"/>
        </w:rPr>
        <w:t xml:space="preserve"> </w:t>
      </w:r>
      <w:r w:rsidRPr="00292896">
        <w:rPr>
          <w:color w:val="4F81BD" w:themeColor="accent1"/>
          <w:sz w:val="20"/>
        </w:rPr>
        <w:t>rehabilitation</w:t>
      </w:r>
    </w:p>
    <w:p w14:paraId="717FB428"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pay for changes to your lifestyle, for example, refit your</w:t>
      </w:r>
      <w:r w:rsidRPr="00292896">
        <w:rPr>
          <w:color w:val="4F81BD" w:themeColor="accent1"/>
          <w:spacing w:val="-4"/>
          <w:sz w:val="20"/>
        </w:rPr>
        <w:t xml:space="preserve"> </w:t>
      </w:r>
      <w:r w:rsidRPr="00292896">
        <w:rPr>
          <w:color w:val="4F81BD" w:themeColor="accent1"/>
          <w:sz w:val="20"/>
        </w:rPr>
        <w:t>home</w:t>
      </w:r>
    </w:p>
    <w:p w14:paraId="4B2F4762"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 xml:space="preserve">enable your partner to reduce their working hours to look after you </w:t>
      </w:r>
      <w:r w:rsidRPr="00292896">
        <w:rPr>
          <w:color w:val="4F81BD" w:themeColor="accent1"/>
          <w:spacing w:val="-6"/>
          <w:sz w:val="20"/>
        </w:rPr>
        <w:t xml:space="preserve">or, </w:t>
      </w:r>
      <w:r w:rsidRPr="00292896">
        <w:rPr>
          <w:color w:val="4F81BD" w:themeColor="accent1"/>
          <w:sz w:val="20"/>
        </w:rPr>
        <w:t>alternatively, to fund a</w:t>
      </w:r>
      <w:r w:rsidRPr="00292896">
        <w:rPr>
          <w:color w:val="4F81BD" w:themeColor="accent1"/>
          <w:spacing w:val="-17"/>
          <w:sz w:val="20"/>
        </w:rPr>
        <w:t xml:space="preserve"> </w:t>
      </w:r>
      <w:r w:rsidRPr="00292896">
        <w:rPr>
          <w:color w:val="4F81BD" w:themeColor="accent1"/>
          <w:sz w:val="20"/>
        </w:rPr>
        <w:t>carer</w:t>
      </w:r>
    </w:p>
    <w:p w14:paraId="6FD26752"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pay off your mortgage or any other debts you may</w:t>
      </w:r>
      <w:r w:rsidRPr="00292896">
        <w:rPr>
          <w:color w:val="4F81BD" w:themeColor="accent1"/>
          <w:spacing w:val="-4"/>
          <w:sz w:val="20"/>
        </w:rPr>
        <w:t xml:space="preserve"> </w:t>
      </w:r>
      <w:r w:rsidRPr="00292896">
        <w:rPr>
          <w:color w:val="4F81BD" w:themeColor="accent1"/>
          <w:sz w:val="20"/>
        </w:rPr>
        <w:t>have</w:t>
      </w:r>
    </w:p>
    <w:p w14:paraId="75D2A421" w14:textId="77777777" w:rsidR="00035239"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cover the cost of extra childcare or</w:t>
      </w:r>
      <w:r w:rsidRPr="00292896">
        <w:rPr>
          <w:color w:val="4F81BD" w:themeColor="accent1"/>
          <w:spacing w:val="-2"/>
          <w:sz w:val="20"/>
        </w:rPr>
        <w:t xml:space="preserve"> </w:t>
      </w:r>
      <w:r w:rsidRPr="00292896">
        <w:rPr>
          <w:color w:val="4F81BD" w:themeColor="accent1"/>
          <w:sz w:val="20"/>
        </w:rPr>
        <w:t>housekeeping.</w:t>
      </w:r>
    </w:p>
    <w:p w14:paraId="2CEF8332" w14:textId="77777777" w:rsidR="00570DC8" w:rsidRDefault="00570DC8" w:rsidP="00570DC8">
      <w:pPr>
        <w:tabs>
          <w:tab w:val="left" w:pos="540"/>
          <w:tab w:val="left" w:pos="541"/>
        </w:tabs>
        <w:rPr>
          <w:color w:val="4F81BD" w:themeColor="accent1"/>
          <w:sz w:val="20"/>
        </w:rPr>
      </w:pPr>
    </w:p>
    <w:p w14:paraId="7B88DCB8" w14:textId="77777777" w:rsidR="00570DC8" w:rsidRPr="00292896" w:rsidRDefault="00570DC8" w:rsidP="00570DC8">
      <w:pPr>
        <w:pStyle w:val="Heading3"/>
        <w:rPr>
          <w:color w:val="4F81BD" w:themeColor="accent1"/>
        </w:rPr>
      </w:pPr>
      <w:bookmarkStart w:id="16" w:name="_Toc214353428"/>
      <w:r>
        <w:rPr>
          <w:color w:val="4F81BD" w:themeColor="accent1"/>
        </w:rPr>
        <w:t>Continuous Care</w:t>
      </w:r>
      <w:bookmarkEnd w:id="16"/>
    </w:p>
    <w:p w14:paraId="4C886A97" w14:textId="77777777" w:rsidR="00570DC8" w:rsidRPr="00292896" w:rsidRDefault="00F93E44" w:rsidP="00570DC8">
      <w:pPr>
        <w:pStyle w:val="BodyText"/>
        <w:spacing w:before="68" w:line="261" w:lineRule="auto"/>
        <w:ind w:left="200" w:right="488"/>
        <w:jc w:val="both"/>
        <w:rPr>
          <w:color w:val="4F81BD" w:themeColor="accent1"/>
        </w:rPr>
      </w:pPr>
      <w:r>
        <w:rPr>
          <w:color w:val="4F81BD" w:themeColor="accent1"/>
          <w:spacing w:val="-9"/>
        </w:rPr>
        <w:t xml:space="preserve">The </w:t>
      </w:r>
      <w:r w:rsidR="00855056">
        <w:rPr>
          <w:color w:val="4F81BD" w:themeColor="accent1"/>
          <w:spacing w:val="-9"/>
        </w:rPr>
        <w:t>Co</w:t>
      </w:r>
      <w:r w:rsidR="00060FA1">
        <w:rPr>
          <w:color w:val="4F81BD" w:themeColor="accent1"/>
          <w:spacing w:val="-9"/>
        </w:rPr>
        <w:t>ntinuous Care option</w:t>
      </w:r>
      <w:r w:rsidR="00570DC8" w:rsidRPr="00292896">
        <w:rPr>
          <w:color w:val="4F81BD" w:themeColor="accent1"/>
          <w:spacing w:val="-9"/>
        </w:rPr>
        <w:t xml:space="preserve"> </w:t>
      </w:r>
      <w:r w:rsidR="00570DC8" w:rsidRPr="00292896">
        <w:rPr>
          <w:color w:val="4F81BD" w:themeColor="accent1"/>
        </w:rPr>
        <w:t>can</w:t>
      </w:r>
      <w:r w:rsidR="00570DC8" w:rsidRPr="00292896">
        <w:rPr>
          <w:color w:val="4F81BD" w:themeColor="accent1"/>
          <w:spacing w:val="-9"/>
        </w:rPr>
        <w:t xml:space="preserve"> </w:t>
      </w:r>
      <w:r w:rsidR="00570DC8" w:rsidRPr="00292896">
        <w:rPr>
          <w:color w:val="4F81BD" w:themeColor="accent1"/>
        </w:rPr>
        <w:t>help</w:t>
      </w:r>
      <w:r w:rsidR="00570DC8" w:rsidRPr="00292896">
        <w:rPr>
          <w:color w:val="4F81BD" w:themeColor="accent1"/>
          <w:spacing w:val="-9"/>
        </w:rPr>
        <w:t xml:space="preserve"> </w:t>
      </w:r>
      <w:r w:rsidR="00570DC8" w:rsidRPr="00292896">
        <w:rPr>
          <w:color w:val="4F81BD" w:themeColor="accent1"/>
          <w:spacing w:val="-3"/>
        </w:rPr>
        <w:t>you</w:t>
      </w:r>
      <w:r w:rsidR="00570DC8" w:rsidRPr="00292896">
        <w:rPr>
          <w:color w:val="4F81BD" w:themeColor="accent1"/>
          <w:spacing w:val="-12"/>
        </w:rPr>
        <w:t xml:space="preserve"> </w:t>
      </w:r>
      <w:r w:rsidR="00570DC8" w:rsidRPr="00292896">
        <w:rPr>
          <w:color w:val="4F81BD" w:themeColor="accent1"/>
        </w:rPr>
        <w:t>cope</w:t>
      </w:r>
      <w:r w:rsidR="00570DC8" w:rsidRPr="00292896">
        <w:rPr>
          <w:color w:val="4F81BD" w:themeColor="accent1"/>
          <w:spacing w:val="-9"/>
        </w:rPr>
        <w:t xml:space="preserve"> </w:t>
      </w:r>
      <w:r w:rsidR="00570DC8" w:rsidRPr="00292896">
        <w:rPr>
          <w:color w:val="4F81BD" w:themeColor="accent1"/>
        </w:rPr>
        <w:t>financially</w:t>
      </w:r>
      <w:r w:rsidR="00570DC8" w:rsidRPr="00292896">
        <w:rPr>
          <w:color w:val="4F81BD" w:themeColor="accent1"/>
          <w:spacing w:val="-8"/>
        </w:rPr>
        <w:t xml:space="preserve"> </w:t>
      </w:r>
      <w:r w:rsidR="00060FA1">
        <w:rPr>
          <w:color w:val="4F81BD" w:themeColor="accent1"/>
        </w:rPr>
        <w:t xml:space="preserve">when you require </w:t>
      </w:r>
      <w:r w:rsidR="001E641C">
        <w:rPr>
          <w:color w:val="4F81BD" w:themeColor="accent1"/>
        </w:rPr>
        <w:t>funding</w:t>
      </w:r>
      <w:r w:rsidR="00E455FE">
        <w:rPr>
          <w:color w:val="4F81BD" w:themeColor="accent1"/>
        </w:rPr>
        <w:t xml:space="preserve"> for </w:t>
      </w:r>
      <w:r w:rsidR="00810945">
        <w:rPr>
          <w:color w:val="4F81BD" w:themeColor="accent1"/>
        </w:rPr>
        <w:t>continuous</w:t>
      </w:r>
      <w:r w:rsidR="00BB3F62">
        <w:rPr>
          <w:color w:val="4F81BD" w:themeColor="accent1"/>
        </w:rPr>
        <w:t xml:space="preserve"> </w:t>
      </w:r>
      <w:r w:rsidR="00E455FE">
        <w:rPr>
          <w:color w:val="4F81BD" w:themeColor="accent1"/>
        </w:rPr>
        <w:t xml:space="preserve">care for the rest of your life </w:t>
      </w:r>
      <w:r w:rsidR="00BB3F62">
        <w:rPr>
          <w:color w:val="4F81BD" w:themeColor="accent1"/>
        </w:rPr>
        <w:t xml:space="preserve">if you suffered from </w:t>
      </w:r>
      <w:r w:rsidR="009705D2">
        <w:rPr>
          <w:color w:val="4F81BD" w:themeColor="accent1"/>
        </w:rPr>
        <w:t xml:space="preserve">permanent </w:t>
      </w:r>
      <w:r w:rsidR="00E455FE">
        <w:rPr>
          <w:color w:val="4F81BD" w:themeColor="accent1"/>
        </w:rPr>
        <w:t>sickness or injury</w:t>
      </w:r>
      <w:r w:rsidR="00570DC8" w:rsidRPr="00292896">
        <w:rPr>
          <w:color w:val="4F81BD" w:themeColor="accent1"/>
          <w:spacing w:val="-3"/>
        </w:rPr>
        <w:t>.</w:t>
      </w:r>
      <w:r w:rsidR="00A51CBD">
        <w:rPr>
          <w:color w:val="4F81BD" w:themeColor="accent1"/>
          <w:spacing w:val="-3"/>
        </w:rPr>
        <w:t xml:space="preserve"> It can also help you fund home modifications that might be needed.</w:t>
      </w:r>
    </w:p>
    <w:p w14:paraId="286E047D" w14:textId="77777777" w:rsidR="00570DC8" w:rsidRPr="00292896" w:rsidRDefault="00855056" w:rsidP="00570DC8">
      <w:pPr>
        <w:pStyle w:val="BodyText"/>
        <w:spacing w:before="111"/>
        <w:ind w:left="200"/>
        <w:jc w:val="both"/>
        <w:rPr>
          <w:color w:val="4F81BD" w:themeColor="accent1"/>
        </w:rPr>
      </w:pPr>
      <w:r>
        <w:rPr>
          <w:color w:val="4F81BD" w:themeColor="accent1"/>
        </w:rPr>
        <w:t>Continuous Care option</w:t>
      </w:r>
      <w:r w:rsidR="00570DC8" w:rsidRPr="00292896">
        <w:rPr>
          <w:color w:val="4F81BD" w:themeColor="accent1"/>
        </w:rPr>
        <w:t xml:space="preserve"> pays a lump sum, which you can use to:</w:t>
      </w:r>
    </w:p>
    <w:p w14:paraId="1FAEFCE3" w14:textId="77777777" w:rsidR="004C1BB7" w:rsidRDefault="00570DC8" w:rsidP="004C1BB7">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 xml:space="preserve">pay for </w:t>
      </w:r>
      <w:r w:rsidR="005041E4">
        <w:rPr>
          <w:color w:val="4F81BD" w:themeColor="accent1"/>
          <w:sz w:val="20"/>
        </w:rPr>
        <w:t>the cost</w:t>
      </w:r>
      <w:r w:rsidR="00192E64">
        <w:rPr>
          <w:color w:val="4F81BD" w:themeColor="accent1"/>
          <w:sz w:val="20"/>
        </w:rPr>
        <w:t xml:space="preserve">s of in-house professional nurse, full time carers or </w:t>
      </w:r>
      <w:r w:rsidR="00F93E44">
        <w:rPr>
          <w:color w:val="4F81BD" w:themeColor="accent1"/>
          <w:sz w:val="20"/>
        </w:rPr>
        <w:t xml:space="preserve">enable a </w:t>
      </w:r>
      <w:r w:rsidR="00192E64">
        <w:rPr>
          <w:color w:val="4F81BD" w:themeColor="accent1"/>
          <w:sz w:val="20"/>
        </w:rPr>
        <w:t xml:space="preserve">family member </w:t>
      </w:r>
      <w:r w:rsidR="00BB58BE">
        <w:rPr>
          <w:color w:val="4F81BD" w:themeColor="accent1"/>
          <w:sz w:val="20"/>
        </w:rPr>
        <w:t>to</w:t>
      </w:r>
      <w:r w:rsidR="00F93E44">
        <w:rPr>
          <w:color w:val="4F81BD" w:themeColor="accent1"/>
          <w:sz w:val="20"/>
        </w:rPr>
        <w:t xml:space="preserve"> reduce their working hours to</w:t>
      </w:r>
      <w:r w:rsidR="00BB58BE">
        <w:rPr>
          <w:color w:val="4F81BD" w:themeColor="accent1"/>
          <w:sz w:val="20"/>
        </w:rPr>
        <w:t xml:space="preserve"> provide you </w:t>
      </w:r>
      <w:r w:rsidR="009705D2">
        <w:rPr>
          <w:color w:val="4F81BD" w:themeColor="accent1"/>
          <w:sz w:val="20"/>
        </w:rPr>
        <w:t xml:space="preserve">with </w:t>
      </w:r>
      <w:r w:rsidR="00810945">
        <w:rPr>
          <w:color w:val="4F81BD" w:themeColor="accent1"/>
          <w:sz w:val="20"/>
        </w:rPr>
        <w:t>continuous</w:t>
      </w:r>
      <w:r w:rsidR="003840B2">
        <w:rPr>
          <w:color w:val="4F81BD" w:themeColor="accent1"/>
          <w:sz w:val="20"/>
        </w:rPr>
        <w:t xml:space="preserve"> care</w:t>
      </w:r>
    </w:p>
    <w:p w14:paraId="17286343" w14:textId="77777777" w:rsidR="00192E64" w:rsidRPr="000301DD" w:rsidRDefault="004C1BB7" w:rsidP="004C1BB7">
      <w:pPr>
        <w:pStyle w:val="ListParagraph"/>
        <w:numPr>
          <w:ilvl w:val="0"/>
          <w:numId w:val="13"/>
        </w:numPr>
        <w:tabs>
          <w:tab w:val="left" w:pos="540"/>
          <w:tab w:val="left" w:pos="541"/>
        </w:tabs>
        <w:spacing w:before="129"/>
        <w:rPr>
          <w:color w:val="4F81BD" w:themeColor="accent1"/>
          <w:sz w:val="20"/>
        </w:rPr>
      </w:pPr>
      <w:r w:rsidRPr="000301DD">
        <w:rPr>
          <w:color w:val="4F81BD" w:themeColor="accent1"/>
          <w:sz w:val="20"/>
        </w:rPr>
        <w:t xml:space="preserve">provide funding </w:t>
      </w:r>
      <w:r>
        <w:rPr>
          <w:color w:val="4F81BD" w:themeColor="accent1"/>
          <w:sz w:val="20"/>
        </w:rPr>
        <w:t>to help you to modify your home after permanent sickness or injury.</w:t>
      </w:r>
    </w:p>
    <w:p w14:paraId="0374D02B" w14:textId="77777777" w:rsidR="00035239" w:rsidRPr="00292896" w:rsidRDefault="00035239">
      <w:pPr>
        <w:pStyle w:val="BodyText"/>
        <w:spacing w:before="10"/>
        <w:rPr>
          <w:color w:val="4F81BD" w:themeColor="accent1"/>
          <w:sz w:val="21"/>
        </w:rPr>
      </w:pPr>
    </w:p>
    <w:p w14:paraId="3362B865" w14:textId="77777777" w:rsidR="009705D2" w:rsidRDefault="009705D2">
      <w:pPr>
        <w:rPr>
          <w:rFonts w:ascii="Zurich Sans Medium" w:eastAsia="Zurich Sans Medium" w:hAnsi="Zurich Sans Medium" w:cs="Zurich Sans Medium"/>
          <w:color w:val="4F81BD" w:themeColor="accent1"/>
          <w:sz w:val="24"/>
          <w:szCs w:val="24"/>
        </w:rPr>
      </w:pPr>
      <w:r>
        <w:rPr>
          <w:color w:val="4F81BD" w:themeColor="accent1"/>
        </w:rPr>
        <w:br w:type="page"/>
      </w:r>
    </w:p>
    <w:p w14:paraId="6D48CC10" w14:textId="77777777" w:rsidR="00035239" w:rsidRPr="00292896" w:rsidRDefault="00092B44">
      <w:pPr>
        <w:pStyle w:val="Heading3"/>
        <w:rPr>
          <w:color w:val="4F81BD" w:themeColor="accent1"/>
        </w:rPr>
      </w:pPr>
      <w:bookmarkStart w:id="17" w:name="_Toc214353429"/>
      <w:r w:rsidRPr="00292896">
        <w:rPr>
          <w:color w:val="4F81BD" w:themeColor="accent1"/>
        </w:rPr>
        <w:lastRenderedPageBreak/>
        <w:t>Income protection</w:t>
      </w:r>
      <w:bookmarkEnd w:id="17"/>
    </w:p>
    <w:p w14:paraId="1CC965B2" w14:textId="77777777" w:rsidR="00035239" w:rsidRPr="00292896" w:rsidRDefault="00092B44">
      <w:pPr>
        <w:pStyle w:val="BodyText"/>
        <w:spacing w:before="68" w:line="261" w:lineRule="auto"/>
        <w:ind w:left="200" w:right="61"/>
        <w:rPr>
          <w:color w:val="4F81BD" w:themeColor="accent1"/>
        </w:rPr>
      </w:pPr>
      <w:r w:rsidRPr="00292896">
        <w:rPr>
          <w:color w:val="4F81BD" w:themeColor="accent1"/>
        </w:rPr>
        <w:t>Income protection insurance can help you cope financially if you lose your income due to sickness or injury. You can cover yourself for up to 70% of your income.</w:t>
      </w:r>
    </w:p>
    <w:p w14:paraId="754F1615" w14:textId="77777777" w:rsidR="00E07EDF" w:rsidRPr="00292896" w:rsidRDefault="00E07EDF" w:rsidP="00E07EDF">
      <w:pPr>
        <w:pStyle w:val="BodyText"/>
        <w:spacing w:before="112" w:line="261" w:lineRule="auto"/>
        <w:ind w:left="200" w:right="61"/>
        <w:rPr>
          <w:color w:val="4F81BD" w:themeColor="accent1"/>
        </w:rPr>
      </w:pPr>
      <w:r w:rsidRPr="00F17593">
        <w:rPr>
          <w:color w:val="4F81BD" w:themeColor="accent1"/>
        </w:rPr>
        <w:t>To qualify for a monthly benefit, you must first satisfy the waiting period requirements, which include following the advice and recommended treatment of a medical practitioner</w:t>
      </w:r>
      <w:r w:rsidR="002D49E0">
        <w:rPr>
          <w:color w:val="4F81BD" w:themeColor="accent1"/>
        </w:rPr>
        <w:t xml:space="preserve">. </w:t>
      </w:r>
      <w:r w:rsidRPr="00F17593">
        <w:rPr>
          <w:color w:val="4F81BD" w:themeColor="accent1"/>
        </w:rPr>
        <w:t>Once the waiting period ends, you’ll become eligible for a monthly benefit</w:t>
      </w:r>
      <w:r w:rsidRPr="00292896">
        <w:rPr>
          <w:color w:val="4F81BD" w:themeColor="accent1"/>
        </w:rPr>
        <w:t>.</w:t>
      </w:r>
    </w:p>
    <w:p w14:paraId="760F1B36" w14:textId="77777777" w:rsidR="00035239" w:rsidRPr="00292896" w:rsidRDefault="00092B44">
      <w:pPr>
        <w:pStyle w:val="BodyText"/>
        <w:spacing w:before="112"/>
        <w:ind w:left="200"/>
        <w:rPr>
          <w:color w:val="4F81BD" w:themeColor="accent1"/>
        </w:rPr>
      </w:pPr>
      <w:r w:rsidRPr="00292896">
        <w:rPr>
          <w:color w:val="4F81BD" w:themeColor="accent1"/>
        </w:rPr>
        <w:t>Income protection insurance pays an income stream, which you can use to:</w:t>
      </w:r>
    </w:p>
    <w:p w14:paraId="3C93E2EC"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 xml:space="preserve">maintain a regular income stream through sickness </w:t>
      </w:r>
      <w:r w:rsidRPr="00292896">
        <w:rPr>
          <w:color w:val="4F81BD" w:themeColor="accent1"/>
          <w:spacing w:val="-5"/>
          <w:sz w:val="20"/>
        </w:rPr>
        <w:t>and/or</w:t>
      </w:r>
      <w:r w:rsidRPr="00292896">
        <w:rPr>
          <w:color w:val="4F81BD" w:themeColor="accent1"/>
          <w:spacing w:val="-3"/>
          <w:sz w:val="20"/>
        </w:rPr>
        <w:t xml:space="preserve"> </w:t>
      </w:r>
      <w:r w:rsidRPr="00292896">
        <w:rPr>
          <w:color w:val="4F81BD" w:themeColor="accent1"/>
          <w:sz w:val="20"/>
        </w:rPr>
        <w:t>injury</w:t>
      </w:r>
    </w:p>
    <w:p w14:paraId="10755EC4"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retain the ability to pay your mortgage/rent, bills, ongoing normal</w:t>
      </w:r>
      <w:r w:rsidRPr="00292896">
        <w:rPr>
          <w:color w:val="4F81BD" w:themeColor="accent1"/>
          <w:spacing w:val="-6"/>
          <w:sz w:val="20"/>
        </w:rPr>
        <w:t xml:space="preserve"> </w:t>
      </w:r>
      <w:r w:rsidRPr="00292896">
        <w:rPr>
          <w:color w:val="4F81BD" w:themeColor="accent1"/>
          <w:sz w:val="20"/>
        </w:rPr>
        <w:t>expenses</w:t>
      </w:r>
    </w:p>
    <w:p w14:paraId="01C12F51"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provide your partner the benefit of not having to increase their working</w:t>
      </w:r>
      <w:r w:rsidRPr="00292896">
        <w:rPr>
          <w:color w:val="4F81BD" w:themeColor="accent1"/>
          <w:spacing w:val="-4"/>
          <w:sz w:val="20"/>
        </w:rPr>
        <w:t xml:space="preserve"> </w:t>
      </w:r>
      <w:r w:rsidRPr="00292896">
        <w:rPr>
          <w:color w:val="4F81BD" w:themeColor="accent1"/>
          <w:sz w:val="20"/>
        </w:rPr>
        <w:t>hours.</w:t>
      </w:r>
    </w:p>
    <w:p w14:paraId="6B40ED0C" w14:textId="77777777" w:rsidR="00035239" w:rsidRPr="00292896" w:rsidRDefault="00092B44">
      <w:pPr>
        <w:pStyle w:val="Heading3"/>
        <w:spacing w:before="214"/>
        <w:rPr>
          <w:color w:val="4F81BD" w:themeColor="accent1"/>
        </w:rPr>
      </w:pPr>
      <w:bookmarkStart w:id="18" w:name="_Toc214353430"/>
      <w:r w:rsidRPr="00292896">
        <w:rPr>
          <w:color w:val="4F81BD" w:themeColor="accent1"/>
        </w:rPr>
        <w:t>Business expenses</w:t>
      </w:r>
      <w:bookmarkEnd w:id="18"/>
    </w:p>
    <w:p w14:paraId="34D2CF29" w14:textId="77777777" w:rsidR="00035239" w:rsidRPr="00292896" w:rsidRDefault="00092B44">
      <w:pPr>
        <w:pStyle w:val="BodyText"/>
        <w:spacing w:before="68" w:line="261" w:lineRule="auto"/>
        <w:ind w:left="200" w:right="986"/>
        <w:rPr>
          <w:color w:val="4F81BD" w:themeColor="accent1"/>
        </w:rPr>
      </w:pPr>
      <w:r w:rsidRPr="00292896">
        <w:rPr>
          <w:color w:val="4F81BD" w:themeColor="accent1"/>
        </w:rPr>
        <w:t>Business expenses insurance reimburses ongoing fixed business expenses or the costs to hire a replacement employee while you are disabled due to sickness or injury.</w:t>
      </w:r>
    </w:p>
    <w:p w14:paraId="166234BC" w14:textId="77777777" w:rsidR="00035239" w:rsidRPr="00292896" w:rsidRDefault="00035239">
      <w:pPr>
        <w:pStyle w:val="BodyText"/>
        <w:spacing w:before="8"/>
        <w:rPr>
          <w:color w:val="4F81BD" w:themeColor="accent1"/>
        </w:rPr>
      </w:pPr>
    </w:p>
    <w:p w14:paraId="508DC5CC" w14:textId="77777777" w:rsidR="00035239" w:rsidRPr="00292896" w:rsidRDefault="00092B44">
      <w:pPr>
        <w:pStyle w:val="Heading3"/>
        <w:rPr>
          <w:color w:val="4F81BD" w:themeColor="accent1"/>
        </w:rPr>
      </w:pPr>
      <w:bookmarkStart w:id="19" w:name="_Toc214353431"/>
      <w:r w:rsidRPr="00292896">
        <w:rPr>
          <w:color w:val="4F81BD" w:themeColor="accent1"/>
        </w:rPr>
        <w:t>Child cover</w:t>
      </w:r>
      <w:bookmarkEnd w:id="19"/>
    </w:p>
    <w:p w14:paraId="69E9F11C" w14:textId="77777777" w:rsidR="00035239" w:rsidRPr="00292896" w:rsidRDefault="00092B44">
      <w:pPr>
        <w:pStyle w:val="BodyText"/>
        <w:spacing w:before="68" w:line="261" w:lineRule="auto"/>
        <w:ind w:left="200"/>
        <w:rPr>
          <w:color w:val="4F81BD" w:themeColor="accent1"/>
        </w:rPr>
      </w:pPr>
      <w:r w:rsidRPr="00292896">
        <w:rPr>
          <w:color w:val="4F81BD" w:themeColor="accent1"/>
        </w:rPr>
        <w:t>Trauma insurance for your children can help you to cope financially with the effects that a traumatic illness or injury suffered by your child can bring on your family.</w:t>
      </w:r>
    </w:p>
    <w:p w14:paraId="4ED39C62" w14:textId="77777777" w:rsidR="00035239" w:rsidRPr="00292896" w:rsidRDefault="00092B44">
      <w:pPr>
        <w:pStyle w:val="BodyText"/>
        <w:spacing w:before="112"/>
        <w:ind w:left="200"/>
        <w:rPr>
          <w:color w:val="4F81BD" w:themeColor="accent1"/>
        </w:rPr>
      </w:pPr>
      <w:r w:rsidRPr="00292896">
        <w:rPr>
          <w:color w:val="4F81BD" w:themeColor="accent1"/>
        </w:rPr>
        <w:t>Child cover pays a lump sum, which you can use to:</w:t>
      </w:r>
    </w:p>
    <w:p w14:paraId="272333F2"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take time off work to care for your</w:t>
      </w:r>
      <w:r w:rsidRPr="00292896">
        <w:rPr>
          <w:color w:val="4F81BD" w:themeColor="accent1"/>
          <w:spacing w:val="-2"/>
          <w:sz w:val="20"/>
        </w:rPr>
        <w:t xml:space="preserve"> </w:t>
      </w:r>
      <w:r w:rsidRPr="00292896">
        <w:rPr>
          <w:color w:val="4F81BD" w:themeColor="accent1"/>
          <w:sz w:val="20"/>
        </w:rPr>
        <w:t>child</w:t>
      </w:r>
    </w:p>
    <w:p w14:paraId="0C8C8450"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pay for major unplanned medical</w:t>
      </w:r>
      <w:r w:rsidRPr="00292896">
        <w:rPr>
          <w:color w:val="4F81BD" w:themeColor="accent1"/>
          <w:spacing w:val="-2"/>
          <w:sz w:val="20"/>
        </w:rPr>
        <w:t xml:space="preserve"> </w:t>
      </w:r>
      <w:r w:rsidRPr="00292896">
        <w:rPr>
          <w:color w:val="4F81BD" w:themeColor="accent1"/>
          <w:sz w:val="20"/>
        </w:rPr>
        <w:t>expenses</w:t>
      </w:r>
    </w:p>
    <w:p w14:paraId="05BCA9C9"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make lifestyle changes to support the change in</w:t>
      </w:r>
      <w:r w:rsidRPr="00292896">
        <w:rPr>
          <w:color w:val="4F81BD" w:themeColor="accent1"/>
          <w:spacing w:val="-2"/>
          <w:sz w:val="20"/>
        </w:rPr>
        <w:t xml:space="preserve"> </w:t>
      </w:r>
      <w:r w:rsidRPr="00292896">
        <w:rPr>
          <w:color w:val="4F81BD" w:themeColor="accent1"/>
          <w:sz w:val="20"/>
        </w:rPr>
        <w:t>needs.</w:t>
      </w:r>
    </w:p>
    <w:p w14:paraId="31CA4AC1" w14:textId="77777777" w:rsidR="00035239" w:rsidRPr="00292896" w:rsidRDefault="00035239">
      <w:pPr>
        <w:pStyle w:val="BodyText"/>
        <w:rPr>
          <w:color w:val="4F81BD" w:themeColor="accent1"/>
          <w:sz w:val="22"/>
        </w:rPr>
      </w:pPr>
    </w:p>
    <w:p w14:paraId="38A29393" w14:textId="77777777" w:rsidR="00035239" w:rsidRPr="00292896" w:rsidRDefault="00092B44">
      <w:pPr>
        <w:pStyle w:val="Heading3"/>
        <w:rPr>
          <w:color w:val="4F81BD" w:themeColor="accent1"/>
        </w:rPr>
      </w:pPr>
      <w:bookmarkStart w:id="20" w:name="_Toc214353432"/>
      <w:r w:rsidRPr="00292896">
        <w:rPr>
          <w:color w:val="4F81BD" w:themeColor="accent1"/>
        </w:rPr>
        <w:t xml:space="preserve">Superannuation </w:t>
      </w:r>
      <w:proofErr w:type="spellStart"/>
      <w:r w:rsidRPr="00292896">
        <w:rPr>
          <w:color w:val="4F81BD" w:themeColor="accent1"/>
        </w:rPr>
        <w:t>optimiser</w:t>
      </w:r>
      <w:bookmarkEnd w:id="20"/>
      <w:proofErr w:type="spellEnd"/>
    </w:p>
    <w:p w14:paraId="5004307D" w14:textId="77777777" w:rsidR="00035239" w:rsidRPr="00292896" w:rsidRDefault="00092B44">
      <w:pPr>
        <w:pStyle w:val="BodyText"/>
        <w:spacing w:before="67" w:line="261" w:lineRule="auto"/>
        <w:ind w:left="200" w:right="233"/>
        <w:rPr>
          <w:color w:val="4F81BD" w:themeColor="accent1"/>
        </w:rPr>
      </w:pPr>
      <w:r w:rsidRPr="00292896">
        <w:rPr>
          <w:color w:val="4F81BD" w:themeColor="accent1"/>
        </w:rPr>
        <w:t xml:space="preserve">Superannuation </w:t>
      </w:r>
      <w:r w:rsidRPr="00292896">
        <w:rPr>
          <w:color w:val="4F81BD" w:themeColor="accent1"/>
          <w:spacing w:val="-2"/>
        </w:rPr>
        <w:t xml:space="preserve">law </w:t>
      </w:r>
      <w:r w:rsidRPr="00292896">
        <w:rPr>
          <w:color w:val="4F81BD" w:themeColor="accent1"/>
        </w:rPr>
        <w:t xml:space="preserve">imposes restrictions on the </w:t>
      </w:r>
      <w:r w:rsidRPr="00292896">
        <w:rPr>
          <w:color w:val="4F81BD" w:themeColor="accent1"/>
          <w:spacing w:val="-3"/>
        </w:rPr>
        <w:t xml:space="preserve">payment </w:t>
      </w:r>
      <w:r w:rsidRPr="00292896">
        <w:rPr>
          <w:color w:val="4F81BD" w:themeColor="accent1"/>
        </w:rPr>
        <w:t xml:space="preserve">of </w:t>
      </w:r>
      <w:r w:rsidRPr="00292896">
        <w:rPr>
          <w:color w:val="4F81BD" w:themeColor="accent1"/>
          <w:spacing w:val="-2"/>
        </w:rPr>
        <w:t xml:space="preserve">benefits </w:t>
      </w:r>
      <w:r w:rsidRPr="00292896">
        <w:rPr>
          <w:color w:val="4F81BD" w:themeColor="accent1"/>
        </w:rPr>
        <w:t xml:space="preserve">from a </w:t>
      </w:r>
      <w:r w:rsidRPr="00292896">
        <w:rPr>
          <w:color w:val="4F81BD" w:themeColor="accent1"/>
          <w:spacing w:val="-3"/>
        </w:rPr>
        <w:t xml:space="preserve">superannuation </w:t>
      </w:r>
      <w:r w:rsidRPr="00292896">
        <w:rPr>
          <w:color w:val="4F81BD" w:themeColor="accent1"/>
        </w:rPr>
        <w:t xml:space="preserve">fund. </w:t>
      </w:r>
      <w:r w:rsidRPr="00292896">
        <w:rPr>
          <w:color w:val="4F81BD" w:themeColor="accent1"/>
          <w:spacing w:val="-3"/>
        </w:rPr>
        <w:t xml:space="preserve">Superannuation </w:t>
      </w:r>
      <w:proofErr w:type="spellStart"/>
      <w:r w:rsidRPr="00292896">
        <w:rPr>
          <w:color w:val="4F81BD" w:themeColor="accent1"/>
        </w:rPr>
        <w:t>optimiser</w:t>
      </w:r>
      <w:proofErr w:type="spellEnd"/>
      <w:r w:rsidRPr="00292896">
        <w:rPr>
          <w:color w:val="4F81BD" w:themeColor="accent1"/>
        </w:rPr>
        <w:t xml:space="preserve"> </w:t>
      </w:r>
      <w:r w:rsidRPr="00292896">
        <w:rPr>
          <w:color w:val="4F81BD" w:themeColor="accent1"/>
          <w:spacing w:val="-4"/>
        </w:rPr>
        <w:t xml:space="preserve">allows </w:t>
      </w:r>
      <w:r w:rsidRPr="00292896">
        <w:rPr>
          <w:color w:val="4F81BD" w:themeColor="accent1"/>
          <w:spacing w:val="-3"/>
        </w:rPr>
        <w:t xml:space="preserve">you </w:t>
      </w:r>
      <w:r w:rsidRPr="00292896">
        <w:rPr>
          <w:color w:val="4F81BD" w:themeColor="accent1"/>
        </w:rPr>
        <w:t xml:space="preserve">to split super and non-super </w:t>
      </w:r>
      <w:r w:rsidRPr="00292896">
        <w:rPr>
          <w:color w:val="4F81BD" w:themeColor="accent1"/>
          <w:spacing w:val="-2"/>
        </w:rPr>
        <w:t xml:space="preserve">benefits </w:t>
      </w:r>
      <w:r w:rsidRPr="00292896">
        <w:rPr>
          <w:color w:val="4F81BD" w:themeColor="accent1"/>
          <w:spacing w:val="-3"/>
        </w:rPr>
        <w:t xml:space="preserve">into </w:t>
      </w:r>
      <w:r w:rsidRPr="00292896">
        <w:rPr>
          <w:color w:val="4F81BD" w:themeColor="accent1"/>
        </w:rPr>
        <w:t xml:space="preserve">two </w:t>
      </w:r>
      <w:r w:rsidRPr="00292896">
        <w:rPr>
          <w:color w:val="4F81BD" w:themeColor="accent1"/>
          <w:spacing w:val="-4"/>
        </w:rPr>
        <w:t xml:space="preserve">related </w:t>
      </w:r>
      <w:r w:rsidRPr="00292896">
        <w:rPr>
          <w:color w:val="4F81BD" w:themeColor="accent1"/>
        </w:rPr>
        <w:t xml:space="preserve">policies – one inside and one outside of </w:t>
      </w:r>
      <w:r w:rsidRPr="00292896">
        <w:rPr>
          <w:color w:val="4F81BD" w:themeColor="accent1"/>
          <w:spacing w:val="-3"/>
        </w:rPr>
        <w:t>superannuation.</w:t>
      </w:r>
      <w:r w:rsidRPr="00292896">
        <w:rPr>
          <w:color w:val="4F81BD" w:themeColor="accent1"/>
          <w:spacing w:val="-10"/>
        </w:rPr>
        <w:t xml:space="preserve"> </w:t>
      </w:r>
      <w:r w:rsidRPr="00292896">
        <w:rPr>
          <w:color w:val="4F81BD" w:themeColor="accent1"/>
          <w:spacing w:val="-3"/>
        </w:rPr>
        <w:t>This</w:t>
      </w:r>
      <w:r w:rsidRPr="00292896">
        <w:rPr>
          <w:color w:val="4F81BD" w:themeColor="accent1"/>
          <w:spacing w:val="-10"/>
        </w:rPr>
        <w:t xml:space="preserve"> </w:t>
      </w:r>
      <w:r w:rsidRPr="00292896">
        <w:rPr>
          <w:color w:val="4F81BD" w:themeColor="accent1"/>
          <w:spacing w:val="-4"/>
        </w:rPr>
        <w:t>allows</w:t>
      </w:r>
      <w:r w:rsidRPr="00292896">
        <w:rPr>
          <w:color w:val="4F81BD" w:themeColor="accent1"/>
          <w:spacing w:val="-10"/>
        </w:rPr>
        <w:t xml:space="preserve"> </w:t>
      </w:r>
      <w:r w:rsidRPr="00292896">
        <w:rPr>
          <w:color w:val="4F81BD" w:themeColor="accent1"/>
        </w:rPr>
        <w:t>a</w:t>
      </w:r>
      <w:r w:rsidRPr="00292896">
        <w:rPr>
          <w:color w:val="4F81BD" w:themeColor="accent1"/>
          <w:spacing w:val="-7"/>
        </w:rPr>
        <w:t xml:space="preserve"> </w:t>
      </w:r>
      <w:r w:rsidRPr="00292896">
        <w:rPr>
          <w:color w:val="4F81BD" w:themeColor="accent1"/>
        </w:rPr>
        <w:t>mixture</w:t>
      </w:r>
      <w:r w:rsidRPr="00292896">
        <w:rPr>
          <w:color w:val="4F81BD" w:themeColor="accent1"/>
          <w:spacing w:val="-7"/>
        </w:rPr>
        <w:t xml:space="preserve"> </w:t>
      </w:r>
      <w:r w:rsidRPr="00292896">
        <w:rPr>
          <w:color w:val="4F81BD" w:themeColor="accent1"/>
        </w:rPr>
        <w:t>of</w:t>
      </w:r>
      <w:r w:rsidRPr="00292896">
        <w:rPr>
          <w:color w:val="4F81BD" w:themeColor="accent1"/>
          <w:spacing w:val="-7"/>
        </w:rPr>
        <w:t xml:space="preserve"> </w:t>
      </w:r>
      <w:r w:rsidRPr="00292896">
        <w:rPr>
          <w:color w:val="4F81BD" w:themeColor="accent1"/>
        </w:rPr>
        <w:t>super</w:t>
      </w:r>
      <w:r w:rsidRPr="00292896">
        <w:rPr>
          <w:color w:val="4F81BD" w:themeColor="accent1"/>
          <w:spacing w:val="-7"/>
        </w:rPr>
        <w:t xml:space="preserve"> </w:t>
      </w:r>
      <w:r w:rsidRPr="00292896">
        <w:rPr>
          <w:color w:val="4F81BD" w:themeColor="accent1"/>
        </w:rPr>
        <w:t>and</w:t>
      </w:r>
      <w:r w:rsidRPr="00292896">
        <w:rPr>
          <w:color w:val="4F81BD" w:themeColor="accent1"/>
          <w:spacing w:val="-7"/>
        </w:rPr>
        <w:t xml:space="preserve"> </w:t>
      </w:r>
      <w:r w:rsidRPr="00292896">
        <w:rPr>
          <w:color w:val="4F81BD" w:themeColor="accent1"/>
        </w:rPr>
        <w:t>non-super</w:t>
      </w:r>
      <w:r w:rsidRPr="00292896">
        <w:rPr>
          <w:color w:val="4F81BD" w:themeColor="accent1"/>
          <w:spacing w:val="-7"/>
        </w:rPr>
        <w:t xml:space="preserve"> </w:t>
      </w:r>
      <w:r w:rsidRPr="00292896">
        <w:rPr>
          <w:color w:val="4F81BD" w:themeColor="accent1"/>
          <w:spacing w:val="-2"/>
        </w:rPr>
        <w:t>benefits</w:t>
      </w:r>
      <w:r w:rsidRPr="00292896">
        <w:rPr>
          <w:color w:val="4F81BD" w:themeColor="accent1"/>
          <w:spacing w:val="-8"/>
        </w:rPr>
        <w:t xml:space="preserve"> </w:t>
      </w:r>
      <w:r w:rsidRPr="00292896">
        <w:rPr>
          <w:color w:val="4F81BD" w:themeColor="accent1"/>
        </w:rPr>
        <w:t>to</w:t>
      </w:r>
      <w:r w:rsidRPr="00292896">
        <w:rPr>
          <w:color w:val="4F81BD" w:themeColor="accent1"/>
          <w:spacing w:val="-7"/>
        </w:rPr>
        <w:t xml:space="preserve"> </w:t>
      </w:r>
      <w:r w:rsidRPr="00292896">
        <w:rPr>
          <w:color w:val="4F81BD" w:themeColor="accent1"/>
        </w:rPr>
        <w:t>be</w:t>
      </w:r>
      <w:r w:rsidRPr="00292896">
        <w:rPr>
          <w:color w:val="4F81BD" w:themeColor="accent1"/>
          <w:spacing w:val="-7"/>
        </w:rPr>
        <w:t xml:space="preserve"> </w:t>
      </w:r>
      <w:r w:rsidRPr="00292896">
        <w:rPr>
          <w:color w:val="4F81BD" w:themeColor="accent1"/>
        </w:rPr>
        <w:t>linked,</w:t>
      </w:r>
      <w:r w:rsidRPr="00292896">
        <w:rPr>
          <w:color w:val="4F81BD" w:themeColor="accent1"/>
          <w:spacing w:val="-7"/>
        </w:rPr>
        <w:t xml:space="preserve"> </w:t>
      </w:r>
      <w:r w:rsidRPr="00292896">
        <w:rPr>
          <w:color w:val="4F81BD" w:themeColor="accent1"/>
          <w:spacing w:val="-4"/>
        </w:rPr>
        <w:t>even</w:t>
      </w:r>
      <w:r w:rsidRPr="00292896">
        <w:rPr>
          <w:color w:val="4F81BD" w:themeColor="accent1"/>
          <w:spacing w:val="-10"/>
        </w:rPr>
        <w:t xml:space="preserve"> </w:t>
      </w:r>
      <w:r w:rsidRPr="00292896">
        <w:rPr>
          <w:color w:val="4F81BD" w:themeColor="accent1"/>
        </w:rPr>
        <w:t>though</w:t>
      </w:r>
      <w:r w:rsidRPr="00292896">
        <w:rPr>
          <w:color w:val="4F81BD" w:themeColor="accent1"/>
          <w:spacing w:val="-7"/>
        </w:rPr>
        <w:t xml:space="preserve"> </w:t>
      </w:r>
      <w:r w:rsidRPr="00292896">
        <w:rPr>
          <w:color w:val="4F81BD" w:themeColor="accent1"/>
        </w:rPr>
        <w:t>the</w:t>
      </w:r>
      <w:r w:rsidRPr="00292896">
        <w:rPr>
          <w:color w:val="4F81BD" w:themeColor="accent1"/>
          <w:spacing w:val="-7"/>
        </w:rPr>
        <w:t xml:space="preserve"> </w:t>
      </w:r>
      <w:r w:rsidRPr="00292896">
        <w:rPr>
          <w:color w:val="4F81BD" w:themeColor="accent1"/>
          <w:spacing w:val="-2"/>
        </w:rPr>
        <w:t>benefits</w:t>
      </w:r>
      <w:r w:rsidRPr="00292896">
        <w:rPr>
          <w:color w:val="4F81BD" w:themeColor="accent1"/>
          <w:spacing w:val="-9"/>
        </w:rPr>
        <w:t xml:space="preserve"> </w:t>
      </w:r>
      <w:r w:rsidRPr="00292896">
        <w:rPr>
          <w:color w:val="4F81BD" w:themeColor="accent1"/>
        </w:rPr>
        <w:t>are</w:t>
      </w:r>
      <w:r w:rsidRPr="00292896">
        <w:rPr>
          <w:color w:val="4F81BD" w:themeColor="accent1"/>
          <w:spacing w:val="-7"/>
        </w:rPr>
        <w:t xml:space="preserve"> </w:t>
      </w:r>
      <w:r w:rsidRPr="00292896">
        <w:rPr>
          <w:color w:val="4F81BD" w:themeColor="accent1"/>
          <w:spacing w:val="-3"/>
        </w:rPr>
        <w:t xml:space="preserve">provided </w:t>
      </w:r>
      <w:r w:rsidRPr="00292896">
        <w:rPr>
          <w:color w:val="4F81BD" w:themeColor="accent1"/>
        </w:rPr>
        <w:t xml:space="preserve">under two </w:t>
      </w:r>
      <w:r w:rsidRPr="00292896">
        <w:rPr>
          <w:color w:val="4F81BD" w:themeColor="accent1"/>
          <w:spacing w:val="-4"/>
        </w:rPr>
        <w:t xml:space="preserve">separate </w:t>
      </w:r>
      <w:r w:rsidRPr="00292896">
        <w:rPr>
          <w:color w:val="4F81BD" w:themeColor="accent1"/>
        </w:rPr>
        <w:t xml:space="preserve">policies. Linked </w:t>
      </w:r>
      <w:r w:rsidRPr="00292896">
        <w:rPr>
          <w:color w:val="4F81BD" w:themeColor="accent1"/>
          <w:spacing w:val="-4"/>
        </w:rPr>
        <w:t xml:space="preserve">cover </w:t>
      </w:r>
      <w:r w:rsidRPr="00292896">
        <w:rPr>
          <w:color w:val="4F81BD" w:themeColor="accent1"/>
        </w:rPr>
        <w:t xml:space="preserve">means a claim </w:t>
      </w:r>
      <w:r w:rsidRPr="00292896">
        <w:rPr>
          <w:color w:val="4F81BD" w:themeColor="accent1"/>
          <w:spacing w:val="-4"/>
        </w:rPr>
        <w:t xml:space="preserve">payable </w:t>
      </w:r>
      <w:r w:rsidRPr="00292896">
        <w:rPr>
          <w:color w:val="4F81BD" w:themeColor="accent1"/>
        </w:rPr>
        <w:t xml:space="preserve">on one </w:t>
      </w:r>
      <w:r w:rsidRPr="00292896">
        <w:rPr>
          <w:color w:val="4F81BD" w:themeColor="accent1"/>
          <w:spacing w:val="-2"/>
        </w:rPr>
        <w:t xml:space="preserve">policy </w:t>
      </w:r>
      <w:r w:rsidRPr="00292896">
        <w:rPr>
          <w:color w:val="4F81BD" w:themeColor="accent1"/>
        </w:rPr>
        <w:t xml:space="preserve">will affect the other – as if it </w:t>
      </w:r>
      <w:r w:rsidRPr="00292896">
        <w:rPr>
          <w:color w:val="4F81BD" w:themeColor="accent1"/>
          <w:spacing w:val="-3"/>
        </w:rPr>
        <w:t xml:space="preserve">were </w:t>
      </w:r>
      <w:r w:rsidRPr="00292896">
        <w:rPr>
          <w:color w:val="4F81BD" w:themeColor="accent1"/>
        </w:rPr>
        <w:t>held in one</w:t>
      </w:r>
      <w:r w:rsidRPr="00292896">
        <w:rPr>
          <w:color w:val="4F81BD" w:themeColor="accent1"/>
          <w:spacing w:val="-4"/>
        </w:rPr>
        <w:t xml:space="preserve"> </w:t>
      </w:r>
      <w:r w:rsidRPr="00292896">
        <w:rPr>
          <w:color w:val="4F81BD" w:themeColor="accent1"/>
          <w:spacing w:val="-6"/>
        </w:rPr>
        <w:t>policy.</w:t>
      </w:r>
    </w:p>
    <w:p w14:paraId="4BC50D31" w14:textId="77777777" w:rsidR="00035239" w:rsidRPr="00292896" w:rsidRDefault="00035239">
      <w:pPr>
        <w:spacing w:line="261" w:lineRule="auto"/>
        <w:rPr>
          <w:color w:val="4F81BD" w:themeColor="accent1"/>
        </w:rPr>
        <w:sectPr w:rsidR="00035239" w:rsidRPr="00292896">
          <w:headerReference w:type="default" r:id="rId35"/>
          <w:footerReference w:type="even" r:id="rId36"/>
          <w:footerReference w:type="default" r:id="rId37"/>
          <w:footerReference w:type="first" r:id="rId38"/>
          <w:pgSz w:w="11910" w:h="16840"/>
          <w:pgMar w:top="1580" w:right="560" w:bottom="380" w:left="480" w:header="0" w:footer="197" w:gutter="0"/>
          <w:pgNumType w:start="4"/>
          <w:cols w:space="720"/>
        </w:sectPr>
      </w:pPr>
    </w:p>
    <w:p w14:paraId="5B00FD42" w14:textId="77777777" w:rsidR="00035239" w:rsidRPr="0021198B" w:rsidRDefault="00092B44" w:rsidP="0021198B">
      <w:pPr>
        <w:pStyle w:val="Heading1"/>
        <w:rPr>
          <w:color w:val="4F81BD" w:themeColor="accent1"/>
        </w:rPr>
      </w:pPr>
      <w:bookmarkStart w:id="21" w:name="_TOC_250002"/>
      <w:bookmarkStart w:id="22" w:name="_Toc214353433"/>
      <w:bookmarkEnd w:id="21"/>
      <w:r w:rsidRPr="00292896">
        <w:rPr>
          <w:color w:val="4F81BD" w:themeColor="accent1"/>
        </w:rPr>
        <w:lastRenderedPageBreak/>
        <w:t>Zurich Protection Plus</w:t>
      </w:r>
      <w:r w:rsidR="0021198B">
        <w:rPr>
          <w:color w:val="4F81BD" w:themeColor="accent1"/>
        </w:rPr>
        <w:br/>
      </w:r>
      <w:r w:rsidR="00C4782F" w:rsidRPr="00F17593">
        <w:rPr>
          <w:color w:val="4F81BD" w:themeColor="accent1"/>
          <w:sz w:val="40"/>
          <w:szCs w:val="40"/>
        </w:rPr>
        <w:t>(non-super ownership)</w:t>
      </w:r>
      <w:bookmarkEnd w:id="22"/>
    </w:p>
    <w:p w14:paraId="5000B354" w14:textId="77777777" w:rsidR="00035239" w:rsidRPr="00F17593" w:rsidRDefault="00035239">
      <w:pPr>
        <w:pStyle w:val="BodyText"/>
        <w:spacing w:before="1"/>
        <w:rPr>
          <w:color w:val="4F81BD" w:themeColor="accent1"/>
          <w:szCs w:val="24"/>
        </w:rPr>
      </w:pPr>
    </w:p>
    <w:p w14:paraId="45EC7C00" w14:textId="77777777" w:rsidR="00765E81" w:rsidRPr="00F17593" w:rsidRDefault="00765E81">
      <w:pPr>
        <w:pStyle w:val="BodyText"/>
        <w:spacing w:before="1"/>
        <w:rPr>
          <w:color w:val="4F81BD" w:themeColor="accent1"/>
          <w:szCs w:val="24"/>
        </w:rPr>
      </w:pPr>
    </w:p>
    <w:p w14:paraId="1C5DE7B7" w14:textId="77777777" w:rsidR="00035239" w:rsidRPr="00292896" w:rsidRDefault="00092B44">
      <w:pPr>
        <w:pStyle w:val="BodyText"/>
        <w:spacing w:before="100" w:line="261" w:lineRule="auto"/>
        <w:ind w:left="200" w:right="402"/>
        <w:rPr>
          <w:color w:val="4F81BD" w:themeColor="accent1"/>
        </w:rPr>
      </w:pPr>
      <w:r w:rsidRPr="00292896">
        <w:rPr>
          <w:color w:val="4F81BD" w:themeColor="accent1"/>
          <w:spacing w:val="-3"/>
        </w:rPr>
        <w:t xml:space="preserve">The </w:t>
      </w:r>
      <w:r w:rsidRPr="00292896">
        <w:rPr>
          <w:color w:val="4F81BD" w:themeColor="accent1"/>
          <w:spacing w:val="-4"/>
        </w:rPr>
        <w:t xml:space="preserve">Zurich Protection </w:t>
      </w:r>
      <w:r w:rsidRPr="00292896">
        <w:rPr>
          <w:color w:val="4F81BD" w:themeColor="accent1"/>
        </w:rPr>
        <w:t xml:space="preserve">Plus </w:t>
      </w:r>
      <w:r w:rsidRPr="00292896">
        <w:rPr>
          <w:color w:val="4F81BD" w:themeColor="accent1"/>
          <w:spacing w:val="-2"/>
        </w:rPr>
        <w:t xml:space="preserve">policy </w:t>
      </w:r>
      <w:r w:rsidRPr="00292896">
        <w:rPr>
          <w:color w:val="4F81BD" w:themeColor="accent1"/>
        </w:rPr>
        <w:t xml:space="preserve">offers </w:t>
      </w:r>
      <w:r w:rsidRPr="00292896">
        <w:rPr>
          <w:color w:val="4F81BD" w:themeColor="accent1"/>
          <w:spacing w:val="-3"/>
        </w:rPr>
        <w:t xml:space="preserve">Death </w:t>
      </w:r>
      <w:r w:rsidRPr="00292896">
        <w:rPr>
          <w:color w:val="4F81BD" w:themeColor="accent1"/>
          <w:spacing w:val="-7"/>
        </w:rPr>
        <w:t xml:space="preserve">cover, </w:t>
      </w:r>
      <w:r w:rsidRPr="00292896">
        <w:rPr>
          <w:color w:val="4F81BD" w:themeColor="accent1"/>
          <w:spacing w:val="-10"/>
        </w:rPr>
        <w:t xml:space="preserve">Total </w:t>
      </w:r>
      <w:r w:rsidRPr="00292896">
        <w:rPr>
          <w:color w:val="4F81BD" w:themeColor="accent1"/>
        </w:rPr>
        <w:t xml:space="preserve">and </w:t>
      </w:r>
      <w:r w:rsidRPr="00292896">
        <w:rPr>
          <w:color w:val="4F81BD" w:themeColor="accent1"/>
          <w:spacing w:val="-4"/>
        </w:rPr>
        <w:t xml:space="preserve">Permanent </w:t>
      </w:r>
      <w:r w:rsidRPr="00292896">
        <w:rPr>
          <w:color w:val="4F81BD" w:themeColor="accent1"/>
        </w:rPr>
        <w:t xml:space="preserve">Disablement </w:t>
      </w:r>
      <w:r w:rsidRPr="00292896">
        <w:rPr>
          <w:color w:val="4F81BD" w:themeColor="accent1"/>
          <w:spacing w:val="-4"/>
        </w:rPr>
        <w:t xml:space="preserve">(‘TPD’) cover </w:t>
      </w:r>
      <w:r w:rsidRPr="00292896">
        <w:rPr>
          <w:color w:val="4F81BD" w:themeColor="accent1"/>
        </w:rPr>
        <w:t xml:space="preserve">and </w:t>
      </w:r>
      <w:r w:rsidRPr="00292896">
        <w:rPr>
          <w:color w:val="4F81BD" w:themeColor="accent1"/>
          <w:spacing w:val="-9"/>
        </w:rPr>
        <w:t xml:space="preserve">Trauma </w:t>
      </w:r>
      <w:r w:rsidRPr="00292896">
        <w:rPr>
          <w:color w:val="4F81BD" w:themeColor="accent1"/>
          <w:spacing w:val="-7"/>
        </w:rPr>
        <w:t xml:space="preserve">cover. </w:t>
      </w:r>
      <w:r w:rsidRPr="00292896">
        <w:rPr>
          <w:color w:val="4F81BD" w:themeColor="accent1"/>
        </w:rPr>
        <w:t xml:space="preserve">Each of these </w:t>
      </w:r>
      <w:r w:rsidRPr="00292896">
        <w:rPr>
          <w:color w:val="4F81BD" w:themeColor="accent1"/>
          <w:spacing w:val="-4"/>
        </w:rPr>
        <w:t xml:space="preserve">covers </w:t>
      </w:r>
      <w:r w:rsidRPr="00292896">
        <w:rPr>
          <w:color w:val="4F81BD" w:themeColor="accent1"/>
        </w:rPr>
        <w:t xml:space="preserve">is optional. </w:t>
      </w:r>
      <w:r w:rsidRPr="00292896">
        <w:rPr>
          <w:color w:val="4F81BD" w:themeColor="accent1"/>
          <w:spacing w:val="-3"/>
        </w:rPr>
        <w:t xml:space="preserve">The </w:t>
      </w:r>
      <w:r w:rsidRPr="00292896">
        <w:rPr>
          <w:color w:val="4F81BD" w:themeColor="accent1"/>
        </w:rPr>
        <w:t xml:space="preserve">product includes a range of </w:t>
      </w:r>
      <w:r w:rsidRPr="00292896">
        <w:rPr>
          <w:color w:val="4F81BD" w:themeColor="accent1"/>
          <w:spacing w:val="-2"/>
        </w:rPr>
        <w:t xml:space="preserve">benefits </w:t>
      </w:r>
      <w:r w:rsidRPr="00292896">
        <w:rPr>
          <w:color w:val="4F81BD" w:themeColor="accent1"/>
        </w:rPr>
        <w:t xml:space="preserve">which are in-built and optional </w:t>
      </w:r>
      <w:r w:rsidRPr="00292896">
        <w:rPr>
          <w:color w:val="4F81BD" w:themeColor="accent1"/>
          <w:spacing w:val="-2"/>
        </w:rPr>
        <w:t xml:space="preserve">benefits </w:t>
      </w:r>
      <w:r w:rsidRPr="00292896">
        <w:rPr>
          <w:color w:val="4F81BD" w:themeColor="accent1"/>
        </w:rPr>
        <w:t xml:space="preserve">that can be </w:t>
      </w:r>
      <w:r w:rsidRPr="00292896">
        <w:rPr>
          <w:color w:val="4F81BD" w:themeColor="accent1"/>
          <w:spacing w:val="-2"/>
        </w:rPr>
        <w:t>added.</w:t>
      </w:r>
    </w:p>
    <w:p w14:paraId="598F178B" w14:textId="77777777" w:rsidR="00035239" w:rsidRPr="00292896" w:rsidRDefault="00092B44">
      <w:pPr>
        <w:pStyle w:val="BodyText"/>
        <w:spacing w:before="112"/>
        <w:ind w:left="200"/>
        <w:rPr>
          <w:color w:val="4F81BD" w:themeColor="accent1"/>
        </w:rPr>
      </w:pPr>
      <w:r w:rsidRPr="00292896">
        <w:rPr>
          <w:color w:val="4F81BD" w:themeColor="accent1"/>
        </w:rPr>
        <w:t>The covers recommended for you are:</w:t>
      </w:r>
    </w:p>
    <w:p w14:paraId="618714F3"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Death</w:t>
      </w:r>
      <w:r w:rsidRPr="00292896">
        <w:rPr>
          <w:color w:val="4F81BD" w:themeColor="accent1"/>
          <w:spacing w:val="-2"/>
          <w:sz w:val="20"/>
        </w:rPr>
        <w:t xml:space="preserve"> </w:t>
      </w:r>
      <w:r w:rsidRPr="00292896">
        <w:rPr>
          <w:color w:val="4F81BD" w:themeColor="accent1"/>
          <w:sz w:val="20"/>
        </w:rPr>
        <w:t>cover</w:t>
      </w:r>
    </w:p>
    <w:p w14:paraId="163B85DF"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pacing w:val="-9"/>
          <w:sz w:val="20"/>
        </w:rPr>
        <w:t xml:space="preserve">Total </w:t>
      </w:r>
      <w:r w:rsidRPr="00292896">
        <w:rPr>
          <w:color w:val="4F81BD" w:themeColor="accent1"/>
          <w:sz w:val="20"/>
        </w:rPr>
        <w:t>and Permanent Disablement (‘TPD’)</w:t>
      </w:r>
      <w:r w:rsidRPr="00292896">
        <w:rPr>
          <w:color w:val="4F81BD" w:themeColor="accent1"/>
          <w:spacing w:val="1"/>
          <w:sz w:val="20"/>
        </w:rPr>
        <w:t xml:space="preserve"> </w:t>
      </w:r>
      <w:r w:rsidRPr="00292896">
        <w:rPr>
          <w:color w:val="4F81BD" w:themeColor="accent1"/>
          <w:sz w:val="20"/>
        </w:rPr>
        <w:t>cover</w:t>
      </w:r>
    </w:p>
    <w:p w14:paraId="048B7C74"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pacing w:val="-7"/>
          <w:sz w:val="20"/>
        </w:rPr>
        <w:t>Trauma</w:t>
      </w:r>
      <w:r w:rsidRPr="00292896">
        <w:rPr>
          <w:color w:val="4F81BD" w:themeColor="accent1"/>
          <w:spacing w:val="-6"/>
          <w:sz w:val="20"/>
        </w:rPr>
        <w:t xml:space="preserve"> </w:t>
      </w:r>
      <w:r w:rsidRPr="00292896">
        <w:rPr>
          <w:color w:val="4F81BD" w:themeColor="accent1"/>
          <w:sz w:val="20"/>
        </w:rPr>
        <w:t>cover</w:t>
      </w:r>
    </w:p>
    <w:p w14:paraId="763229B5" w14:textId="77777777" w:rsidR="00035239" w:rsidRPr="00292896" w:rsidRDefault="00035239">
      <w:pPr>
        <w:pStyle w:val="BodyText"/>
        <w:spacing w:before="10"/>
        <w:rPr>
          <w:color w:val="4F81BD" w:themeColor="accent1"/>
          <w:sz w:val="21"/>
        </w:rPr>
      </w:pPr>
    </w:p>
    <w:p w14:paraId="7D76EE1A" w14:textId="77777777" w:rsidR="00035239" w:rsidRPr="00292896" w:rsidRDefault="00092B44">
      <w:pPr>
        <w:pStyle w:val="Heading3"/>
        <w:spacing w:before="1"/>
        <w:rPr>
          <w:color w:val="4F81BD" w:themeColor="accent1"/>
        </w:rPr>
      </w:pPr>
      <w:bookmarkStart w:id="23" w:name="_Toc214353434"/>
      <w:r w:rsidRPr="00292896">
        <w:rPr>
          <w:color w:val="4F81BD" w:themeColor="accent1"/>
        </w:rPr>
        <w:t>Death cover</w:t>
      </w:r>
      <w:bookmarkEnd w:id="23"/>
    </w:p>
    <w:p w14:paraId="56994445" w14:textId="77777777" w:rsidR="00035239" w:rsidRPr="00292896" w:rsidRDefault="00092B44">
      <w:pPr>
        <w:pStyle w:val="BodyText"/>
        <w:spacing w:before="67"/>
        <w:ind w:left="200"/>
        <w:rPr>
          <w:color w:val="4F81BD" w:themeColor="accent1"/>
        </w:rPr>
      </w:pPr>
      <w:r w:rsidRPr="00292896">
        <w:rPr>
          <w:color w:val="4F81BD" w:themeColor="accent1"/>
        </w:rPr>
        <w:t>The following benefits apply when Death cover is selected:</w:t>
      </w:r>
    </w:p>
    <w:p w14:paraId="50DCE967"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Death benefit – a lump sum payment on</w:t>
      </w:r>
      <w:r w:rsidRPr="00292896">
        <w:rPr>
          <w:color w:val="4F81BD" w:themeColor="accent1"/>
          <w:spacing w:val="-2"/>
          <w:sz w:val="20"/>
        </w:rPr>
        <w:t xml:space="preserve"> </w:t>
      </w:r>
      <w:r w:rsidRPr="00292896">
        <w:rPr>
          <w:color w:val="4F81BD" w:themeColor="accent1"/>
          <w:sz w:val="20"/>
        </w:rPr>
        <w:t>death.</w:t>
      </w:r>
    </w:p>
    <w:p w14:paraId="45F2E232"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pacing w:val="-6"/>
          <w:sz w:val="20"/>
        </w:rPr>
        <w:t xml:space="preserve">Terminal </w:t>
      </w:r>
      <w:r w:rsidRPr="00292896">
        <w:rPr>
          <w:color w:val="4F81BD" w:themeColor="accent1"/>
          <w:sz w:val="20"/>
        </w:rPr>
        <w:t>illness benefit – an advance payment of the Death benefit on diagnosis of a terminal</w:t>
      </w:r>
      <w:r w:rsidRPr="00292896">
        <w:rPr>
          <w:color w:val="4F81BD" w:themeColor="accent1"/>
          <w:spacing w:val="-6"/>
          <w:sz w:val="20"/>
        </w:rPr>
        <w:t xml:space="preserve"> </w:t>
      </w:r>
      <w:r w:rsidRPr="00292896">
        <w:rPr>
          <w:color w:val="4F81BD" w:themeColor="accent1"/>
          <w:sz w:val="20"/>
        </w:rPr>
        <w:t>illness.</w:t>
      </w:r>
    </w:p>
    <w:p w14:paraId="11DC6079"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 xml:space="preserve">Advancement for funeral expenses – an advance payment of </w:t>
      </w:r>
      <w:r w:rsidRPr="00292896">
        <w:rPr>
          <w:color w:val="4F81BD" w:themeColor="accent1"/>
          <w:spacing w:val="-5"/>
          <w:sz w:val="20"/>
        </w:rPr>
        <w:t xml:space="preserve">$15,000 </w:t>
      </w:r>
      <w:r w:rsidRPr="00292896">
        <w:rPr>
          <w:color w:val="4F81BD" w:themeColor="accent1"/>
          <w:sz w:val="20"/>
        </w:rPr>
        <w:t>towards funeral</w:t>
      </w:r>
      <w:r w:rsidRPr="00292896">
        <w:rPr>
          <w:color w:val="4F81BD" w:themeColor="accent1"/>
          <w:spacing w:val="-11"/>
          <w:sz w:val="20"/>
        </w:rPr>
        <w:t xml:space="preserve"> </w:t>
      </w:r>
      <w:r w:rsidRPr="00292896">
        <w:rPr>
          <w:color w:val="4F81BD" w:themeColor="accent1"/>
          <w:sz w:val="20"/>
        </w:rPr>
        <w:t>expenses.</w:t>
      </w:r>
    </w:p>
    <w:p w14:paraId="4E6DC04C" w14:textId="77777777" w:rsidR="00035239" w:rsidRPr="00292896" w:rsidRDefault="00092B44">
      <w:pPr>
        <w:pStyle w:val="ListParagraph"/>
        <w:numPr>
          <w:ilvl w:val="0"/>
          <w:numId w:val="13"/>
        </w:numPr>
        <w:tabs>
          <w:tab w:val="left" w:pos="540"/>
          <w:tab w:val="left" w:pos="541"/>
        </w:tabs>
        <w:spacing w:line="252" w:lineRule="auto"/>
        <w:ind w:right="945"/>
        <w:rPr>
          <w:color w:val="4F81BD" w:themeColor="accent1"/>
          <w:sz w:val="20"/>
        </w:rPr>
      </w:pPr>
      <w:r w:rsidRPr="00292896">
        <w:rPr>
          <w:color w:val="4F81BD" w:themeColor="accent1"/>
          <w:sz w:val="20"/>
        </w:rPr>
        <w:t xml:space="preserve">Accidental injury benefit – an advance payment of part or </w:t>
      </w:r>
      <w:proofErr w:type="gramStart"/>
      <w:r w:rsidRPr="00292896">
        <w:rPr>
          <w:color w:val="4F81BD" w:themeColor="accent1"/>
          <w:sz w:val="20"/>
        </w:rPr>
        <w:t>all of</w:t>
      </w:r>
      <w:proofErr w:type="gramEnd"/>
      <w:r w:rsidRPr="00292896">
        <w:rPr>
          <w:color w:val="4F81BD" w:themeColor="accent1"/>
          <w:sz w:val="20"/>
        </w:rPr>
        <w:t xml:space="preserve"> the Death benefit if the life insured suffers a specified accidental injury, </w:t>
      </w:r>
      <w:proofErr w:type="spellStart"/>
      <w:r w:rsidRPr="00292896">
        <w:rPr>
          <w:color w:val="4F81BD" w:themeColor="accent1"/>
          <w:sz w:val="20"/>
        </w:rPr>
        <w:t>eg.</w:t>
      </w:r>
      <w:proofErr w:type="spellEnd"/>
      <w:r w:rsidRPr="00292896">
        <w:rPr>
          <w:color w:val="4F81BD" w:themeColor="accent1"/>
          <w:sz w:val="20"/>
        </w:rPr>
        <w:t xml:space="preserve"> loss of the use of a hand or</w:t>
      </w:r>
      <w:r w:rsidRPr="00292896">
        <w:rPr>
          <w:color w:val="4F81BD" w:themeColor="accent1"/>
          <w:spacing w:val="-6"/>
          <w:sz w:val="20"/>
        </w:rPr>
        <w:t xml:space="preserve"> </w:t>
      </w:r>
      <w:r w:rsidRPr="00292896">
        <w:rPr>
          <w:color w:val="4F81BD" w:themeColor="accent1"/>
          <w:sz w:val="20"/>
        </w:rPr>
        <w:t>foot.</w:t>
      </w:r>
    </w:p>
    <w:p w14:paraId="6377023E" w14:textId="77777777" w:rsidR="00035239" w:rsidRPr="00292896" w:rsidRDefault="00735414">
      <w:pPr>
        <w:pStyle w:val="ListParagraph"/>
        <w:numPr>
          <w:ilvl w:val="0"/>
          <w:numId w:val="13"/>
        </w:numPr>
        <w:tabs>
          <w:tab w:val="left" w:pos="540"/>
          <w:tab w:val="left" w:pos="541"/>
        </w:tabs>
        <w:spacing w:before="117"/>
        <w:rPr>
          <w:color w:val="4F81BD" w:themeColor="accent1"/>
          <w:sz w:val="20"/>
        </w:rPr>
      </w:pPr>
      <w:r w:rsidRPr="00D61EA3">
        <w:rPr>
          <w:color w:val="FF0000"/>
          <w:sz w:val="20"/>
        </w:rPr>
        <w:t xml:space="preserve">[cover </w:t>
      </w:r>
      <w:r>
        <w:rPr>
          <w:color w:val="FF0000"/>
          <w:sz w:val="20"/>
        </w:rPr>
        <w:t xml:space="preserve">taken </w:t>
      </w:r>
      <w:r w:rsidRPr="00D61EA3">
        <w:rPr>
          <w:color w:val="FF0000"/>
          <w:sz w:val="20"/>
        </w:rPr>
        <w:t>for business purpose]</w:t>
      </w:r>
      <w:r w:rsidRPr="00292896">
        <w:rPr>
          <w:color w:val="4F81BD" w:themeColor="accent1"/>
          <w:sz w:val="20"/>
        </w:rPr>
        <w:t xml:space="preserve"> </w:t>
      </w:r>
      <w:r w:rsidR="00092B44" w:rsidRPr="00292896">
        <w:rPr>
          <w:color w:val="4F81BD" w:themeColor="accent1"/>
          <w:sz w:val="20"/>
        </w:rPr>
        <w:t>Future</w:t>
      </w:r>
      <w:r w:rsidR="00092B44" w:rsidRPr="00292896">
        <w:rPr>
          <w:color w:val="4F81BD" w:themeColor="accent1"/>
          <w:spacing w:val="-2"/>
          <w:sz w:val="20"/>
        </w:rPr>
        <w:t xml:space="preserve"> </w:t>
      </w:r>
      <w:r w:rsidR="00092B44" w:rsidRPr="00292896">
        <w:rPr>
          <w:color w:val="4F81BD" w:themeColor="accent1"/>
          <w:sz w:val="20"/>
        </w:rPr>
        <w:t>insurability</w:t>
      </w:r>
      <w:r w:rsidR="00092B44" w:rsidRPr="00292896">
        <w:rPr>
          <w:color w:val="4F81BD" w:themeColor="accent1"/>
          <w:spacing w:val="-2"/>
          <w:sz w:val="20"/>
        </w:rPr>
        <w:t xml:space="preserve"> </w:t>
      </w:r>
      <w:r w:rsidR="00B743E5">
        <w:rPr>
          <w:color w:val="4F81BD" w:themeColor="accent1"/>
          <w:sz w:val="20"/>
        </w:rPr>
        <w:t>f</w:t>
      </w:r>
      <w:r w:rsidR="00F74D0D">
        <w:rPr>
          <w:color w:val="4F81BD" w:themeColor="accent1"/>
          <w:sz w:val="20"/>
        </w:rPr>
        <w:t>or business</w:t>
      </w:r>
      <w:r w:rsidR="00092B44" w:rsidRPr="00292896">
        <w:rPr>
          <w:color w:val="4F81BD" w:themeColor="accent1"/>
          <w:spacing w:val="-2"/>
          <w:sz w:val="20"/>
        </w:rPr>
        <w:t xml:space="preserve"> </w:t>
      </w:r>
      <w:r w:rsidR="00092B44" w:rsidRPr="00292896">
        <w:rPr>
          <w:color w:val="4F81BD" w:themeColor="accent1"/>
          <w:sz w:val="20"/>
        </w:rPr>
        <w:t>–</w:t>
      </w:r>
      <w:r w:rsidR="00092B44" w:rsidRPr="00292896">
        <w:rPr>
          <w:color w:val="4F81BD" w:themeColor="accent1"/>
          <w:spacing w:val="-2"/>
          <w:sz w:val="20"/>
        </w:rPr>
        <w:t xml:space="preserve"> </w:t>
      </w:r>
      <w:r w:rsidR="00092B44" w:rsidRPr="00292896">
        <w:rPr>
          <w:color w:val="4F81BD" w:themeColor="accent1"/>
          <w:sz w:val="20"/>
        </w:rPr>
        <w:t>ability</w:t>
      </w:r>
      <w:r w:rsidR="00092B44" w:rsidRPr="00292896">
        <w:rPr>
          <w:color w:val="4F81BD" w:themeColor="accent1"/>
          <w:spacing w:val="-1"/>
          <w:sz w:val="20"/>
        </w:rPr>
        <w:t xml:space="preserve"> </w:t>
      </w:r>
      <w:r w:rsidR="00092B44" w:rsidRPr="00292896">
        <w:rPr>
          <w:color w:val="4F81BD" w:themeColor="accent1"/>
          <w:sz w:val="20"/>
        </w:rPr>
        <w:t>to</w:t>
      </w:r>
      <w:r w:rsidR="00092B44" w:rsidRPr="00292896">
        <w:rPr>
          <w:color w:val="4F81BD" w:themeColor="accent1"/>
          <w:spacing w:val="-2"/>
          <w:sz w:val="20"/>
        </w:rPr>
        <w:t xml:space="preserve"> </w:t>
      </w:r>
      <w:r w:rsidR="00092B44" w:rsidRPr="00292896">
        <w:rPr>
          <w:color w:val="4F81BD" w:themeColor="accent1"/>
          <w:sz w:val="20"/>
        </w:rPr>
        <w:t>increase</w:t>
      </w:r>
      <w:r w:rsidR="00092B44" w:rsidRPr="00292896">
        <w:rPr>
          <w:color w:val="4F81BD" w:themeColor="accent1"/>
          <w:spacing w:val="-2"/>
          <w:sz w:val="20"/>
        </w:rPr>
        <w:t xml:space="preserve"> </w:t>
      </w:r>
      <w:r w:rsidR="00092B44" w:rsidRPr="00292896">
        <w:rPr>
          <w:color w:val="4F81BD" w:themeColor="accent1"/>
          <w:sz w:val="20"/>
        </w:rPr>
        <w:t>cover</w:t>
      </w:r>
      <w:r w:rsidR="00092B44" w:rsidRPr="00292896">
        <w:rPr>
          <w:color w:val="4F81BD" w:themeColor="accent1"/>
          <w:spacing w:val="-1"/>
          <w:sz w:val="20"/>
        </w:rPr>
        <w:t xml:space="preserve"> </w:t>
      </w:r>
      <w:r w:rsidR="00092B44" w:rsidRPr="00292896">
        <w:rPr>
          <w:color w:val="4F81BD" w:themeColor="accent1"/>
          <w:sz w:val="20"/>
        </w:rPr>
        <w:t>without</w:t>
      </w:r>
      <w:r w:rsidR="00092B44" w:rsidRPr="00292896">
        <w:rPr>
          <w:color w:val="4F81BD" w:themeColor="accent1"/>
          <w:spacing w:val="-2"/>
          <w:sz w:val="20"/>
        </w:rPr>
        <w:t xml:space="preserve"> </w:t>
      </w:r>
      <w:r w:rsidR="00092B44" w:rsidRPr="00292896">
        <w:rPr>
          <w:color w:val="4F81BD" w:themeColor="accent1"/>
          <w:sz w:val="20"/>
        </w:rPr>
        <w:t>underwriting</w:t>
      </w:r>
      <w:r w:rsidR="00092B44" w:rsidRPr="00292896">
        <w:rPr>
          <w:color w:val="4F81BD" w:themeColor="accent1"/>
          <w:spacing w:val="-2"/>
          <w:sz w:val="20"/>
        </w:rPr>
        <w:t xml:space="preserve"> </w:t>
      </w:r>
      <w:r w:rsidR="00092B44" w:rsidRPr="00292896">
        <w:rPr>
          <w:color w:val="4F81BD" w:themeColor="accent1"/>
          <w:sz w:val="20"/>
        </w:rPr>
        <w:t>if</w:t>
      </w:r>
      <w:r w:rsidR="00092B44" w:rsidRPr="00292896">
        <w:rPr>
          <w:color w:val="4F81BD" w:themeColor="accent1"/>
          <w:spacing w:val="-1"/>
          <w:sz w:val="20"/>
        </w:rPr>
        <w:t xml:space="preserve"> </w:t>
      </w:r>
      <w:r w:rsidR="00092B44" w:rsidRPr="00292896">
        <w:rPr>
          <w:color w:val="4F81BD" w:themeColor="accent1"/>
          <w:sz w:val="20"/>
        </w:rPr>
        <w:t>certain</w:t>
      </w:r>
      <w:r w:rsidR="00092B44" w:rsidRPr="00292896">
        <w:rPr>
          <w:color w:val="4F81BD" w:themeColor="accent1"/>
          <w:spacing w:val="-2"/>
          <w:sz w:val="20"/>
        </w:rPr>
        <w:t xml:space="preserve"> </w:t>
      </w:r>
      <w:r w:rsidR="00092B44" w:rsidRPr="00292896">
        <w:rPr>
          <w:color w:val="4F81BD" w:themeColor="accent1"/>
          <w:sz w:val="20"/>
        </w:rPr>
        <w:t>business</w:t>
      </w:r>
      <w:r w:rsidR="00092B44" w:rsidRPr="00292896">
        <w:rPr>
          <w:color w:val="4F81BD" w:themeColor="accent1"/>
          <w:spacing w:val="-2"/>
          <w:sz w:val="20"/>
        </w:rPr>
        <w:t xml:space="preserve"> </w:t>
      </w:r>
      <w:r w:rsidR="00092B44" w:rsidRPr="00292896">
        <w:rPr>
          <w:color w:val="4F81BD" w:themeColor="accent1"/>
          <w:sz w:val="20"/>
        </w:rPr>
        <w:t>events</w:t>
      </w:r>
      <w:r w:rsidR="00092B44" w:rsidRPr="00292896">
        <w:rPr>
          <w:color w:val="4F81BD" w:themeColor="accent1"/>
          <w:spacing w:val="-25"/>
          <w:sz w:val="20"/>
        </w:rPr>
        <w:t xml:space="preserve"> </w:t>
      </w:r>
      <w:r w:rsidR="00092B44" w:rsidRPr="00292896">
        <w:rPr>
          <w:color w:val="4F81BD" w:themeColor="accent1"/>
          <w:sz w:val="20"/>
        </w:rPr>
        <w:t>occur.</w:t>
      </w:r>
    </w:p>
    <w:p w14:paraId="679DEE2C" w14:textId="77777777" w:rsidR="00035239" w:rsidRPr="00292896" w:rsidRDefault="00035239">
      <w:pPr>
        <w:pStyle w:val="BodyText"/>
        <w:rPr>
          <w:color w:val="4F81BD" w:themeColor="accent1"/>
          <w:sz w:val="22"/>
        </w:rPr>
      </w:pPr>
    </w:p>
    <w:p w14:paraId="30C6EC2C" w14:textId="77777777" w:rsidR="00035239" w:rsidRPr="00292896" w:rsidRDefault="00092B44">
      <w:pPr>
        <w:pStyle w:val="Heading3"/>
        <w:rPr>
          <w:color w:val="4F81BD" w:themeColor="accent1"/>
        </w:rPr>
      </w:pPr>
      <w:bookmarkStart w:id="24" w:name="_Toc214353435"/>
      <w:r w:rsidRPr="00292896">
        <w:rPr>
          <w:color w:val="4F81BD" w:themeColor="accent1"/>
        </w:rPr>
        <w:t>TPD cover</w:t>
      </w:r>
      <w:bookmarkEnd w:id="24"/>
    </w:p>
    <w:p w14:paraId="5A5F13D2" w14:textId="77777777" w:rsidR="00035239" w:rsidRPr="00292896" w:rsidRDefault="00092B44">
      <w:pPr>
        <w:pStyle w:val="BodyText"/>
        <w:spacing w:before="67"/>
        <w:ind w:left="200"/>
        <w:rPr>
          <w:color w:val="4F81BD" w:themeColor="accent1"/>
        </w:rPr>
      </w:pPr>
      <w:r w:rsidRPr="00292896">
        <w:rPr>
          <w:color w:val="4F81BD" w:themeColor="accent1"/>
        </w:rPr>
        <w:t>The following benefits apply when</w:t>
      </w:r>
      <w:r w:rsidRPr="00D61EA3">
        <w:rPr>
          <w:color w:val="FF0000"/>
        </w:rPr>
        <w:t xml:space="preserve"> [Platinum] </w:t>
      </w:r>
      <w:r w:rsidRPr="00292896">
        <w:rPr>
          <w:color w:val="4F81BD" w:themeColor="accent1"/>
        </w:rPr>
        <w:t>TPD is selected:</w:t>
      </w:r>
    </w:p>
    <w:p w14:paraId="0C885634" w14:textId="77777777" w:rsidR="00035239" w:rsidRPr="00292896" w:rsidRDefault="00092B44">
      <w:pPr>
        <w:pStyle w:val="ListParagraph"/>
        <w:numPr>
          <w:ilvl w:val="0"/>
          <w:numId w:val="13"/>
        </w:numPr>
        <w:tabs>
          <w:tab w:val="left" w:pos="540"/>
          <w:tab w:val="left" w:pos="541"/>
        </w:tabs>
        <w:spacing w:before="129" w:line="252" w:lineRule="auto"/>
        <w:ind w:right="473"/>
        <w:rPr>
          <w:color w:val="4F81BD" w:themeColor="accent1"/>
          <w:sz w:val="20"/>
        </w:rPr>
      </w:pPr>
      <w:r w:rsidRPr="00292896">
        <w:rPr>
          <w:color w:val="4F81BD" w:themeColor="accent1"/>
          <w:sz w:val="20"/>
        </w:rPr>
        <w:t xml:space="preserve">TPD benefit – pays the TPD sum insured if the life insured suffers a permanent disability that meets the selected TPD definition: </w:t>
      </w:r>
      <w:r w:rsidRPr="00D61EA3">
        <w:rPr>
          <w:color w:val="FF0000"/>
          <w:sz w:val="20"/>
        </w:rPr>
        <w:t>[own occupation/any occupation/domestic duties/modified</w:t>
      </w:r>
      <w:r w:rsidRPr="00D61EA3">
        <w:rPr>
          <w:color w:val="FF0000"/>
          <w:spacing w:val="-14"/>
          <w:sz w:val="20"/>
        </w:rPr>
        <w:t xml:space="preserve"> </w:t>
      </w:r>
      <w:r w:rsidRPr="00D61EA3">
        <w:rPr>
          <w:color w:val="FF0000"/>
          <w:sz w:val="20"/>
        </w:rPr>
        <w:t>TPD</w:t>
      </w:r>
      <w:r w:rsidRPr="00292896">
        <w:rPr>
          <w:color w:val="4F81BD" w:themeColor="accent1"/>
          <w:sz w:val="20"/>
        </w:rPr>
        <w:t>]</w:t>
      </w:r>
    </w:p>
    <w:p w14:paraId="655FC67B" w14:textId="77777777" w:rsidR="00035239" w:rsidRPr="00292896" w:rsidRDefault="00092B44">
      <w:pPr>
        <w:pStyle w:val="ListParagraph"/>
        <w:numPr>
          <w:ilvl w:val="0"/>
          <w:numId w:val="13"/>
        </w:numPr>
        <w:tabs>
          <w:tab w:val="left" w:pos="540"/>
          <w:tab w:val="left" w:pos="541"/>
        </w:tabs>
        <w:spacing w:before="118" w:line="256" w:lineRule="auto"/>
        <w:ind w:right="139"/>
        <w:rPr>
          <w:color w:val="4F81BD" w:themeColor="accent1"/>
          <w:sz w:val="20"/>
        </w:rPr>
      </w:pPr>
      <w:r w:rsidRPr="00D61EA3">
        <w:rPr>
          <w:color w:val="FF0000"/>
          <w:sz w:val="20"/>
        </w:rPr>
        <w:t>[not modified TPD]</w:t>
      </w:r>
      <w:r w:rsidRPr="00292896">
        <w:rPr>
          <w:color w:val="4F81BD" w:themeColor="accent1"/>
          <w:sz w:val="20"/>
        </w:rPr>
        <w:t xml:space="preserve"> The TPD benefit is also payable if the life insured suffers functional impairment of at least four extended</w:t>
      </w:r>
      <w:r w:rsidRPr="00292896">
        <w:rPr>
          <w:color w:val="4F81BD" w:themeColor="accent1"/>
          <w:spacing w:val="-6"/>
          <w:sz w:val="20"/>
        </w:rPr>
        <w:t xml:space="preserve"> </w:t>
      </w:r>
      <w:r w:rsidRPr="00292896">
        <w:rPr>
          <w:color w:val="4F81BD" w:themeColor="accent1"/>
          <w:sz w:val="20"/>
        </w:rPr>
        <w:t>activities</w:t>
      </w:r>
      <w:r w:rsidRPr="00292896">
        <w:rPr>
          <w:color w:val="4F81BD" w:themeColor="accent1"/>
          <w:spacing w:val="-6"/>
          <w:sz w:val="20"/>
        </w:rPr>
        <w:t xml:space="preserve"> </w:t>
      </w:r>
      <w:r w:rsidRPr="00292896">
        <w:rPr>
          <w:color w:val="4F81BD" w:themeColor="accent1"/>
          <w:sz w:val="20"/>
        </w:rPr>
        <w:t>of</w:t>
      </w:r>
      <w:r w:rsidRPr="00292896">
        <w:rPr>
          <w:color w:val="4F81BD" w:themeColor="accent1"/>
          <w:spacing w:val="-6"/>
          <w:sz w:val="20"/>
        </w:rPr>
        <w:t xml:space="preserve"> </w:t>
      </w:r>
      <w:r w:rsidRPr="00292896">
        <w:rPr>
          <w:color w:val="4F81BD" w:themeColor="accent1"/>
          <w:sz w:val="20"/>
        </w:rPr>
        <w:t>daily</w:t>
      </w:r>
      <w:r w:rsidRPr="00292896">
        <w:rPr>
          <w:color w:val="4F81BD" w:themeColor="accent1"/>
          <w:spacing w:val="-6"/>
          <w:sz w:val="20"/>
        </w:rPr>
        <w:t xml:space="preserve"> </w:t>
      </w:r>
      <w:r w:rsidRPr="00292896">
        <w:rPr>
          <w:color w:val="4F81BD" w:themeColor="accent1"/>
          <w:sz w:val="20"/>
        </w:rPr>
        <w:t>living</w:t>
      </w:r>
      <w:r w:rsidRPr="00292896">
        <w:rPr>
          <w:color w:val="4F81BD" w:themeColor="accent1"/>
          <w:spacing w:val="-6"/>
          <w:sz w:val="20"/>
        </w:rPr>
        <w:t xml:space="preserve"> </w:t>
      </w:r>
      <w:r w:rsidRPr="00292896">
        <w:rPr>
          <w:color w:val="4F81BD" w:themeColor="accent1"/>
          <w:sz w:val="20"/>
        </w:rPr>
        <w:t>(‘extended</w:t>
      </w:r>
      <w:r w:rsidRPr="00292896">
        <w:rPr>
          <w:color w:val="4F81BD" w:themeColor="accent1"/>
          <w:spacing w:val="-6"/>
          <w:sz w:val="20"/>
        </w:rPr>
        <w:t xml:space="preserve"> </w:t>
      </w:r>
      <w:r w:rsidRPr="00292896">
        <w:rPr>
          <w:color w:val="4F81BD" w:themeColor="accent1"/>
          <w:sz w:val="20"/>
        </w:rPr>
        <w:t>ADLs’),</w:t>
      </w:r>
      <w:r w:rsidRPr="00292896">
        <w:rPr>
          <w:color w:val="4F81BD" w:themeColor="accent1"/>
          <w:spacing w:val="-5"/>
          <w:sz w:val="20"/>
        </w:rPr>
        <w:t xml:space="preserve"> </w:t>
      </w:r>
      <w:r w:rsidRPr="00292896">
        <w:rPr>
          <w:color w:val="4F81BD" w:themeColor="accent1"/>
          <w:sz w:val="20"/>
        </w:rPr>
        <w:t>suffers</w:t>
      </w:r>
      <w:r w:rsidRPr="00292896">
        <w:rPr>
          <w:color w:val="4F81BD" w:themeColor="accent1"/>
          <w:spacing w:val="-6"/>
          <w:sz w:val="20"/>
        </w:rPr>
        <w:t xml:space="preserve"> </w:t>
      </w:r>
      <w:r w:rsidRPr="00292896">
        <w:rPr>
          <w:color w:val="4F81BD" w:themeColor="accent1"/>
          <w:sz w:val="20"/>
        </w:rPr>
        <w:t>permanent</w:t>
      </w:r>
      <w:r w:rsidRPr="00292896">
        <w:rPr>
          <w:color w:val="4F81BD" w:themeColor="accent1"/>
          <w:spacing w:val="-6"/>
          <w:sz w:val="20"/>
        </w:rPr>
        <w:t xml:space="preserve"> </w:t>
      </w:r>
      <w:r w:rsidRPr="00292896">
        <w:rPr>
          <w:color w:val="4F81BD" w:themeColor="accent1"/>
          <w:sz w:val="20"/>
        </w:rPr>
        <w:t>and</w:t>
      </w:r>
      <w:r w:rsidRPr="00292896">
        <w:rPr>
          <w:color w:val="4F81BD" w:themeColor="accent1"/>
          <w:spacing w:val="-6"/>
          <w:sz w:val="20"/>
        </w:rPr>
        <w:t xml:space="preserve"> </w:t>
      </w:r>
      <w:r w:rsidRPr="00292896">
        <w:rPr>
          <w:color w:val="4F81BD" w:themeColor="accent1"/>
          <w:sz w:val="20"/>
        </w:rPr>
        <w:t>irreversible</w:t>
      </w:r>
      <w:r w:rsidRPr="00292896">
        <w:rPr>
          <w:color w:val="4F81BD" w:themeColor="accent1"/>
          <w:spacing w:val="-6"/>
          <w:sz w:val="20"/>
        </w:rPr>
        <w:t xml:space="preserve"> </w:t>
      </w:r>
      <w:r w:rsidRPr="00292896">
        <w:rPr>
          <w:color w:val="4F81BD" w:themeColor="accent1"/>
          <w:sz w:val="20"/>
        </w:rPr>
        <w:t>whole</w:t>
      </w:r>
      <w:r w:rsidRPr="00292896">
        <w:rPr>
          <w:color w:val="4F81BD" w:themeColor="accent1"/>
          <w:spacing w:val="-6"/>
          <w:sz w:val="20"/>
        </w:rPr>
        <w:t xml:space="preserve"> </w:t>
      </w:r>
      <w:r w:rsidRPr="00292896">
        <w:rPr>
          <w:color w:val="4F81BD" w:themeColor="accent1"/>
          <w:sz w:val="20"/>
        </w:rPr>
        <w:t>person</w:t>
      </w:r>
      <w:r w:rsidRPr="00292896">
        <w:rPr>
          <w:color w:val="4F81BD" w:themeColor="accent1"/>
          <w:spacing w:val="-5"/>
          <w:sz w:val="20"/>
        </w:rPr>
        <w:t xml:space="preserve"> </w:t>
      </w:r>
      <w:r w:rsidRPr="00292896">
        <w:rPr>
          <w:color w:val="4F81BD" w:themeColor="accent1"/>
          <w:sz w:val="20"/>
        </w:rPr>
        <w:t>impairment</w:t>
      </w:r>
      <w:r w:rsidRPr="00292896">
        <w:rPr>
          <w:color w:val="4F81BD" w:themeColor="accent1"/>
          <w:spacing w:val="-6"/>
          <w:sz w:val="20"/>
        </w:rPr>
        <w:t xml:space="preserve"> </w:t>
      </w:r>
      <w:r w:rsidRPr="00292896">
        <w:rPr>
          <w:color w:val="4F81BD" w:themeColor="accent1"/>
          <w:sz w:val="20"/>
        </w:rPr>
        <w:t>of</w:t>
      </w:r>
      <w:r w:rsidRPr="00292896">
        <w:rPr>
          <w:color w:val="4F81BD" w:themeColor="accent1"/>
          <w:spacing w:val="-3"/>
          <w:sz w:val="20"/>
        </w:rPr>
        <w:t xml:space="preserve"> </w:t>
      </w:r>
      <w:r w:rsidRPr="00292896">
        <w:rPr>
          <w:color w:val="4F81BD" w:themeColor="accent1"/>
          <w:sz w:val="20"/>
        </w:rPr>
        <w:t>at least 60%, or meets the modified TPD</w:t>
      </w:r>
      <w:r w:rsidRPr="00292896">
        <w:rPr>
          <w:color w:val="4F81BD" w:themeColor="accent1"/>
          <w:spacing w:val="-2"/>
          <w:sz w:val="20"/>
        </w:rPr>
        <w:t xml:space="preserve"> </w:t>
      </w:r>
      <w:r w:rsidRPr="00292896">
        <w:rPr>
          <w:color w:val="4F81BD" w:themeColor="accent1"/>
          <w:sz w:val="20"/>
        </w:rPr>
        <w:t>definition.</w:t>
      </w:r>
    </w:p>
    <w:p w14:paraId="264E425D" w14:textId="77777777" w:rsidR="00035239" w:rsidRPr="00292896" w:rsidRDefault="00092B44">
      <w:pPr>
        <w:pStyle w:val="ListParagraph"/>
        <w:numPr>
          <w:ilvl w:val="0"/>
          <w:numId w:val="13"/>
        </w:numPr>
        <w:tabs>
          <w:tab w:val="left" w:pos="540"/>
          <w:tab w:val="left" w:pos="541"/>
        </w:tabs>
        <w:spacing w:before="113" w:line="252" w:lineRule="auto"/>
        <w:ind w:right="160"/>
        <w:rPr>
          <w:color w:val="4F81BD" w:themeColor="accent1"/>
          <w:sz w:val="20"/>
        </w:rPr>
      </w:pPr>
      <w:r w:rsidRPr="00292896">
        <w:rPr>
          <w:color w:val="4F81BD" w:themeColor="accent1"/>
          <w:sz w:val="20"/>
        </w:rPr>
        <w:t>TPD advancement benefit, for specific events – advances a portion of the TPD sum insured if the life insured</w:t>
      </w:r>
      <w:r w:rsidRPr="00292896">
        <w:rPr>
          <w:color w:val="4F81BD" w:themeColor="accent1"/>
          <w:spacing w:val="-38"/>
          <w:sz w:val="20"/>
        </w:rPr>
        <w:t xml:space="preserve"> </w:t>
      </w:r>
      <w:r w:rsidRPr="00292896">
        <w:rPr>
          <w:color w:val="4F81BD" w:themeColor="accent1"/>
          <w:sz w:val="20"/>
        </w:rPr>
        <w:t>suffers loss of a hand or foot or loss of sight in one</w:t>
      </w:r>
      <w:r w:rsidRPr="00292896">
        <w:rPr>
          <w:color w:val="4F81BD" w:themeColor="accent1"/>
          <w:spacing w:val="-4"/>
          <w:sz w:val="20"/>
        </w:rPr>
        <w:t xml:space="preserve"> </w:t>
      </w:r>
      <w:r w:rsidRPr="00292896">
        <w:rPr>
          <w:color w:val="4F81BD" w:themeColor="accent1"/>
          <w:sz w:val="20"/>
        </w:rPr>
        <w:t>eye.</w:t>
      </w:r>
    </w:p>
    <w:p w14:paraId="2354AFEC" w14:textId="77777777" w:rsidR="00035239" w:rsidRPr="00292896" w:rsidRDefault="00092B44">
      <w:pPr>
        <w:pStyle w:val="ListParagraph"/>
        <w:numPr>
          <w:ilvl w:val="0"/>
          <w:numId w:val="13"/>
        </w:numPr>
        <w:tabs>
          <w:tab w:val="left" w:pos="540"/>
          <w:tab w:val="left" w:pos="541"/>
        </w:tabs>
        <w:spacing w:line="252" w:lineRule="auto"/>
        <w:ind w:right="1009"/>
        <w:rPr>
          <w:color w:val="4F81BD" w:themeColor="accent1"/>
          <w:sz w:val="20"/>
        </w:rPr>
      </w:pPr>
      <w:r w:rsidRPr="00D61EA3">
        <w:rPr>
          <w:color w:val="FF0000"/>
          <w:sz w:val="20"/>
        </w:rPr>
        <w:t>[Platinum TPD only]</w:t>
      </w:r>
      <w:r w:rsidRPr="00292896">
        <w:rPr>
          <w:color w:val="4F81BD" w:themeColor="accent1"/>
          <w:sz w:val="20"/>
        </w:rPr>
        <w:t xml:space="preserve"> Partial impairment benefit – pays part of the TPD sum insured if the life insured</w:t>
      </w:r>
      <w:r w:rsidRPr="00292896">
        <w:rPr>
          <w:color w:val="4F81BD" w:themeColor="accent1"/>
          <w:spacing w:val="-30"/>
          <w:sz w:val="20"/>
        </w:rPr>
        <w:t xml:space="preserve"> </w:t>
      </w:r>
      <w:r w:rsidRPr="00292896">
        <w:rPr>
          <w:color w:val="4F81BD" w:themeColor="accent1"/>
          <w:sz w:val="20"/>
        </w:rPr>
        <w:t>suffers functional impairment of two or three extended activities of daily living (‘extended</w:t>
      </w:r>
      <w:r w:rsidRPr="00292896">
        <w:rPr>
          <w:color w:val="4F81BD" w:themeColor="accent1"/>
          <w:spacing w:val="-22"/>
          <w:sz w:val="20"/>
        </w:rPr>
        <w:t xml:space="preserve"> </w:t>
      </w:r>
      <w:r w:rsidRPr="00292896">
        <w:rPr>
          <w:color w:val="4F81BD" w:themeColor="accent1"/>
          <w:sz w:val="20"/>
        </w:rPr>
        <w:t>ADLs’).</w:t>
      </w:r>
    </w:p>
    <w:p w14:paraId="02EDA4D0" w14:textId="77777777" w:rsidR="00035239" w:rsidRPr="00292896" w:rsidRDefault="00035239">
      <w:pPr>
        <w:pStyle w:val="BodyText"/>
        <w:spacing w:before="7"/>
        <w:rPr>
          <w:color w:val="4F81BD" w:themeColor="accent1"/>
          <w:sz w:val="21"/>
        </w:rPr>
      </w:pPr>
    </w:p>
    <w:p w14:paraId="71D87C40" w14:textId="77777777" w:rsidR="00035239" w:rsidRPr="00292896" w:rsidRDefault="00092B44">
      <w:pPr>
        <w:pStyle w:val="Heading3"/>
        <w:rPr>
          <w:color w:val="4F81BD" w:themeColor="accent1"/>
        </w:rPr>
      </w:pPr>
      <w:bookmarkStart w:id="25" w:name="_Toc214353436"/>
      <w:r w:rsidRPr="00292896">
        <w:rPr>
          <w:color w:val="4F81BD" w:themeColor="accent1"/>
        </w:rPr>
        <w:t>Trauma cover</w:t>
      </w:r>
      <w:bookmarkEnd w:id="25"/>
    </w:p>
    <w:p w14:paraId="1923A867" w14:textId="77777777" w:rsidR="00035239" w:rsidRPr="00292896" w:rsidRDefault="00092B44">
      <w:pPr>
        <w:pStyle w:val="BodyText"/>
        <w:spacing w:before="68"/>
        <w:ind w:left="200"/>
        <w:rPr>
          <w:color w:val="4F81BD" w:themeColor="accent1"/>
        </w:rPr>
      </w:pPr>
      <w:r w:rsidRPr="00292896">
        <w:rPr>
          <w:color w:val="4F81BD" w:themeColor="accent1"/>
        </w:rPr>
        <w:t xml:space="preserve">The following benefits apply when Trauma </w:t>
      </w:r>
      <w:r w:rsidRPr="00D61EA3">
        <w:rPr>
          <w:color w:val="FF0000"/>
        </w:rPr>
        <w:t>[Plus]</w:t>
      </w:r>
      <w:r w:rsidRPr="00292896">
        <w:rPr>
          <w:color w:val="4F81BD" w:themeColor="accent1"/>
        </w:rPr>
        <w:t xml:space="preserve"> is selected:</w:t>
      </w:r>
    </w:p>
    <w:p w14:paraId="08003949" w14:textId="7C820AE6"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pacing w:val="-7"/>
          <w:sz w:val="20"/>
        </w:rPr>
        <w:t xml:space="preserve">Trauma </w:t>
      </w:r>
      <w:r w:rsidRPr="00292896">
        <w:rPr>
          <w:color w:val="4F81BD" w:themeColor="accent1"/>
          <w:sz w:val="20"/>
        </w:rPr>
        <w:t xml:space="preserve">benefit – a lump sum payment on diagnosis/occurrence of one of the </w:t>
      </w:r>
      <w:r w:rsidRPr="000900AA">
        <w:rPr>
          <w:color w:val="FF0000"/>
          <w:sz w:val="20"/>
        </w:rPr>
        <w:t>4</w:t>
      </w:r>
      <w:r w:rsidR="00BE292A">
        <w:rPr>
          <w:color w:val="FF0000"/>
          <w:sz w:val="20"/>
        </w:rPr>
        <w:t>3</w:t>
      </w:r>
      <w:r w:rsidRPr="000900AA">
        <w:rPr>
          <w:color w:val="FF0000"/>
          <w:sz w:val="20"/>
        </w:rPr>
        <w:t xml:space="preserve"> </w:t>
      </w:r>
      <w:r w:rsidRPr="00292896">
        <w:rPr>
          <w:color w:val="4F81BD" w:themeColor="accent1"/>
          <w:sz w:val="20"/>
        </w:rPr>
        <w:t>specific covered</w:t>
      </w:r>
      <w:r w:rsidRPr="00292896">
        <w:rPr>
          <w:color w:val="4F81BD" w:themeColor="accent1"/>
          <w:spacing w:val="-30"/>
          <w:sz w:val="20"/>
        </w:rPr>
        <w:t xml:space="preserve"> </w:t>
      </w:r>
      <w:r w:rsidRPr="00292896">
        <w:rPr>
          <w:color w:val="4F81BD" w:themeColor="accent1"/>
          <w:sz w:val="20"/>
        </w:rPr>
        <w:t>conditions.</w:t>
      </w:r>
    </w:p>
    <w:p w14:paraId="0BA24C09" w14:textId="77777777" w:rsidR="00035239" w:rsidRPr="00292896" w:rsidRDefault="00092B44">
      <w:pPr>
        <w:pStyle w:val="ListParagraph"/>
        <w:numPr>
          <w:ilvl w:val="0"/>
          <w:numId w:val="13"/>
        </w:numPr>
        <w:tabs>
          <w:tab w:val="left" w:pos="540"/>
          <w:tab w:val="left" w:pos="541"/>
        </w:tabs>
        <w:spacing w:line="252" w:lineRule="auto"/>
        <w:ind w:right="759"/>
        <w:rPr>
          <w:color w:val="4F81BD" w:themeColor="accent1"/>
          <w:sz w:val="20"/>
        </w:rPr>
      </w:pPr>
      <w:r w:rsidRPr="00D61EA3">
        <w:rPr>
          <w:color w:val="FF0000"/>
          <w:sz w:val="20"/>
        </w:rPr>
        <w:t>[if</w:t>
      </w:r>
      <w:r w:rsidRPr="00D61EA3">
        <w:rPr>
          <w:color w:val="FF0000"/>
          <w:spacing w:val="-8"/>
          <w:sz w:val="20"/>
        </w:rPr>
        <w:t xml:space="preserve"> </w:t>
      </w:r>
      <w:r w:rsidR="0016002D">
        <w:rPr>
          <w:color w:val="FF0000"/>
          <w:spacing w:val="-8"/>
          <w:sz w:val="20"/>
        </w:rPr>
        <w:t>T</w:t>
      </w:r>
      <w:r w:rsidRPr="00D61EA3">
        <w:rPr>
          <w:color w:val="FF0000"/>
          <w:sz w:val="20"/>
        </w:rPr>
        <w:t>rauma</w:t>
      </w:r>
      <w:r w:rsidRPr="00D61EA3">
        <w:rPr>
          <w:color w:val="FF0000"/>
          <w:spacing w:val="-8"/>
          <w:sz w:val="20"/>
        </w:rPr>
        <w:t xml:space="preserve"> </w:t>
      </w:r>
      <w:r w:rsidR="0016002D">
        <w:rPr>
          <w:color w:val="FF0000"/>
          <w:sz w:val="20"/>
        </w:rPr>
        <w:t>P</w:t>
      </w:r>
      <w:r w:rsidRPr="00D61EA3">
        <w:rPr>
          <w:color w:val="FF0000"/>
          <w:sz w:val="20"/>
        </w:rPr>
        <w:t>lus]</w:t>
      </w:r>
      <w:r w:rsidRPr="00292896">
        <w:rPr>
          <w:color w:val="4F81BD" w:themeColor="accent1"/>
          <w:spacing w:val="-10"/>
          <w:sz w:val="20"/>
        </w:rPr>
        <w:t xml:space="preserve"> </w:t>
      </w:r>
      <w:r w:rsidRPr="00292896">
        <w:rPr>
          <w:color w:val="4F81BD" w:themeColor="accent1"/>
          <w:sz w:val="20"/>
        </w:rPr>
        <w:t>Partial trauma benefit – a partial advance payment of 20% of the sum insured, up to $100,000 on diagnosis/occurrence of 13 conditions.</w:t>
      </w:r>
    </w:p>
    <w:p w14:paraId="6C4BB6AE"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Paralysis booster benefit – doubles the benefit payable for paralysis (to a maximum of $2,000,000).</w:t>
      </w:r>
    </w:p>
    <w:p w14:paraId="2FAC2101" w14:textId="77777777" w:rsidR="00035239" w:rsidRPr="00292896" w:rsidRDefault="00092B44">
      <w:pPr>
        <w:spacing w:before="125" w:line="261" w:lineRule="auto"/>
        <w:ind w:left="200"/>
        <w:rPr>
          <w:rFonts w:ascii="Zurich Sans"/>
          <w:i/>
          <w:color w:val="4F81BD" w:themeColor="accent1"/>
          <w:sz w:val="20"/>
        </w:rPr>
      </w:pPr>
      <w:r w:rsidRPr="00292896">
        <w:rPr>
          <w:color w:val="4F81BD" w:themeColor="accent1"/>
          <w:sz w:val="20"/>
        </w:rPr>
        <w:t xml:space="preserve">The policy contains the following future-proofing clause, to ensure that the trauma definitions do not become outdated over time: </w:t>
      </w:r>
      <w:r w:rsidRPr="00292896">
        <w:rPr>
          <w:rFonts w:ascii="Zurich Sans"/>
          <w:i/>
          <w:color w:val="4F81BD" w:themeColor="accent1"/>
          <w:sz w:val="20"/>
        </w:rPr>
        <w:t>Where the diagnostic techniques used in our trauma condition definitions are impractical to apply or have been superseded due to medical improvements, Zurich will consider other appropriate and medically recognised tests.</w:t>
      </w:r>
    </w:p>
    <w:p w14:paraId="797AFD80" w14:textId="77777777" w:rsidR="00035239" w:rsidRPr="00292896" w:rsidRDefault="00035239">
      <w:pPr>
        <w:spacing w:line="261" w:lineRule="auto"/>
        <w:rPr>
          <w:rFonts w:ascii="Zurich Sans"/>
          <w:color w:val="4F81BD" w:themeColor="accent1"/>
          <w:sz w:val="20"/>
        </w:rPr>
        <w:sectPr w:rsidR="00035239" w:rsidRPr="00292896">
          <w:headerReference w:type="default" r:id="rId39"/>
          <w:footerReference w:type="even" r:id="rId40"/>
          <w:footerReference w:type="default" r:id="rId41"/>
          <w:footerReference w:type="first" r:id="rId42"/>
          <w:pgSz w:w="11910" w:h="16840"/>
          <w:pgMar w:top="1580" w:right="560" w:bottom="380" w:left="480" w:header="0" w:footer="197" w:gutter="0"/>
          <w:pgNumType w:start="6"/>
          <w:cols w:space="720"/>
        </w:sectPr>
      </w:pPr>
    </w:p>
    <w:p w14:paraId="7E5C050B" w14:textId="77777777" w:rsidR="00035239" w:rsidRPr="00292896" w:rsidRDefault="005B4008">
      <w:pPr>
        <w:pStyle w:val="Heading3"/>
        <w:spacing w:before="214"/>
        <w:rPr>
          <w:color w:val="4F81BD" w:themeColor="accent1"/>
        </w:rPr>
      </w:pPr>
      <w:bookmarkStart w:id="26" w:name="_Toc214353437"/>
      <w:r w:rsidRPr="00292896">
        <w:rPr>
          <w:color w:val="4F81BD" w:themeColor="accent1"/>
        </w:rPr>
        <w:lastRenderedPageBreak/>
        <w:t>I</w:t>
      </w:r>
      <w:r w:rsidR="00092B44" w:rsidRPr="00292896">
        <w:rPr>
          <w:color w:val="4F81BD" w:themeColor="accent1"/>
        </w:rPr>
        <w:t>n-built policy provisions</w:t>
      </w:r>
      <w:bookmarkEnd w:id="26"/>
    </w:p>
    <w:p w14:paraId="2B3A666B" w14:textId="77777777" w:rsidR="00035239" w:rsidRPr="00292896" w:rsidRDefault="00092B44">
      <w:pPr>
        <w:pStyle w:val="BodyText"/>
        <w:spacing w:before="68"/>
        <w:ind w:left="200"/>
        <w:rPr>
          <w:color w:val="4F81BD" w:themeColor="accent1"/>
        </w:rPr>
      </w:pPr>
      <w:r w:rsidRPr="00292896">
        <w:rPr>
          <w:color w:val="4F81BD" w:themeColor="accent1"/>
        </w:rPr>
        <w:t>The following in-built provisions apply under all Protection Plus policies:</w:t>
      </w:r>
    </w:p>
    <w:p w14:paraId="7A77CE3D"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Inflation protection – cover will increase every year unless declined by you, without health</w:t>
      </w:r>
      <w:r w:rsidRPr="00292896">
        <w:rPr>
          <w:color w:val="4F81BD" w:themeColor="accent1"/>
          <w:spacing w:val="-22"/>
          <w:sz w:val="20"/>
        </w:rPr>
        <w:t xml:space="preserve"> </w:t>
      </w:r>
      <w:r w:rsidRPr="00292896">
        <w:rPr>
          <w:color w:val="4F81BD" w:themeColor="accent1"/>
          <w:sz w:val="20"/>
        </w:rPr>
        <w:t>assessment.</w:t>
      </w:r>
    </w:p>
    <w:p w14:paraId="61300347" w14:textId="77777777" w:rsidR="00035239" w:rsidRPr="00292896" w:rsidRDefault="00092B44">
      <w:pPr>
        <w:pStyle w:val="ListParagraph"/>
        <w:numPr>
          <w:ilvl w:val="0"/>
          <w:numId w:val="13"/>
        </w:numPr>
        <w:tabs>
          <w:tab w:val="left" w:pos="540"/>
          <w:tab w:val="left" w:pos="541"/>
        </w:tabs>
        <w:spacing w:line="256" w:lineRule="auto"/>
        <w:ind w:right="387"/>
        <w:rPr>
          <w:color w:val="4F81BD" w:themeColor="accent1"/>
          <w:sz w:val="20"/>
        </w:rPr>
      </w:pPr>
      <w:r w:rsidRPr="00292896">
        <w:rPr>
          <w:color w:val="4F81BD" w:themeColor="accent1"/>
          <w:sz w:val="20"/>
        </w:rPr>
        <w:t xml:space="preserve">Financial planning advice – reimburses up to </w:t>
      </w:r>
      <w:r w:rsidRPr="00292896">
        <w:rPr>
          <w:color w:val="4F81BD" w:themeColor="accent1"/>
          <w:spacing w:val="-5"/>
          <w:sz w:val="20"/>
        </w:rPr>
        <w:t xml:space="preserve">$3,000 </w:t>
      </w:r>
      <w:r w:rsidRPr="00292896">
        <w:rPr>
          <w:color w:val="4F81BD" w:themeColor="accent1"/>
          <w:sz w:val="20"/>
        </w:rPr>
        <w:t>for financial advice following a benefit payment. If the</w:t>
      </w:r>
      <w:r w:rsidRPr="00292896">
        <w:rPr>
          <w:color w:val="4F81BD" w:themeColor="accent1"/>
          <w:spacing w:val="-35"/>
          <w:sz w:val="20"/>
        </w:rPr>
        <w:t xml:space="preserve"> </w:t>
      </w:r>
      <w:r w:rsidRPr="00292896">
        <w:rPr>
          <w:color w:val="4F81BD" w:themeColor="accent1"/>
          <w:sz w:val="20"/>
        </w:rPr>
        <w:t xml:space="preserve">Death, </w:t>
      </w:r>
      <w:r w:rsidRPr="00292896">
        <w:rPr>
          <w:color w:val="4F81BD" w:themeColor="accent1"/>
          <w:spacing w:val="-6"/>
          <w:sz w:val="20"/>
        </w:rPr>
        <w:t xml:space="preserve">Terminal </w:t>
      </w:r>
      <w:r w:rsidRPr="00292896">
        <w:rPr>
          <w:color w:val="4F81BD" w:themeColor="accent1"/>
          <w:sz w:val="20"/>
        </w:rPr>
        <w:t xml:space="preserve">illness, TPD or </w:t>
      </w:r>
      <w:r w:rsidRPr="00292896">
        <w:rPr>
          <w:color w:val="4F81BD" w:themeColor="accent1"/>
          <w:spacing w:val="-7"/>
          <w:sz w:val="20"/>
        </w:rPr>
        <w:t xml:space="preserve">Trauma </w:t>
      </w:r>
      <w:r w:rsidRPr="00292896">
        <w:rPr>
          <w:color w:val="4F81BD" w:themeColor="accent1"/>
          <w:sz w:val="20"/>
        </w:rPr>
        <w:t xml:space="preserve">benefit has been in place for five years or more, the limit on this benefit increases to </w:t>
      </w:r>
      <w:r w:rsidRPr="00292896">
        <w:rPr>
          <w:color w:val="4F81BD" w:themeColor="accent1"/>
          <w:spacing w:val="-9"/>
          <w:sz w:val="20"/>
        </w:rPr>
        <w:t>$6,000.</w:t>
      </w:r>
    </w:p>
    <w:p w14:paraId="09FAA438" w14:textId="77777777" w:rsidR="00035239" w:rsidRPr="00292896" w:rsidRDefault="00092B44">
      <w:pPr>
        <w:pStyle w:val="ListParagraph"/>
        <w:numPr>
          <w:ilvl w:val="0"/>
          <w:numId w:val="13"/>
        </w:numPr>
        <w:tabs>
          <w:tab w:val="left" w:pos="540"/>
          <w:tab w:val="left" w:pos="541"/>
        </w:tabs>
        <w:spacing w:before="112"/>
        <w:rPr>
          <w:color w:val="4F81BD" w:themeColor="accent1"/>
          <w:sz w:val="20"/>
        </w:rPr>
      </w:pPr>
      <w:r w:rsidRPr="00292896">
        <w:rPr>
          <w:color w:val="4F81BD" w:themeColor="accent1"/>
          <w:sz w:val="20"/>
        </w:rPr>
        <w:t xml:space="preserve">Future insurability – increase cover without </w:t>
      </w:r>
      <w:r w:rsidR="00176C7A" w:rsidRPr="00292896">
        <w:rPr>
          <w:color w:val="4F81BD" w:themeColor="accent1"/>
          <w:sz w:val="20"/>
        </w:rPr>
        <w:t>health assessment</w:t>
      </w:r>
      <w:r w:rsidRPr="00292896">
        <w:rPr>
          <w:color w:val="4F81BD" w:themeColor="accent1"/>
          <w:sz w:val="20"/>
        </w:rPr>
        <w:t xml:space="preserve"> on certain life events, </w:t>
      </w:r>
      <w:proofErr w:type="spellStart"/>
      <w:r w:rsidRPr="00292896">
        <w:rPr>
          <w:color w:val="4F81BD" w:themeColor="accent1"/>
          <w:sz w:val="20"/>
        </w:rPr>
        <w:t>eg.</w:t>
      </w:r>
      <w:proofErr w:type="spellEnd"/>
      <w:r w:rsidRPr="00292896">
        <w:rPr>
          <w:color w:val="4F81BD" w:themeColor="accent1"/>
          <w:sz w:val="20"/>
        </w:rPr>
        <w:t xml:space="preserve"> marriage or birth of a</w:t>
      </w:r>
      <w:r w:rsidRPr="00292896">
        <w:rPr>
          <w:color w:val="4F81BD" w:themeColor="accent1"/>
          <w:spacing w:val="-20"/>
          <w:sz w:val="20"/>
        </w:rPr>
        <w:t xml:space="preserve"> </w:t>
      </w:r>
      <w:r w:rsidRPr="00292896">
        <w:rPr>
          <w:color w:val="4F81BD" w:themeColor="accent1"/>
          <w:sz w:val="20"/>
        </w:rPr>
        <w:t>child.</w:t>
      </w:r>
    </w:p>
    <w:p w14:paraId="6F7AC19F" w14:textId="77777777" w:rsidR="00035239" w:rsidRPr="00292896" w:rsidRDefault="00092B44">
      <w:pPr>
        <w:pStyle w:val="ListParagraph"/>
        <w:numPr>
          <w:ilvl w:val="0"/>
          <w:numId w:val="13"/>
        </w:numPr>
        <w:tabs>
          <w:tab w:val="left" w:pos="540"/>
          <w:tab w:val="left" w:pos="541"/>
        </w:tabs>
        <w:spacing w:line="252" w:lineRule="auto"/>
        <w:ind w:right="302"/>
        <w:rPr>
          <w:color w:val="4F81BD" w:themeColor="accent1"/>
          <w:sz w:val="20"/>
        </w:rPr>
      </w:pPr>
      <w:r w:rsidRPr="00292896">
        <w:rPr>
          <w:color w:val="4F81BD" w:themeColor="accent1"/>
          <w:sz w:val="20"/>
        </w:rPr>
        <w:t>Accommodation expenses – reimbursement of some travel and accommodation expenses for an immediate</w:t>
      </w:r>
      <w:r w:rsidRPr="00292896">
        <w:rPr>
          <w:color w:val="4F81BD" w:themeColor="accent1"/>
          <w:spacing w:val="-29"/>
          <w:sz w:val="20"/>
        </w:rPr>
        <w:t xml:space="preserve"> </w:t>
      </w:r>
      <w:r w:rsidRPr="00292896">
        <w:rPr>
          <w:color w:val="4F81BD" w:themeColor="accent1"/>
          <w:sz w:val="20"/>
        </w:rPr>
        <w:t>family member who travels more than 100km from home to be with the life insured who qualifies for a full</w:t>
      </w:r>
      <w:r w:rsidRPr="00292896">
        <w:rPr>
          <w:color w:val="4F81BD" w:themeColor="accent1"/>
          <w:spacing w:val="-9"/>
          <w:sz w:val="20"/>
        </w:rPr>
        <w:t xml:space="preserve"> </w:t>
      </w:r>
      <w:r w:rsidRPr="00292896">
        <w:rPr>
          <w:color w:val="4F81BD" w:themeColor="accent1"/>
          <w:sz w:val="20"/>
        </w:rPr>
        <w:t>benefit,</w:t>
      </w:r>
    </w:p>
    <w:p w14:paraId="5362E354" w14:textId="77777777" w:rsidR="00035239" w:rsidRPr="00292896" w:rsidRDefault="00092B44">
      <w:pPr>
        <w:pStyle w:val="BodyText"/>
        <w:spacing w:before="8"/>
        <w:ind w:left="540"/>
        <w:rPr>
          <w:color w:val="4F81BD" w:themeColor="accent1"/>
        </w:rPr>
      </w:pPr>
      <w:r w:rsidRPr="00292896">
        <w:rPr>
          <w:color w:val="4F81BD" w:themeColor="accent1"/>
        </w:rPr>
        <w:t>is confined to bed and requires full-time care.</w:t>
      </w:r>
    </w:p>
    <w:p w14:paraId="13B7DD04"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11"/>
          <w:sz w:val="20"/>
        </w:rPr>
        <w:t xml:space="preserve"> </w:t>
      </w:r>
      <w:r w:rsidRPr="00292896">
        <w:rPr>
          <w:color w:val="4F81BD" w:themeColor="accent1"/>
          <w:spacing w:val="-6"/>
          <w:sz w:val="20"/>
        </w:rPr>
        <w:t>for.</w:t>
      </w:r>
    </w:p>
    <w:p w14:paraId="0FA6B195" w14:textId="77777777" w:rsidR="00035239" w:rsidRPr="00292896" w:rsidRDefault="00092B44">
      <w:pPr>
        <w:pStyle w:val="ListParagraph"/>
        <w:numPr>
          <w:ilvl w:val="0"/>
          <w:numId w:val="13"/>
        </w:numPr>
        <w:tabs>
          <w:tab w:val="left" w:pos="540"/>
          <w:tab w:val="left" w:pos="541"/>
        </w:tabs>
        <w:spacing w:before="122" w:line="256" w:lineRule="auto"/>
        <w:ind w:right="359"/>
        <w:rPr>
          <w:color w:val="4F81BD" w:themeColor="accent1"/>
          <w:sz w:val="20"/>
        </w:rPr>
      </w:pPr>
      <w:r w:rsidRPr="00D61EA3">
        <w:rPr>
          <w:color w:val="FF0000"/>
          <w:sz w:val="20"/>
        </w:rPr>
        <w:t xml:space="preserve">[not </w:t>
      </w:r>
      <w:r w:rsidRPr="00D61EA3">
        <w:rPr>
          <w:color w:val="FF0000"/>
          <w:spacing w:val="-4"/>
          <w:sz w:val="20"/>
        </w:rPr>
        <w:t>platform]</w:t>
      </w:r>
      <w:r w:rsidRPr="00292896">
        <w:rPr>
          <w:color w:val="4F81BD" w:themeColor="accent1"/>
          <w:spacing w:val="-4"/>
          <w:sz w:val="20"/>
        </w:rPr>
        <w:t xml:space="preserve"> </w:t>
      </w:r>
      <w:r w:rsidRPr="00292896">
        <w:rPr>
          <w:color w:val="4F81BD" w:themeColor="accent1"/>
          <w:spacing w:val="-5"/>
          <w:sz w:val="20"/>
        </w:rPr>
        <w:t xml:space="preserve">Cover </w:t>
      </w:r>
      <w:r w:rsidRPr="00292896">
        <w:rPr>
          <w:color w:val="4F81BD" w:themeColor="accent1"/>
          <w:sz w:val="20"/>
        </w:rPr>
        <w:t xml:space="preserve">suspension – </w:t>
      </w:r>
      <w:r w:rsidRPr="00292896">
        <w:rPr>
          <w:color w:val="4F81BD" w:themeColor="accent1"/>
          <w:spacing w:val="-4"/>
          <w:sz w:val="20"/>
        </w:rPr>
        <w:t xml:space="preserve">allows </w:t>
      </w:r>
      <w:r w:rsidRPr="00292896">
        <w:rPr>
          <w:color w:val="4F81BD" w:themeColor="accent1"/>
          <w:sz w:val="20"/>
        </w:rPr>
        <w:t xml:space="preserve">a break in </w:t>
      </w:r>
      <w:r w:rsidRPr="00292896">
        <w:rPr>
          <w:color w:val="4F81BD" w:themeColor="accent1"/>
          <w:spacing w:val="-4"/>
          <w:sz w:val="20"/>
        </w:rPr>
        <w:t xml:space="preserve">cover </w:t>
      </w:r>
      <w:r w:rsidRPr="00292896">
        <w:rPr>
          <w:color w:val="4F81BD" w:themeColor="accent1"/>
          <w:sz w:val="20"/>
        </w:rPr>
        <w:t xml:space="preserve">of </w:t>
      </w:r>
      <w:r w:rsidRPr="00292896">
        <w:rPr>
          <w:color w:val="4F81BD" w:themeColor="accent1"/>
          <w:spacing w:val="-2"/>
          <w:sz w:val="20"/>
        </w:rPr>
        <w:t xml:space="preserve">any </w:t>
      </w:r>
      <w:r w:rsidRPr="00292896">
        <w:rPr>
          <w:color w:val="4F81BD" w:themeColor="accent1"/>
          <w:sz w:val="20"/>
        </w:rPr>
        <w:t xml:space="preserve">number of months, up to 12 months </w:t>
      </w:r>
      <w:r w:rsidRPr="00292896">
        <w:rPr>
          <w:color w:val="4F81BD" w:themeColor="accent1"/>
          <w:spacing w:val="-4"/>
          <w:sz w:val="20"/>
        </w:rPr>
        <w:t xml:space="preserve">over </w:t>
      </w:r>
      <w:r w:rsidRPr="00292896">
        <w:rPr>
          <w:color w:val="4F81BD" w:themeColor="accent1"/>
          <w:sz w:val="20"/>
        </w:rPr>
        <w:t>the life of the</w:t>
      </w:r>
      <w:r w:rsidRPr="00292896">
        <w:rPr>
          <w:color w:val="4F81BD" w:themeColor="accent1"/>
          <w:spacing w:val="-8"/>
          <w:sz w:val="20"/>
        </w:rPr>
        <w:t xml:space="preserve"> </w:t>
      </w:r>
      <w:r w:rsidRPr="00292896">
        <w:rPr>
          <w:color w:val="4F81BD" w:themeColor="accent1"/>
          <w:spacing w:val="-6"/>
          <w:sz w:val="20"/>
        </w:rPr>
        <w:t>policy,</w:t>
      </w:r>
      <w:r w:rsidRPr="00292896">
        <w:rPr>
          <w:color w:val="4F81BD" w:themeColor="accent1"/>
          <w:spacing w:val="-12"/>
          <w:sz w:val="20"/>
        </w:rPr>
        <w:t xml:space="preserve"> </w:t>
      </w:r>
      <w:r w:rsidRPr="00292896">
        <w:rPr>
          <w:color w:val="4F81BD" w:themeColor="accent1"/>
          <w:sz w:val="20"/>
        </w:rPr>
        <w:t>to</w:t>
      </w:r>
      <w:r w:rsidRPr="00292896">
        <w:rPr>
          <w:color w:val="4F81BD" w:themeColor="accent1"/>
          <w:spacing w:val="-8"/>
          <w:sz w:val="20"/>
        </w:rPr>
        <w:t xml:space="preserve"> </w:t>
      </w:r>
      <w:r w:rsidRPr="00292896">
        <w:rPr>
          <w:color w:val="4F81BD" w:themeColor="accent1"/>
          <w:sz w:val="20"/>
        </w:rPr>
        <w:t>ease</w:t>
      </w:r>
      <w:r w:rsidRPr="00292896">
        <w:rPr>
          <w:color w:val="4F81BD" w:themeColor="accent1"/>
          <w:spacing w:val="-8"/>
          <w:sz w:val="20"/>
        </w:rPr>
        <w:t xml:space="preserve"> </w:t>
      </w:r>
      <w:r w:rsidRPr="00292896">
        <w:rPr>
          <w:color w:val="4F81BD" w:themeColor="accent1"/>
          <w:sz w:val="20"/>
        </w:rPr>
        <w:t>financial</w:t>
      </w:r>
      <w:r w:rsidRPr="00292896">
        <w:rPr>
          <w:color w:val="4F81BD" w:themeColor="accent1"/>
          <w:spacing w:val="-8"/>
          <w:sz w:val="20"/>
        </w:rPr>
        <w:t xml:space="preserve"> </w:t>
      </w:r>
      <w:r w:rsidRPr="00292896">
        <w:rPr>
          <w:color w:val="4F81BD" w:themeColor="accent1"/>
          <w:sz w:val="20"/>
        </w:rPr>
        <w:t>pressure.</w:t>
      </w:r>
      <w:r w:rsidRPr="00292896">
        <w:rPr>
          <w:color w:val="4F81BD" w:themeColor="accent1"/>
          <w:spacing w:val="-8"/>
          <w:sz w:val="20"/>
        </w:rPr>
        <w:t xml:space="preserve"> </w:t>
      </w:r>
      <w:r w:rsidRPr="00292896">
        <w:rPr>
          <w:color w:val="4F81BD" w:themeColor="accent1"/>
          <w:spacing w:val="-3"/>
          <w:sz w:val="20"/>
        </w:rPr>
        <w:t>The</w:t>
      </w:r>
      <w:r w:rsidRPr="00292896">
        <w:rPr>
          <w:color w:val="4F81BD" w:themeColor="accent1"/>
          <w:spacing w:val="-11"/>
          <w:sz w:val="20"/>
        </w:rPr>
        <w:t xml:space="preserve"> </w:t>
      </w:r>
      <w:r w:rsidRPr="00292896">
        <w:rPr>
          <w:color w:val="4F81BD" w:themeColor="accent1"/>
          <w:spacing w:val="-2"/>
          <w:sz w:val="20"/>
        </w:rPr>
        <w:t>policy</w:t>
      </w:r>
      <w:r w:rsidRPr="00292896">
        <w:rPr>
          <w:color w:val="4F81BD" w:themeColor="accent1"/>
          <w:spacing w:val="-10"/>
          <w:sz w:val="20"/>
        </w:rPr>
        <w:t xml:space="preserve"> </w:t>
      </w:r>
      <w:r w:rsidRPr="00292896">
        <w:rPr>
          <w:color w:val="4F81BD" w:themeColor="accent1"/>
          <w:sz w:val="20"/>
        </w:rPr>
        <w:t>must</w:t>
      </w:r>
      <w:r w:rsidRPr="00292896">
        <w:rPr>
          <w:color w:val="4F81BD" w:themeColor="accent1"/>
          <w:spacing w:val="-8"/>
          <w:sz w:val="20"/>
        </w:rPr>
        <w:t xml:space="preserve"> </w:t>
      </w:r>
      <w:r w:rsidRPr="00292896">
        <w:rPr>
          <w:color w:val="4F81BD" w:themeColor="accent1"/>
          <w:sz w:val="20"/>
        </w:rPr>
        <w:t>be</w:t>
      </w:r>
      <w:r w:rsidRPr="00292896">
        <w:rPr>
          <w:color w:val="4F81BD" w:themeColor="accent1"/>
          <w:spacing w:val="-8"/>
          <w:sz w:val="20"/>
        </w:rPr>
        <w:t xml:space="preserve"> </w:t>
      </w:r>
      <w:r w:rsidRPr="00292896">
        <w:rPr>
          <w:color w:val="4F81BD" w:themeColor="accent1"/>
          <w:spacing w:val="-3"/>
          <w:sz w:val="20"/>
        </w:rPr>
        <w:t>continually</w:t>
      </w:r>
      <w:r w:rsidRPr="00292896">
        <w:rPr>
          <w:color w:val="4F81BD" w:themeColor="accent1"/>
          <w:spacing w:val="-11"/>
          <w:sz w:val="20"/>
        </w:rPr>
        <w:t xml:space="preserve"> </w:t>
      </w:r>
      <w:r w:rsidRPr="00292896">
        <w:rPr>
          <w:color w:val="4F81BD" w:themeColor="accent1"/>
          <w:sz w:val="20"/>
        </w:rPr>
        <w:t>in</w:t>
      </w:r>
      <w:r w:rsidRPr="00292896">
        <w:rPr>
          <w:color w:val="4F81BD" w:themeColor="accent1"/>
          <w:spacing w:val="-8"/>
          <w:sz w:val="20"/>
        </w:rPr>
        <w:t xml:space="preserve"> </w:t>
      </w:r>
      <w:r w:rsidRPr="00292896">
        <w:rPr>
          <w:color w:val="4F81BD" w:themeColor="accent1"/>
          <w:spacing w:val="-3"/>
          <w:sz w:val="20"/>
        </w:rPr>
        <w:t>force</w:t>
      </w:r>
      <w:r w:rsidRPr="00292896">
        <w:rPr>
          <w:color w:val="4F81BD" w:themeColor="accent1"/>
          <w:spacing w:val="-11"/>
          <w:sz w:val="20"/>
        </w:rPr>
        <w:t xml:space="preserve"> </w:t>
      </w:r>
      <w:r w:rsidRPr="00292896">
        <w:rPr>
          <w:color w:val="4F81BD" w:themeColor="accent1"/>
          <w:spacing w:val="-2"/>
          <w:sz w:val="20"/>
        </w:rPr>
        <w:t>for</w:t>
      </w:r>
      <w:r w:rsidRPr="00292896">
        <w:rPr>
          <w:color w:val="4F81BD" w:themeColor="accent1"/>
          <w:spacing w:val="-10"/>
          <w:sz w:val="20"/>
        </w:rPr>
        <w:t xml:space="preserve"> </w:t>
      </w:r>
      <w:r w:rsidRPr="00292896">
        <w:rPr>
          <w:color w:val="4F81BD" w:themeColor="accent1"/>
          <w:sz w:val="20"/>
        </w:rPr>
        <w:t>12</w:t>
      </w:r>
      <w:r w:rsidRPr="00292896">
        <w:rPr>
          <w:color w:val="4F81BD" w:themeColor="accent1"/>
          <w:spacing w:val="-8"/>
          <w:sz w:val="20"/>
        </w:rPr>
        <w:t xml:space="preserve"> </w:t>
      </w:r>
      <w:r w:rsidRPr="00292896">
        <w:rPr>
          <w:color w:val="4F81BD" w:themeColor="accent1"/>
          <w:sz w:val="20"/>
        </w:rPr>
        <w:t>months</w:t>
      </w:r>
      <w:r w:rsidRPr="00292896">
        <w:rPr>
          <w:color w:val="4F81BD" w:themeColor="accent1"/>
          <w:spacing w:val="-8"/>
          <w:sz w:val="20"/>
        </w:rPr>
        <w:t xml:space="preserve"> </w:t>
      </w:r>
      <w:r w:rsidRPr="00292896">
        <w:rPr>
          <w:color w:val="4F81BD" w:themeColor="accent1"/>
          <w:spacing w:val="-3"/>
          <w:sz w:val="20"/>
        </w:rPr>
        <w:t>before</w:t>
      </w:r>
      <w:r w:rsidRPr="00292896">
        <w:rPr>
          <w:color w:val="4F81BD" w:themeColor="accent1"/>
          <w:spacing w:val="-11"/>
          <w:sz w:val="20"/>
        </w:rPr>
        <w:t xml:space="preserve"> </w:t>
      </w:r>
      <w:r w:rsidRPr="00292896">
        <w:rPr>
          <w:color w:val="4F81BD" w:themeColor="accent1"/>
          <w:sz w:val="20"/>
        </w:rPr>
        <w:t>a</w:t>
      </w:r>
      <w:r w:rsidRPr="00292896">
        <w:rPr>
          <w:color w:val="4F81BD" w:themeColor="accent1"/>
          <w:spacing w:val="-8"/>
          <w:sz w:val="20"/>
        </w:rPr>
        <w:t xml:space="preserve"> </w:t>
      </w:r>
      <w:r w:rsidRPr="00292896">
        <w:rPr>
          <w:color w:val="4F81BD" w:themeColor="accent1"/>
          <w:spacing w:val="-4"/>
          <w:sz w:val="20"/>
        </w:rPr>
        <w:t>cover</w:t>
      </w:r>
      <w:r w:rsidRPr="00292896">
        <w:rPr>
          <w:color w:val="4F81BD" w:themeColor="accent1"/>
          <w:spacing w:val="-11"/>
          <w:sz w:val="20"/>
        </w:rPr>
        <w:t xml:space="preserve"> </w:t>
      </w:r>
      <w:r w:rsidRPr="00292896">
        <w:rPr>
          <w:color w:val="4F81BD" w:themeColor="accent1"/>
          <w:sz w:val="20"/>
        </w:rPr>
        <w:t>suspension is</w:t>
      </w:r>
      <w:r w:rsidRPr="00292896">
        <w:rPr>
          <w:color w:val="4F81BD" w:themeColor="accent1"/>
          <w:spacing w:val="-4"/>
          <w:sz w:val="20"/>
        </w:rPr>
        <w:t xml:space="preserve"> available.</w:t>
      </w:r>
    </w:p>
    <w:p w14:paraId="08F74D6A" w14:textId="77777777" w:rsidR="00035239" w:rsidRPr="00292896" w:rsidRDefault="00035239">
      <w:pPr>
        <w:pStyle w:val="BodyText"/>
        <w:spacing w:before="1"/>
        <w:rPr>
          <w:color w:val="4F81BD" w:themeColor="accent1"/>
          <w:sz w:val="21"/>
        </w:rPr>
      </w:pPr>
    </w:p>
    <w:p w14:paraId="12619C66" w14:textId="77777777" w:rsidR="00035239" w:rsidRPr="00292896" w:rsidRDefault="00092B44">
      <w:pPr>
        <w:pStyle w:val="Heading3"/>
        <w:rPr>
          <w:color w:val="4F81BD" w:themeColor="accent1"/>
        </w:rPr>
      </w:pPr>
      <w:bookmarkStart w:id="27" w:name="_Toc214353438"/>
      <w:r w:rsidRPr="00292896">
        <w:rPr>
          <w:color w:val="4F81BD" w:themeColor="accent1"/>
        </w:rPr>
        <w:t>Optional benefits (as selected)</w:t>
      </w:r>
      <w:bookmarkEnd w:id="27"/>
    </w:p>
    <w:p w14:paraId="45B9B412" w14:textId="77777777" w:rsidR="00035239" w:rsidRPr="00292896" w:rsidRDefault="00092B44">
      <w:pPr>
        <w:pStyle w:val="BodyText"/>
        <w:spacing w:before="68"/>
        <w:ind w:left="200"/>
        <w:rPr>
          <w:color w:val="4F81BD" w:themeColor="accent1"/>
        </w:rPr>
      </w:pPr>
      <w:r w:rsidRPr="00292896">
        <w:rPr>
          <w:color w:val="4F81BD" w:themeColor="accent1"/>
        </w:rPr>
        <w:t>The following optional extra benefits have been selected:</w:t>
      </w:r>
    </w:p>
    <w:p w14:paraId="003DE72B" w14:textId="77777777" w:rsidR="00035239" w:rsidRPr="00292896" w:rsidRDefault="00092B44">
      <w:pPr>
        <w:pStyle w:val="ListParagraph"/>
        <w:numPr>
          <w:ilvl w:val="0"/>
          <w:numId w:val="13"/>
        </w:numPr>
        <w:tabs>
          <w:tab w:val="left" w:pos="540"/>
          <w:tab w:val="left" w:pos="541"/>
        </w:tabs>
        <w:spacing w:before="129"/>
        <w:rPr>
          <w:color w:val="4F81BD" w:themeColor="accent1"/>
          <w:sz w:val="20"/>
        </w:rPr>
      </w:pPr>
      <w:r w:rsidRPr="00292896">
        <w:rPr>
          <w:color w:val="4F81BD" w:themeColor="accent1"/>
          <w:sz w:val="20"/>
        </w:rPr>
        <w:t>Business future cover option – increases cover without health evidence each year if certain events</w:t>
      </w:r>
      <w:r w:rsidRPr="00292896">
        <w:rPr>
          <w:color w:val="4F81BD" w:themeColor="accent1"/>
          <w:spacing w:val="-35"/>
          <w:sz w:val="20"/>
        </w:rPr>
        <w:t xml:space="preserve"> </w:t>
      </w:r>
      <w:r w:rsidRPr="00292896">
        <w:rPr>
          <w:color w:val="4F81BD" w:themeColor="accent1"/>
          <w:sz w:val="20"/>
        </w:rPr>
        <w:t>occur.</w:t>
      </w:r>
    </w:p>
    <w:p w14:paraId="61D9FAD1" w14:textId="77777777" w:rsidR="00035239" w:rsidRPr="00292896" w:rsidRDefault="00092B44">
      <w:pPr>
        <w:pStyle w:val="ListParagraph"/>
        <w:numPr>
          <w:ilvl w:val="0"/>
          <w:numId w:val="13"/>
        </w:numPr>
        <w:tabs>
          <w:tab w:val="left" w:pos="540"/>
          <w:tab w:val="left" w:pos="541"/>
        </w:tabs>
        <w:spacing w:line="252" w:lineRule="auto"/>
        <w:ind w:right="619"/>
        <w:rPr>
          <w:color w:val="4F81BD" w:themeColor="accent1"/>
          <w:sz w:val="20"/>
        </w:rPr>
      </w:pPr>
      <w:r w:rsidRPr="00292896">
        <w:rPr>
          <w:color w:val="4F81BD" w:themeColor="accent1"/>
          <w:sz w:val="20"/>
        </w:rPr>
        <w:t>Buy</w:t>
      </w:r>
      <w:r w:rsidRPr="00292896">
        <w:rPr>
          <w:color w:val="4F81BD" w:themeColor="accent1"/>
          <w:spacing w:val="-2"/>
          <w:sz w:val="20"/>
        </w:rPr>
        <w:t xml:space="preserve"> </w:t>
      </w:r>
      <w:r w:rsidRPr="00292896">
        <w:rPr>
          <w:color w:val="4F81BD" w:themeColor="accent1"/>
          <w:sz w:val="20"/>
        </w:rPr>
        <w:t>back</w:t>
      </w:r>
      <w:r w:rsidRPr="00292896">
        <w:rPr>
          <w:color w:val="4F81BD" w:themeColor="accent1"/>
          <w:spacing w:val="-1"/>
          <w:sz w:val="20"/>
        </w:rPr>
        <w:t xml:space="preserve"> </w:t>
      </w:r>
      <w:r w:rsidRPr="00292896">
        <w:rPr>
          <w:color w:val="4F81BD" w:themeColor="accent1"/>
          <w:sz w:val="20"/>
        </w:rPr>
        <w:t>death</w:t>
      </w:r>
      <w:r w:rsidRPr="00292896">
        <w:rPr>
          <w:color w:val="4F81BD" w:themeColor="accent1"/>
          <w:spacing w:val="-1"/>
          <w:sz w:val="20"/>
        </w:rPr>
        <w:t xml:space="preserve"> </w:t>
      </w:r>
      <w:r w:rsidRPr="00292896">
        <w:rPr>
          <w:color w:val="4F81BD" w:themeColor="accent1"/>
          <w:sz w:val="20"/>
        </w:rPr>
        <w:t>option</w:t>
      </w:r>
      <w:r w:rsidRPr="00292896">
        <w:rPr>
          <w:color w:val="4F81BD" w:themeColor="accent1"/>
          <w:spacing w:val="-2"/>
          <w:sz w:val="20"/>
        </w:rPr>
        <w:t xml:space="preserve"> </w:t>
      </w:r>
      <w:r w:rsidRPr="00292896">
        <w:rPr>
          <w:color w:val="4F81BD" w:themeColor="accent1"/>
          <w:sz w:val="20"/>
        </w:rPr>
        <w:t>(TPD)</w:t>
      </w:r>
      <w:r w:rsidRPr="00292896">
        <w:rPr>
          <w:color w:val="4F81BD" w:themeColor="accent1"/>
          <w:spacing w:val="-1"/>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Death</w:t>
      </w:r>
      <w:r w:rsidRPr="00292896">
        <w:rPr>
          <w:color w:val="4F81BD" w:themeColor="accent1"/>
          <w:spacing w:val="-2"/>
          <w:sz w:val="20"/>
        </w:rPr>
        <w:t xml:space="preserve"> </w:t>
      </w:r>
      <w:r w:rsidRPr="00292896">
        <w:rPr>
          <w:color w:val="4F81BD" w:themeColor="accent1"/>
          <w:sz w:val="20"/>
        </w:rPr>
        <w:t>cover</w:t>
      </w:r>
      <w:r w:rsidRPr="00292896">
        <w:rPr>
          <w:color w:val="4F81BD" w:themeColor="accent1"/>
          <w:spacing w:val="-1"/>
          <w:sz w:val="20"/>
        </w:rPr>
        <w:t xml:space="preserve"> </w:t>
      </w:r>
      <w:r w:rsidRPr="00292896">
        <w:rPr>
          <w:color w:val="4F81BD" w:themeColor="accent1"/>
          <w:sz w:val="20"/>
        </w:rPr>
        <w:t>can</w:t>
      </w:r>
      <w:r w:rsidRPr="00292896">
        <w:rPr>
          <w:color w:val="4F81BD" w:themeColor="accent1"/>
          <w:spacing w:val="-1"/>
          <w:sz w:val="20"/>
        </w:rPr>
        <w:t xml:space="preserve"> </w:t>
      </w:r>
      <w:r w:rsidRPr="00292896">
        <w:rPr>
          <w:color w:val="4F81BD" w:themeColor="accent1"/>
          <w:sz w:val="20"/>
        </w:rPr>
        <w:t>be</w:t>
      </w:r>
      <w:r w:rsidRPr="00292896">
        <w:rPr>
          <w:color w:val="4F81BD" w:themeColor="accent1"/>
          <w:spacing w:val="-2"/>
          <w:sz w:val="20"/>
        </w:rPr>
        <w:t xml:space="preserve"> </w:t>
      </w:r>
      <w:r w:rsidRPr="00292896">
        <w:rPr>
          <w:color w:val="4F81BD" w:themeColor="accent1"/>
          <w:sz w:val="20"/>
        </w:rPr>
        <w:t>reinstated</w:t>
      </w:r>
      <w:r w:rsidRPr="00292896">
        <w:rPr>
          <w:color w:val="4F81BD" w:themeColor="accent1"/>
          <w:spacing w:val="-1"/>
          <w:sz w:val="20"/>
        </w:rPr>
        <w:t xml:space="preserve"> </w:t>
      </w:r>
      <w:r w:rsidRPr="00292896">
        <w:rPr>
          <w:color w:val="4F81BD" w:themeColor="accent1"/>
          <w:sz w:val="20"/>
        </w:rPr>
        <w:t>on</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anniversary</w:t>
      </w:r>
      <w:r w:rsidRPr="00292896">
        <w:rPr>
          <w:color w:val="4F81BD" w:themeColor="accent1"/>
          <w:spacing w:val="-1"/>
          <w:sz w:val="20"/>
        </w:rPr>
        <w:t xml:space="preserve"> </w:t>
      </w:r>
      <w:r w:rsidRPr="00292896">
        <w:rPr>
          <w:color w:val="4F81BD" w:themeColor="accent1"/>
          <w:sz w:val="20"/>
        </w:rPr>
        <w:t>of</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payment</w:t>
      </w:r>
      <w:r w:rsidRPr="00292896">
        <w:rPr>
          <w:color w:val="4F81BD" w:themeColor="accent1"/>
          <w:spacing w:val="-2"/>
          <w:sz w:val="20"/>
        </w:rPr>
        <w:t xml:space="preserve"> </w:t>
      </w:r>
      <w:r w:rsidRPr="00292896">
        <w:rPr>
          <w:color w:val="4F81BD" w:themeColor="accent1"/>
          <w:sz w:val="20"/>
        </w:rPr>
        <w:t>of</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7"/>
          <w:sz w:val="20"/>
        </w:rPr>
        <w:t xml:space="preserve"> </w:t>
      </w:r>
      <w:r w:rsidRPr="00292896">
        <w:rPr>
          <w:color w:val="4F81BD" w:themeColor="accent1"/>
          <w:sz w:val="20"/>
        </w:rPr>
        <w:t>full</w:t>
      </w:r>
      <w:r w:rsidRPr="00292896">
        <w:rPr>
          <w:color w:val="4F81BD" w:themeColor="accent1"/>
          <w:spacing w:val="-1"/>
          <w:sz w:val="20"/>
        </w:rPr>
        <w:t xml:space="preserve"> </w:t>
      </w:r>
      <w:r w:rsidRPr="00292896">
        <w:rPr>
          <w:color w:val="4F81BD" w:themeColor="accent1"/>
          <w:sz w:val="20"/>
        </w:rPr>
        <w:t>TPD benefit.</w:t>
      </w:r>
    </w:p>
    <w:p w14:paraId="0278057D" w14:textId="77777777" w:rsidR="00035239" w:rsidRPr="00292896" w:rsidRDefault="00092B44">
      <w:pPr>
        <w:pStyle w:val="ListParagraph"/>
        <w:numPr>
          <w:ilvl w:val="0"/>
          <w:numId w:val="13"/>
        </w:numPr>
        <w:tabs>
          <w:tab w:val="left" w:pos="540"/>
          <w:tab w:val="left" w:pos="541"/>
        </w:tabs>
        <w:spacing w:before="118" w:line="252" w:lineRule="auto"/>
        <w:ind w:right="820"/>
        <w:rPr>
          <w:color w:val="4F81BD" w:themeColor="accent1"/>
          <w:sz w:val="20"/>
        </w:rPr>
      </w:pPr>
      <w:r w:rsidRPr="00292896">
        <w:rPr>
          <w:color w:val="4F81BD" w:themeColor="accent1"/>
          <w:sz w:val="20"/>
        </w:rPr>
        <w:t xml:space="preserve">Buy back death option </w:t>
      </w:r>
      <w:r w:rsidRPr="00292896">
        <w:rPr>
          <w:color w:val="4F81BD" w:themeColor="accent1"/>
          <w:spacing w:val="-6"/>
          <w:sz w:val="20"/>
        </w:rPr>
        <w:t xml:space="preserve">(Trauma) </w:t>
      </w:r>
      <w:r w:rsidRPr="00292896">
        <w:rPr>
          <w:color w:val="4F81BD" w:themeColor="accent1"/>
          <w:sz w:val="20"/>
        </w:rPr>
        <w:t>– Death cover can be reinstated on the anniversary of the payment of the</w:t>
      </w:r>
      <w:r w:rsidRPr="00292896">
        <w:rPr>
          <w:color w:val="4F81BD" w:themeColor="accent1"/>
          <w:spacing w:val="-34"/>
          <w:sz w:val="20"/>
        </w:rPr>
        <w:t xml:space="preserve"> </w:t>
      </w:r>
      <w:r w:rsidRPr="00292896">
        <w:rPr>
          <w:color w:val="4F81BD" w:themeColor="accent1"/>
          <w:sz w:val="20"/>
        </w:rPr>
        <w:t xml:space="preserve">full </w:t>
      </w:r>
      <w:r w:rsidRPr="00292896">
        <w:rPr>
          <w:color w:val="4F81BD" w:themeColor="accent1"/>
          <w:spacing w:val="-7"/>
          <w:sz w:val="20"/>
        </w:rPr>
        <w:t>Trauma</w:t>
      </w:r>
      <w:r w:rsidRPr="00292896">
        <w:rPr>
          <w:color w:val="4F81BD" w:themeColor="accent1"/>
          <w:spacing w:val="-6"/>
          <w:sz w:val="20"/>
        </w:rPr>
        <w:t xml:space="preserve"> </w:t>
      </w:r>
      <w:r w:rsidRPr="00292896">
        <w:rPr>
          <w:color w:val="4F81BD" w:themeColor="accent1"/>
          <w:sz w:val="20"/>
        </w:rPr>
        <w:t>benefit.</w:t>
      </w:r>
    </w:p>
    <w:p w14:paraId="51773AF1" w14:textId="77777777" w:rsidR="00035239" w:rsidRDefault="00092B44">
      <w:pPr>
        <w:pStyle w:val="ListParagraph"/>
        <w:numPr>
          <w:ilvl w:val="0"/>
          <w:numId w:val="13"/>
        </w:numPr>
        <w:tabs>
          <w:tab w:val="left" w:pos="540"/>
          <w:tab w:val="left" w:pos="541"/>
        </w:tabs>
        <w:spacing w:before="117" w:line="252" w:lineRule="auto"/>
        <w:ind w:right="172"/>
        <w:rPr>
          <w:color w:val="4F81BD" w:themeColor="accent1"/>
          <w:sz w:val="20"/>
        </w:rPr>
      </w:pPr>
      <w:r w:rsidRPr="00292896">
        <w:rPr>
          <w:color w:val="4F81BD" w:themeColor="accent1"/>
          <w:sz w:val="20"/>
        </w:rPr>
        <w:t>Buy</w:t>
      </w:r>
      <w:r w:rsidRPr="00292896">
        <w:rPr>
          <w:color w:val="4F81BD" w:themeColor="accent1"/>
          <w:spacing w:val="-5"/>
          <w:sz w:val="20"/>
        </w:rPr>
        <w:t xml:space="preserve"> </w:t>
      </w:r>
      <w:r w:rsidRPr="00292896">
        <w:rPr>
          <w:color w:val="4F81BD" w:themeColor="accent1"/>
          <w:sz w:val="20"/>
        </w:rPr>
        <w:t>back</w:t>
      </w:r>
      <w:r w:rsidRPr="00292896">
        <w:rPr>
          <w:color w:val="4F81BD" w:themeColor="accent1"/>
          <w:spacing w:val="-4"/>
          <w:sz w:val="20"/>
        </w:rPr>
        <w:t xml:space="preserve"> </w:t>
      </w:r>
      <w:r w:rsidRPr="00292896">
        <w:rPr>
          <w:color w:val="4F81BD" w:themeColor="accent1"/>
          <w:sz w:val="20"/>
        </w:rPr>
        <w:t>TPD</w:t>
      </w:r>
      <w:r w:rsidRPr="00292896">
        <w:rPr>
          <w:color w:val="4F81BD" w:themeColor="accent1"/>
          <w:spacing w:val="-4"/>
          <w:sz w:val="20"/>
        </w:rPr>
        <w:t xml:space="preserve"> </w:t>
      </w:r>
      <w:r w:rsidRPr="00292896">
        <w:rPr>
          <w:color w:val="4F81BD" w:themeColor="accent1"/>
          <w:sz w:val="20"/>
        </w:rPr>
        <w:t>option</w:t>
      </w:r>
      <w:r w:rsidRPr="00292896">
        <w:rPr>
          <w:color w:val="4F81BD" w:themeColor="accent1"/>
          <w:spacing w:val="-4"/>
          <w:sz w:val="20"/>
        </w:rPr>
        <w:t xml:space="preserve"> </w:t>
      </w:r>
      <w:r w:rsidRPr="00292896">
        <w:rPr>
          <w:color w:val="4F81BD" w:themeColor="accent1"/>
          <w:sz w:val="20"/>
        </w:rPr>
        <w:t>–</w:t>
      </w:r>
      <w:r w:rsidRPr="00292896">
        <w:rPr>
          <w:color w:val="4F81BD" w:themeColor="accent1"/>
          <w:spacing w:val="-4"/>
          <w:sz w:val="20"/>
        </w:rPr>
        <w:t xml:space="preserve"> </w:t>
      </w:r>
      <w:r w:rsidRPr="00292896">
        <w:rPr>
          <w:color w:val="4F81BD" w:themeColor="accent1"/>
          <w:sz w:val="20"/>
        </w:rPr>
        <w:t>TPD</w:t>
      </w:r>
      <w:r w:rsidRPr="00292896">
        <w:rPr>
          <w:color w:val="4F81BD" w:themeColor="accent1"/>
          <w:spacing w:val="-4"/>
          <w:sz w:val="20"/>
        </w:rPr>
        <w:t xml:space="preserve"> </w:t>
      </w: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can</w:t>
      </w:r>
      <w:r w:rsidRPr="00292896">
        <w:rPr>
          <w:color w:val="4F81BD" w:themeColor="accent1"/>
          <w:spacing w:val="-4"/>
          <w:sz w:val="20"/>
        </w:rPr>
        <w:t xml:space="preserve"> </w:t>
      </w:r>
      <w:r w:rsidRPr="00292896">
        <w:rPr>
          <w:color w:val="4F81BD" w:themeColor="accent1"/>
          <w:sz w:val="20"/>
        </w:rPr>
        <w:t>be</w:t>
      </w:r>
      <w:r w:rsidRPr="00292896">
        <w:rPr>
          <w:color w:val="4F81BD" w:themeColor="accent1"/>
          <w:spacing w:val="-5"/>
          <w:sz w:val="20"/>
        </w:rPr>
        <w:t xml:space="preserve"> </w:t>
      </w:r>
      <w:r w:rsidRPr="00292896">
        <w:rPr>
          <w:color w:val="4F81BD" w:themeColor="accent1"/>
          <w:sz w:val="20"/>
        </w:rPr>
        <w:t>reinstated</w:t>
      </w:r>
      <w:r w:rsidRPr="00292896">
        <w:rPr>
          <w:color w:val="4F81BD" w:themeColor="accent1"/>
          <w:spacing w:val="-4"/>
          <w:sz w:val="20"/>
        </w:rPr>
        <w:t xml:space="preserve"> </w:t>
      </w:r>
      <w:r w:rsidRPr="00292896">
        <w:rPr>
          <w:color w:val="4F81BD" w:themeColor="accent1"/>
          <w:sz w:val="20"/>
        </w:rPr>
        <w:t>over</w:t>
      </w:r>
      <w:r w:rsidRPr="00292896">
        <w:rPr>
          <w:color w:val="4F81BD" w:themeColor="accent1"/>
          <w:spacing w:val="-4"/>
          <w:sz w:val="20"/>
        </w:rPr>
        <w:t xml:space="preserve"> </w:t>
      </w:r>
      <w:r w:rsidRPr="00292896">
        <w:rPr>
          <w:color w:val="4F81BD" w:themeColor="accent1"/>
          <w:sz w:val="20"/>
        </w:rPr>
        <w:t>three</w:t>
      </w:r>
      <w:r w:rsidRPr="00292896">
        <w:rPr>
          <w:color w:val="4F81BD" w:themeColor="accent1"/>
          <w:spacing w:val="-4"/>
          <w:sz w:val="20"/>
        </w:rPr>
        <w:t xml:space="preserve"> </w:t>
      </w:r>
      <w:r w:rsidRPr="00292896">
        <w:rPr>
          <w:color w:val="4F81BD" w:themeColor="accent1"/>
          <w:sz w:val="20"/>
        </w:rPr>
        <w:t>years,</w:t>
      </w:r>
      <w:r w:rsidRPr="00292896">
        <w:rPr>
          <w:color w:val="4F81BD" w:themeColor="accent1"/>
          <w:spacing w:val="-4"/>
          <w:sz w:val="20"/>
        </w:rPr>
        <w:t xml:space="preserve"> </w:t>
      </w:r>
      <w:r w:rsidRPr="00292896">
        <w:rPr>
          <w:color w:val="4F81BD" w:themeColor="accent1"/>
          <w:sz w:val="20"/>
        </w:rPr>
        <w:t>starting</w:t>
      </w:r>
      <w:r w:rsidRPr="00292896">
        <w:rPr>
          <w:color w:val="4F81BD" w:themeColor="accent1"/>
          <w:spacing w:val="-4"/>
          <w:sz w:val="20"/>
        </w:rPr>
        <w:t xml:space="preserve"> </w:t>
      </w:r>
      <w:r w:rsidRPr="00292896">
        <w:rPr>
          <w:color w:val="4F81BD" w:themeColor="accent1"/>
          <w:sz w:val="20"/>
        </w:rPr>
        <w:t>on</w:t>
      </w:r>
      <w:r w:rsidRPr="00292896">
        <w:rPr>
          <w:color w:val="4F81BD" w:themeColor="accent1"/>
          <w:spacing w:val="-4"/>
          <w:sz w:val="20"/>
        </w:rPr>
        <w:t xml:space="preserve"> </w:t>
      </w:r>
      <w:r w:rsidRPr="00292896">
        <w:rPr>
          <w:color w:val="4F81BD" w:themeColor="accent1"/>
          <w:sz w:val="20"/>
        </w:rPr>
        <w:t>the</w:t>
      </w:r>
      <w:r w:rsidRPr="00292896">
        <w:rPr>
          <w:color w:val="4F81BD" w:themeColor="accent1"/>
          <w:spacing w:val="-4"/>
          <w:sz w:val="20"/>
        </w:rPr>
        <w:t xml:space="preserve"> </w:t>
      </w:r>
      <w:r w:rsidRPr="00292896">
        <w:rPr>
          <w:color w:val="4F81BD" w:themeColor="accent1"/>
          <w:sz w:val="20"/>
        </w:rPr>
        <w:t>first</w:t>
      </w:r>
      <w:r w:rsidRPr="00292896">
        <w:rPr>
          <w:color w:val="4F81BD" w:themeColor="accent1"/>
          <w:spacing w:val="-5"/>
          <w:sz w:val="20"/>
        </w:rPr>
        <w:t xml:space="preserve"> </w:t>
      </w:r>
      <w:r w:rsidRPr="00292896">
        <w:rPr>
          <w:color w:val="4F81BD" w:themeColor="accent1"/>
          <w:sz w:val="20"/>
        </w:rPr>
        <w:t>anniversary</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4"/>
          <w:sz w:val="20"/>
        </w:rPr>
        <w:t xml:space="preserve"> </w:t>
      </w:r>
      <w:r w:rsidRPr="00292896">
        <w:rPr>
          <w:color w:val="4F81BD" w:themeColor="accent1"/>
          <w:sz w:val="20"/>
        </w:rPr>
        <w:t>the</w:t>
      </w:r>
      <w:r w:rsidRPr="00292896">
        <w:rPr>
          <w:color w:val="4F81BD" w:themeColor="accent1"/>
          <w:spacing w:val="-4"/>
          <w:sz w:val="20"/>
        </w:rPr>
        <w:t xml:space="preserve"> </w:t>
      </w:r>
      <w:r w:rsidRPr="00292896">
        <w:rPr>
          <w:color w:val="4F81BD" w:themeColor="accent1"/>
          <w:sz w:val="20"/>
        </w:rPr>
        <w:t xml:space="preserve">payment of the full </w:t>
      </w:r>
      <w:r w:rsidRPr="00292896">
        <w:rPr>
          <w:color w:val="4F81BD" w:themeColor="accent1"/>
          <w:spacing w:val="-7"/>
          <w:sz w:val="20"/>
        </w:rPr>
        <w:t>Trauma</w:t>
      </w:r>
      <w:r w:rsidRPr="00292896">
        <w:rPr>
          <w:color w:val="4F81BD" w:themeColor="accent1"/>
          <w:spacing w:val="-6"/>
          <w:sz w:val="20"/>
        </w:rPr>
        <w:t xml:space="preserve"> </w:t>
      </w:r>
      <w:r w:rsidRPr="00292896">
        <w:rPr>
          <w:color w:val="4F81BD" w:themeColor="accent1"/>
          <w:sz w:val="20"/>
        </w:rPr>
        <w:t>benefit.</w:t>
      </w:r>
    </w:p>
    <w:p w14:paraId="661D01AC"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Double TPD option – Death cover can be reinstated and premiums waived, following a TPD</w:t>
      </w:r>
      <w:r w:rsidRPr="00292896">
        <w:rPr>
          <w:color w:val="4F81BD" w:themeColor="accent1"/>
          <w:spacing w:val="-17"/>
          <w:sz w:val="20"/>
        </w:rPr>
        <w:t xml:space="preserve"> </w:t>
      </w:r>
      <w:r w:rsidRPr="00292896">
        <w:rPr>
          <w:color w:val="4F81BD" w:themeColor="accent1"/>
          <w:sz w:val="20"/>
        </w:rPr>
        <w:t>claim.</w:t>
      </w:r>
    </w:p>
    <w:p w14:paraId="01D61754"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 xml:space="preserve">Double trauma option – Death cover can be reinstated with premiums waived, following a </w:t>
      </w:r>
      <w:r w:rsidRPr="00292896">
        <w:rPr>
          <w:color w:val="4F81BD" w:themeColor="accent1"/>
          <w:spacing w:val="-7"/>
          <w:sz w:val="20"/>
        </w:rPr>
        <w:t>Trauma</w:t>
      </w:r>
      <w:r w:rsidRPr="00292896">
        <w:rPr>
          <w:color w:val="4F81BD" w:themeColor="accent1"/>
          <w:spacing w:val="-24"/>
          <w:sz w:val="20"/>
        </w:rPr>
        <w:t xml:space="preserve"> </w:t>
      </w:r>
      <w:r w:rsidRPr="00292896">
        <w:rPr>
          <w:color w:val="4F81BD" w:themeColor="accent1"/>
          <w:sz w:val="20"/>
        </w:rPr>
        <w:t>claim.</w:t>
      </w:r>
    </w:p>
    <w:p w14:paraId="0D499DF4"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 xml:space="preserve">Needlestick cover option – a lump sum payment on occupationally acquired </w:t>
      </w:r>
      <w:r w:rsidRPr="00292896">
        <w:rPr>
          <w:color w:val="4F81BD" w:themeColor="accent1"/>
          <w:spacing w:val="-7"/>
          <w:sz w:val="20"/>
        </w:rPr>
        <w:t xml:space="preserve">HIV, </w:t>
      </w:r>
      <w:r w:rsidRPr="00292896">
        <w:rPr>
          <w:color w:val="4F81BD" w:themeColor="accent1"/>
          <w:sz w:val="20"/>
        </w:rPr>
        <w:t>hepatitis B or</w:t>
      </w:r>
      <w:r w:rsidRPr="00292896">
        <w:rPr>
          <w:color w:val="4F81BD" w:themeColor="accent1"/>
          <w:spacing w:val="-9"/>
          <w:sz w:val="20"/>
        </w:rPr>
        <w:t xml:space="preserve"> </w:t>
      </w:r>
      <w:r w:rsidRPr="00292896">
        <w:rPr>
          <w:color w:val="4F81BD" w:themeColor="accent1"/>
          <w:spacing w:val="-5"/>
          <w:sz w:val="20"/>
        </w:rPr>
        <w:t>C.</w:t>
      </w:r>
    </w:p>
    <w:p w14:paraId="5C3D421A"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Premium waiver option – pays premiums if the life insured is disabled and cannot</w:t>
      </w:r>
      <w:r w:rsidRPr="00292896">
        <w:rPr>
          <w:color w:val="4F81BD" w:themeColor="accent1"/>
          <w:spacing w:val="-8"/>
          <w:sz w:val="20"/>
        </w:rPr>
        <w:t xml:space="preserve"> </w:t>
      </w:r>
      <w:r w:rsidRPr="00292896">
        <w:rPr>
          <w:color w:val="4F81BD" w:themeColor="accent1"/>
          <w:sz w:val="20"/>
        </w:rPr>
        <w:t>work.</w:t>
      </w:r>
    </w:p>
    <w:p w14:paraId="351DD393" w14:textId="77777777" w:rsidR="00035239" w:rsidRDefault="00092B44">
      <w:pPr>
        <w:pStyle w:val="ListParagraph"/>
        <w:numPr>
          <w:ilvl w:val="0"/>
          <w:numId w:val="13"/>
        </w:numPr>
        <w:tabs>
          <w:tab w:val="left" w:pos="540"/>
          <w:tab w:val="left" w:pos="541"/>
        </w:tabs>
        <w:spacing w:line="252" w:lineRule="auto"/>
        <w:ind w:right="253"/>
        <w:rPr>
          <w:color w:val="4F81BD" w:themeColor="accent1"/>
          <w:sz w:val="20"/>
        </w:rPr>
      </w:pPr>
      <w:r w:rsidRPr="00292896">
        <w:rPr>
          <w:color w:val="4F81BD" w:themeColor="accent1"/>
          <w:spacing w:val="-7"/>
          <w:sz w:val="20"/>
        </w:rPr>
        <w:t>Trauma</w:t>
      </w:r>
      <w:r w:rsidRPr="00292896">
        <w:rPr>
          <w:color w:val="4F81BD" w:themeColor="accent1"/>
          <w:spacing w:val="-10"/>
          <w:sz w:val="20"/>
        </w:rPr>
        <w:t xml:space="preserve"> </w:t>
      </w:r>
      <w:r w:rsidRPr="00292896">
        <w:rPr>
          <w:color w:val="4F81BD" w:themeColor="accent1"/>
          <w:sz w:val="20"/>
        </w:rPr>
        <w:t>reinstatement</w:t>
      </w:r>
      <w:r w:rsidRPr="00292896">
        <w:rPr>
          <w:color w:val="4F81BD" w:themeColor="accent1"/>
          <w:spacing w:val="-2"/>
          <w:sz w:val="20"/>
        </w:rPr>
        <w:t xml:space="preserve"> </w:t>
      </w:r>
      <w:r w:rsidRPr="00292896">
        <w:rPr>
          <w:color w:val="4F81BD" w:themeColor="accent1"/>
          <w:sz w:val="20"/>
        </w:rPr>
        <w:t>option</w:t>
      </w:r>
      <w:r w:rsidRPr="00292896">
        <w:rPr>
          <w:color w:val="4F81BD" w:themeColor="accent1"/>
          <w:spacing w:val="-1"/>
          <w:sz w:val="20"/>
        </w:rPr>
        <w:t xml:space="preserve"> </w:t>
      </w:r>
      <w:r w:rsidRPr="00292896">
        <w:rPr>
          <w:color w:val="4F81BD" w:themeColor="accent1"/>
          <w:sz w:val="20"/>
        </w:rPr>
        <w:t>–</w:t>
      </w:r>
      <w:r w:rsidRPr="00292896">
        <w:rPr>
          <w:color w:val="4F81BD" w:themeColor="accent1"/>
          <w:spacing w:val="-2"/>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can</w:t>
      </w:r>
      <w:r w:rsidRPr="00292896">
        <w:rPr>
          <w:color w:val="4F81BD" w:themeColor="accent1"/>
          <w:spacing w:val="-1"/>
          <w:sz w:val="20"/>
        </w:rPr>
        <w:t xml:space="preserve"> </w:t>
      </w:r>
      <w:r w:rsidRPr="00292896">
        <w:rPr>
          <w:color w:val="4F81BD" w:themeColor="accent1"/>
          <w:sz w:val="20"/>
        </w:rPr>
        <w:t>be</w:t>
      </w:r>
      <w:r w:rsidRPr="00292896">
        <w:rPr>
          <w:color w:val="4F81BD" w:themeColor="accent1"/>
          <w:spacing w:val="-2"/>
          <w:sz w:val="20"/>
        </w:rPr>
        <w:t xml:space="preserve"> </w:t>
      </w:r>
      <w:r w:rsidRPr="00292896">
        <w:rPr>
          <w:color w:val="4F81BD" w:themeColor="accent1"/>
          <w:sz w:val="20"/>
        </w:rPr>
        <w:t>reinstated</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1"/>
          <w:sz w:val="20"/>
        </w:rPr>
        <w:t xml:space="preserve"> </w:t>
      </w:r>
      <w:r w:rsidRPr="00292896">
        <w:rPr>
          <w:color w:val="4F81BD" w:themeColor="accent1"/>
          <w:sz w:val="20"/>
        </w:rPr>
        <w:t>unrelated</w:t>
      </w:r>
      <w:r w:rsidRPr="00292896">
        <w:rPr>
          <w:color w:val="4F81BD" w:themeColor="accent1"/>
          <w:spacing w:val="-2"/>
          <w:sz w:val="20"/>
        </w:rPr>
        <w:t xml:space="preserve"> </w:t>
      </w:r>
      <w:r w:rsidRPr="00292896">
        <w:rPr>
          <w:color w:val="4F81BD" w:themeColor="accent1"/>
          <w:sz w:val="20"/>
        </w:rPr>
        <w:t>conditions)</w:t>
      </w:r>
      <w:r w:rsidRPr="00292896">
        <w:rPr>
          <w:color w:val="4F81BD" w:themeColor="accent1"/>
          <w:spacing w:val="-1"/>
          <w:sz w:val="20"/>
        </w:rPr>
        <w:t xml:space="preserve"> </w:t>
      </w:r>
      <w:r w:rsidRPr="00292896">
        <w:rPr>
          <w:color w:val="4F81BD" w:themeColor="accent1"/>
          <w:sz w:val="20"/>
        </w:rPr>
        <w:t>on</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anniversary</w:t>
      </w:r>
      <w:r w:rsidRPr="00292896">
        <w:rPr>
          <w:color w:val="4F81BD" w:themeColor="accent1"/>
          <w:spacing w:val="-1"/>
          <w:sz w:val="20"/>
        </w:rPr>
        <w:t xml:space="preserve"> </w:t>
      </w:r>
      <w:r w:rsidRPr="00292896">
        <w:rPr>
          <w:color w:val="4F81BD" w:themeColor="accent1"/>
          <w:sz w:val="20"/>
        </w:rPr>
        <w:t>of</w:t>
      </w:r>
      <w:r w:rsidRPr="00292896">
        <w:rPr>
          <w:color w:val="4F81BD" w:themeColor="accent1"/>
          <w:spacing w:val="-22"/>
          <w:sz w:val="20"/>
        </w:rPr>
        <w:t xml:space="preserve"> </w:t>
      </w:r>
      <w:r w:rsidRPr="00292896">
        <w:rPr>
          <w:color w:val="4F81BD" w:themeColor="accent1"/>
          <w:sz w:val="20"/>
        </w:rPr>
        <w:t>payment</w:t>
      </w:r>
      <w:r w:rsidRPr="00292896">
        <w:rPr>
          <w:color w:val="4F81BD" w:themeColor="accent1"/>
          <w:spacing w:val="-2"/>
          <w:sz w:val="20"/>
        </w:rPr>
        <w:t xml:space="preserve"> </w:t>
      </w:r>
      <w:r w:rsidRPr="00292896">
        <w:rPr>
          <w:color w:val="4F81BD" w:themeColor="accent1"/>
          <w:sz w:val="20"/>
        </w:rPr>
        <w:t>of</w:t>
      </w:r>
      <w:r w:rsidRPr="00292896">
        <w:rPr>
          <w:color w:val="4F81BD" w:themeColor="accent1"/>
          <w:spacing w:val="-2"/>
          <w:sz w:val="20"/>
        </w:rPr>
        <w:t xml:space="preserve"> </w:t>
      </w:r>
      <w:r w:rsidRPr="00292896">
        <w:rPr>
          <w:color w:val="4F81BD" w:themeColor="accent1"/>
          <w:sz w:val="20"/>
        </w:rPr>
        <w:t xml:space="preserve">a </w:t>
      </w:r>
      <w:r w:rsidRPr="00292896">
        <w:rPr>
          <w:color w:val="4F81BD" w:themeColor="accent1"/>
          <w:spacing w:val="-7"/>
          <w:sz w:val="20"/>
        </w:rPr>
        <w:t>Trauma</w:t>
      </w:r>
      <w:r w:rsidRPr="00292896">
        <w:rPr>
          <w:color w:val="4F81BD" w:themeColor="accent1"/>
          <w:spacing w:val="-6"/>
          <w:sz w:val="20"/>
        </w:rPr>
        <w:t xml:space="preserve"> </w:t>
      </w:r>
      <w:r w:rsidRPr="00292896">
        <w:rPr>
          <w:color w:val="4F81BD" w:themeColor="accent1"/>
          <w:sz w:val="20"/>
        </w:rPr>
        <w:t>benefit.</w:t>
      </w:r>
    </w:p>
    <w:p w14:paraId="544A8DC9" w14:textId="5DF72473" w:rsidR="00F44A48" w:rsidRPr="000764A4" w:rsidRDefault="00F44A48" w:rsidP="000764A4">
      <w:pPr>
        <w:pStyle w:val="ListParagraph"/>
        <w:numPr>
          <w:ilvl w:val="0"/>
          <w:numId w:val="13"/>
        </w:numPr>
        <w:tabs>
          <w:tab w:val="left" w:pos="540"/>
          <w:tab w:val="left" w:pos="541"/>
        </w:tabs>
        <w:spacing w:line="252" w:lineRule="auto"/>
        <w:ind w:right="253"/>
        <w:rPr>
          <w:color w:val="4F81BD" w:themeColor="accent1"/>
          <w:sz w:val="20"/>
        </w:rPr>
      </w:pPr>
      <w:r w:rsidRPr="000764A4">
        <w:rPr>
          <w:color w:val="4F81BD" w:themeColor="accent1"/>
          <w:sz w:val="20"/>
        </w:rPr>
        <w:t>Continuous Care option – please see separate section on this option</w:t>
      </w:r>
      <w:r w:rsidR="000764A4" w:rsidRPr="000764A4">
        <w:rPr>
          <w:color w:val="4F81BD" w:themeColor="accent1"/>
          <w:sz w:val="20"/>
        </w:rPr>
        <w:t xml:space="preserve"> under the section titled ‘Zurich Continuous Care</w:t>
      </w:r>
      <w:r w:rsidR="000764A4">
        <w:rPr>
          <w:color w:val="4F81BD" w:themeColor="accent1"/>
          <w:sz w:val="20"/>
        </w:rPr>
        <w:t xml:space="preserve"> </w:t>
      </w:r>
      <w:r w:rsidR="000764A4" w:rsidRPr="000764A4">
        <w:rPr>
          <w:color w:val="4F81BD" w:themeColor="accent1"/>
          <w:sz w:val="20"/>
        </w:rPr>
        <w:t>(non-super ownership)’</w:t>
      </w:r>
      <w:r w:rsidRPr="000764A4">
        <w:rPr>
          <w:color w:val="4F81BD" w:themeColor="accent1"/>
          <w:sz w:val="20"/>
        </w:rPr>
        <w:t>.</w:t>
      </w:r>
    </w:p>
    <w:p w14:paraId="4B2E3AA0" w14:textId="77777777" w:rsidR="00035239" w:rsidRPr="00292896" w:rsidRDefault="00092B44">
      <w:pPr>
        <w:pStyle w:val="BodyText"/>
        <w:spacing w:before="121" w:line="261" w:lineRule="auto"/>
        <w:ind w:left="200"/>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478BE776" w14:textId="77777777" w:rsidR="00035239" w:rsidRPr="00292896" w:rsidRDefault="00035239">
      <w:pPr>
        <w:spacing w:line="261" w:lineRule="auto"/>
        <w:rPr>
          <w:color w:val="4F81BD" w:themeColor="accent1"/>
        </w:rPr>
        <w:sectPr w:rsidR="00035239" w:rsidRPr="00292896">
          <w:headerReference w:type="default" r:id="rId43"/>
          <w:footerReference w:type="even" r:id="rId44"/>
          <w:footerReference w:type="default" r:id="rId45"/>
          <w:footerReference w:type="first" r:id="rId46"/>
          <w:pgSz w:w="11910" w:h="16840"/>
          <w:pgMar w:top="1580" w:right="560" w:bottom="380" w:left="480" w:header="0" w:footer="197" w:gutter="0"/>
          <w:pgNumType w:start="7"/>
          <w:cols w:space="720"/>
        </w:sectPr>
      </w:pPr>
    </w:p>
    <w:p w14:paraId="5D3B83D0" w14:textId="77777777" w:rsidR="00035239" w:rsidRPr="00F17593" w:rsidRDefault="00092B44">
      <w:pPr>
        <w:pStyle w:val="Heading1"/>
        <w:rPr>
          <w:color w:val="4F81BD" w:themeColor="accent1"/>
          <w:sz w:val="40"/>
          <w:szCs w:val="40"/>
        </w:rPr>
      </w:pPr>
      <w:bookmarkStart w:id="28" w:name="_Toc214353439"/>
      <w:r w:rsidRPr="00292896">
        <w:rPr>
          <w:color w:val="4F81BD" w:themeColor="accent1"/>
        </w:rPr>
        <w:lastRenderedPageBreak/>
        <w:t>Zurich Protection Plus</w:t>
      </w:r>
      <w:r w:rsidR="00074FA9">
        <w:rPr>
          <w:color w:val="4F81BD" w:themeColor="accent1"/>
        </w:rPr>
        <w:br/>
      </w:r>
      <w:r w:rsidR="00C4782F" w:rsidRPr="00F17593">
        <w:rPr>
          <w:color w:val="4F81BD" w:themeColor="accent1"/>
          <w:sz w:val="40"/>
          <w:szCs w:val="40"/>
        </w:rPr>
        <w:t>(</w:t>
      </w:r>
      <w:r w:rsidR="00ED2B95">
        <w:rPr>
          <w:color w:val="4F81BD" w:themeColor="accent1"/>
          <w:sz w:val="40"/>
          <w:szCs w:val="40"/>
        </w:rPr>
        <w:t>s</w:t>
      </w:r>
      <w:r w:rsidR="00C4782F" w:rsidRPr="00F17593">
        <w:rPr>
          <w:color w:val="4F81BD" w:themeColor="accent1"/>
          <w:sz w:val="40"/>
          <w:szCs w:val="40"/>
        </w:rPr>
        <w:t>uperann</w:t>
      </w:r>
      <w:r w:rsidR="00ED2B95">
        <w:rPr>
          <w:color w:val="4F81BD" w:themeColor="accent1"/>
          <w:sz w:val="40"/>
          <w:szCs w:val="40"/>
        </w:rPr>
        <w:t>u</w:t>
      </w:r>
      <w:r w:rsidR="00C4782F" w:rsidRPr="00F17593">
        <w:rPr>
          <w:color w:val="4F81BD" w:themeColor="accent1"/>
          <w:sz w:val="40"/>
          <w:szCs w:val="40"/>
        </w:rPr>
        <w:t>ation ownership)</w:t>
      </w:r>
      <w:bookmarkEnd w:id="28"/>
    </w:p>
    <w:p w14:paraId="4F3CBC9F" w14:textId="77777777" w:rsidR="00035239" w:rsidRPr="00F17593" w:rsidRDefault="00035239">
      <w:pPr>
        <w:pStyle w:val="BodyText"/>
        <w:spacing w:before="1"/>
        <w:rPr>
          <w:color w:val="4F81BD" w:themeColor="accent1"/>
          <w:szCs w:val="24"/>
        </w:rPr>
      </w:pPr>
    </w:p>
    <w:p w14:paraId="681CF57A" w14:textId="77777777" w:rsidR="00C25188" w:rsidRPr="00F17593" w:rsidRDefault="00C25188">
      <w:pPr>
        <w:pStyle w:val="BodyText"/>
        <w:spacing w:before="1"/>
        <w:rPr>
          <w:color w:val="4F81BD" w:themeColor="accent1"/>
          <w:szCs w:val="24"/>
        </w:rPr>
      </w:pPr>
    </w:p>
    <w:p w14:paraId="3A0241BB" w14:textId="77777777" w:rsidR="00035239" w:rsidRPr="00292896" w:rsidRDefault="00092B44" w:rsidP="00C4782F">
      <w:pPr>
        <w:pStyle w:val="Heading2"/>
        <w:rPr>
          <w:rFonts w:ascii="Zurich Sans Medium" w:eastAsia="Zurich Sans Medium" w:hAnsi="Zurich Sans Medium" w:cs="Zurich Sans Medium"/>
          <w:color w:val="4F81BD" w:themeColor="accent1"/>
          <w:sz w:val="24"/>
          <w:szCs w:val="24"/>
        </w:rPr>
      </w:pPr>
      <w:bookmarkStart w:id="29" w:name="_Toc214353440"/>
      <w:r w:rsidRPr="00292896">
        <w:rPr>
          <w:rFonts w:ascii="Zurich Sans Medium" w:eastAsia="Zurich Sans Medium" w:hAnsi="Zurich Sans Medium" w:cs="Zurich Sans Medium"/>
          <w:color w:val="4F81BD" w:themeColor="accent1"/>
          <w:sz w:val="24"/>
          <w:szCs w:val="24"/>
        </w:rPr>
        <w:t>Zurich Protection Plus policies owned by a</w:t>
      </w:r>
      <w:r w:rsidR="00A95363">
        <w:rPr>
          <w:rFonts w:ascii="Zurich Sans Medium" w:eastAsia="Zurich Sans Medium" w:hAnsi="Zurich Sans Medium" w:cs="Zurich Sans Medium"/>
          <w:color w:val="4F81BD" w:themeColor="accent1"/>
          <w:sz w:val="24"/>
          <w:szCs w:val="24"/>
        </w:rPr>
        <w:t>n SMSF</w:t>
      </w:r>
      <w:bookmarkEnd w:id="29"/>
    </w:p>
    <w:p w14:paraId="03A078CE" w14:textId="77777777" w:rsidR="00035239" w:rsidRPr="00292896" w:rsidRDefault="00092B44">
      <w:pPr>
        <w:pStyle w:val="BodyText"/>
        <w:spacing w:before="66" w:line="259" w:lineRule="auto"/>
        <w:ind w:left="200" w:right="797"/>
        <w:rPr>
          <w:color w:val="4F81BD" w:themeColor="accent1"/>
        </w:rPr>
      </w:pPr>
      <w:r w:rsidRPr="00292896">
        <w:rPr>
          <w:color w:val="4F81BD" w:themeColor="accent1"/>
        </w:rPr>
        <w:t>When a Zurich Protection Plus policy is owned by the trustee of a Self-Managed Superannuation Fund (‘SMSF’), it is held in superannuation and considered a policy with ‘superannuation ownership’.</w:t>
      </w:r>
    </w:p>
    <w:p w14:paraId="3E473075" w14:textId="77777777" w:rsidR="00035239" w:rsidRPr="00292896" w:rsidRDefault="00092B44">
      <w:pPr>
        <w:pStyle w:val="BodyText"/>
        <w:spacing w:before="112" w:line="259" w:lineRule="auto"/>
        <w:ind w:left="200" w:right="106"/>
        <w:rPr>
          <w:color w:val="4F81BD" w:themeColor="accent1"/>
        </w:rPr>
      </w:pPr>
      <w:r w:rsidRPr="00292896">
        <w:rPr>
          <w:color w:val="4F81BD" w:themeColor="accent1"/>
        </w:rPr>
        <w:t>Protection Plus policies with SMSF ownership offer Death cover and Total and Permanent Disablement (‘TPD’) cover. Each of these covers is optional. A range of in-built benefits are included</w:t>
      </w:r>
      <w:r w:rsidR="00CB7E78">
        <w:rPr>
          <w:color w:val="4F81BD" w:themeColor="accent1"/>
        </w:rPr>
        <w:t>,</w:t>
      </w:r>
      <w:r w:rsidRPr="00292896">
        <w:rPr>
          <w:color w:val="4F81BD" w:themeColor="accent1"/>
        </w:rPr>
        <w:t xml:space="preserve"> and some optional benefits can also be added.</w:t>
      </w:r>
    </w:p>
    <w:p w14:paraId="4C1AC621" w14:textId="77777777" w:rsidR="00035239" w:rsidRPr="00292896" w:rsidRDefault="00035239">
      <w:pPr>
        <w:pStyle w:val="BodyText"/>
        <w:spacing w:before="2"/>
        <w:rPr>
          <w:color w:val="4F81BD" w:themeColor="accent1"/>
          <w:sz w:val="19"/>
        </w:rPr>
      </w:pPr>
    </w:p>
    <w:p w14:paraId="3A2FC0B9" w14:textId="77777777" w:rsidR="00035239" w:rsidRPr="00292896" w:rsidRDefault="00092B44" w:rsidP="00C4782F">
      <w:pPr>
        <w:pStyle w:val="Heading2"/>
        <w:rPr>
          <w:rFonts w:ascii="Zurich Sans Medium" w:eastAsia="Zurich Sans Medium" w:hAnsi="Zurich Sans Medium" w:cs="Zurich Sans Medium"/>
          <w:color w:val="4F81BD" w:themeColor="accent1"/>
          <w:sz w:val="24"/>
          <w:szCs w:val="24"/>
        </w:rPr>
      </w:pPr>
      <w:bookmarkStart w:id="30" w:name="_Toc214353441"/>
      <w:r w:rsidRPr="00292896">
        <w:rPr>
          <w:rFonts w:ascii="Zurich Sans Medium" w:eastAsia="Zurich Sans Medium" w:hAnsi="Zurich Sans Medium" w:cs="Zurich Sans Medium"/>
          <w:color w:val="4F81BD" w:themeColor="accent1"/>
          <w:sz w:val="24"/>
          <w:szCs w:val="24"/>
        </w:rPr>
        <w:t>Zurich Protection Plus policies owned by the trustee of the Zurich</w:t>
      </w:r>
      <w:r w:rsidR="009A19DA">
        <w:rPr>
          <w:rFonts w:ascii="Zurich Sans Medium" w:eastAsia="Zurich Sans Medium" w:hAnsi="Zurich Sans Medium" w:cs="Zurich Sans Medium"/>
          <w:color w:val="4F81BD" w:themeColor="accent1"/>
          <w:sz w:val="24"/>
          <w:szCs w:val="24"/>
        </w:rPr>
        <w:t xml:space="preserve"> Plan</w:t>
      </w:r>
      <w:bookmarkEnd w:id="30"/>
    </w:p>
    <w:p w14:paraId="55013FCA" w14:textId="1B3B734C" w:rsidR="00035239" w:rsidRPr="00292896" w:rsidRDefault="00092B44">
      <w:pPr>
        <w:pStyle w:val="BodyText"/>
        <w:spacing w:before="70" w:line="259" w:lineRule="auto"/>
        <w:ind w:left="200" w:right="255"/>
        <w:rPr>
          <w:color w:val="4F81BD" w:themeColor="accent1"/>
        </w:rPr>
      </w:pPr>
      <w:r w:rsidRPr="00292896">
        <w:rPr>
          <w:color w:val="4F81BD" w:themeColor="accent1"/>
        </w:rPr>
        <w:t xml:space="preserve">When a Zurich Protection Plus policy is owned by the </w:t>
      </w:r>
      <w:r w:rsidRPr="00926DE7">
        <w:rPr>
          <w:color w:val="4F81BD" w:themeColor="accent1"/>
        </w:rPr>
        <w:t xml:space="preserve">trustee of the Zurich </w:t>
      </w:r>
      <w:r w:rsidR="00926DE7" w:rsidRPr="00F17593">
        <w:rPr>
          <w:rFonts w:eastAsia="Zurich Sans Medium" w:cs="Zurich Sans Medium"/>
          <w:color w:val="4F81BD" w:themeColor="accent1"/>
        </w:rPr>
        <w:t xml:space="preserve">Insurance-only Superannuation Plan, a division of </w:t>
      </w:r>
      <w:r w:rsidR="00D8592F">
        <w:rPr>
          <w:rFonts w:eastAsia="Zurich Sans Medium" w:cs="Zurich Sans Medium"/>
          <w:color w:val="4F81BD" w:themeColor="accent1"/>
        </w:rPr>
        <w:t xml:space="preserve">Brighter </w:t>
      </w:r>
      <w:proofErr w:type="gramStart"/>
      <w:r w:rsidR="00D8592F">
        <w:rPr>
          <w:rFonts w:eastAsia="Zurich Sans Medium" w:cs="Zurich Sans Medium"/>
          <w:color w:val="4F81BD" w:themeColor="accent1"/>
        </w:rPr>
        <w:t>Super</w:t>
      </w:r>
      <w:r w:rsidR="00926DE7" w:rsidRPr="00F17593">
        <w:rPr>
          <w:rFonts w:eastAsia="Zurich Sans Medium" w:cs="Zurich Sans Medium"/>
          <w:color w:val="4F81BD" w:themeColor="accent1"/>
        </w:rPr>
        <w:t xml:space="preserve"> (‘</w:t>
      </w:r>
      <w:proofErr w:type="gramEnd"/>
      <w:r w:rsidR="00926DE7" w:rsidRPr="00F17593">
        <w:rPr>
          <w:rFonts w:eastAsia="Zurich Sans Medium" w:cs="Zurich Sans Medium"/>
          <w:color w:val="4F81BD" w:themeColor="accent1"/>
        </w:rPr>
        <w:t>the Zurich Plan’)</w:t>
      </w:r>
      <w:r w:rsidRPr="00926DE7">
        <w:rPr>
          <w:color w:val="4F81BD" w:themeColor="accent1"/>
        </w:rPr>
        <w:t>, it is</w:t>
      </w:r>
      <w:r w:rsidRPr="00292896">
        <w:rPr>
          <w:color w:val="4F81BD" w:themeColor="accent1"/>
        </w:rPr>
        <w:t xml:space="preserve"> held in superannuation and considered a policy with ‘superannuation ownership’. Once your application has been accepted you will become a member of the Zurich </w:t>
      </w:r>
      <w:proofErr w:type="gramStart"/>
      <w:r w:rsidRPr="00292896">
        <w:rPr>
          <w:color w:val="4F81BD" w:themeColor="accent1"/>
        </w:rPr>
        <w:t>Plan, and</w:t>
      </w:r>
      <w:proofErr w:type="gramEnd"/>
      <w:r w:rsidRPr="00292896">
        <w:rPr>
          <w:color w:val="4F81BD" w:themeColor="accent1"/>
        </w:rPr>
        <w:t xml:space="preserve"> have an interest in </w:t>
      </w:r>
      <w:r w:rsidR="00D8592F">
        <w:rPr>
          <w:color w:val="4F81BD" w:themeColor="accent1"/>
        </w:rPr>
        <w:t>Brighter Super</w:t>
      </w:r>
      <w:r w:rsidRPr="00292896">
        <w:rPr>
          <w:color w:val="4F81BD" w:themeColor="accent1"/>
          <w:spacing w:val="-9"/>
        </w:rPr>
        <w:t xml:space="preserve"> </w:t>
      </w:r>
      <w:r w:rsidRPr="00292896">
        <w:rPr>
          <w:color w:val="4F81BD" w:themeColor="accent1"/>
        </w:rPr>
        <w:t xml:space="preserve">which comprises only of insurance cover that is supported by a life insurance policy issued by Zurich Australia Limited to the </w:t>
      </w:r>
      <w:r w:rsidRPr="00292896">
        <w:rPr>
          <w:color w:val="4F81BD" w:themeColor="accent1"/>
          <w:spacing w:val="-7"/>
        </w:rPr>
        <w:t xml:space="preserve">Trustee, </w:t>
      </w:r>
      <w:r w:rsidR="00D8592F">
        <w:rPr>
          <w:color w:val="4F81BD" w:themeColor="accent1"/>
        </w:rPr>
        <w:t>Brighter</w:t>
      </w:r>
      <w:r w:rsidR="009D64B5">
        <w:rPr>
          <w:color w:val="4F81BD" w:themeColor="accent1"/>
        </w:rPr>
        <w:t xml:space="preserve"> Super Trustee</w:t>
      </w:r>
      <w:r w:rsidRPr="00292896">
        <w:rPr>
          <w:color w:val="4F81BD" w:themeColor="accent1"/>
        </w:rPr>
        <w:t>. Premiums you pay for the life insurance cover are superannuation contributions.</w:t>
      </w:r>
    </w:p>
    <w:p w14:paraId="2BF90645" w14:textId="77777777" w:rsidR="00035239" w:rsidRPr="00292896" w:rsidRDefault="00092B44">
      <w:pPr>
        <w:pStyle w:val="BodyText"/>
        <w:spacing w:before="111" w:line="259" w:lineRule="auto"/>
        <w:ind w:left="200" w:right="46"/>
        <w:rPr>
          <w:color w:val="4F81BD" w:themeColor="accent1"/>
        </w:rPr>
      </w:pPr>
      <w:r w:rsidRPr="00292896">
        <w:rPr>
          <w:color w:val="4F81BD" w:themeColor="accent1"/>
        </w:rPr>
        <w:t>Protection Plus policies owned by the trustee of the Zurich Plan offer Death cover and Total and Permanent Disablement (‘TPD’) cover. Each of these covers is optional. A range of in-built benefits are included</w:t>
      </w:r>
      <w:r w:rsidR="00CB7E78">
        <w:rPr>
          <w:color w:val="4F81BD" w:themeColor="accent1"/>
        </w:rPr>
        <w:t>,</w:t>
      </w:r>
      <w:r w:rsidRPr="00292896">
        <w:rPr>
          <w:color w:val="4F81BD" w:themeColor="accent1"/>
        </w:rPr>
        <w:t xml:space="preserve"> and some optional benefits can also be added.</w:t>
      </w:r>
    </w:p>
    <w:p w14:paraId="0B724F66" w14:textId="77777777" w:rsidR="00035239" w:rsidRPr="00292896" w:rsidRDefault="00092B44">
      <w:pPr>
        <w:pStyle w:val="Heading3"/>
        <w:spacing w:before="190"/>
        <w:rPr>
          <w:color w:val="4F81BD" w:themeColor="accent1"/>
        </w:rPr>
      </w:pPr>
      <w:bookmarkStart w:id="31" w:name="_Toc214353442"/>
      <w:r w:rsidRPr="00292896">
        <w:rPr>
          <w:color w:val="4F81BD" w:themeColor="accent1"/>
        </w:rPr>
        <w:t>Death cover with superannuation ownership</w:t>
      </w:r>
      <w:bookmarkEnd w:id="31"/>
    </w:p>
    <w:p w14:paraId="3B5CB6B9" w14:textId="77777777" w:rsidR="00035239" w:rsidRPr="00292896" w:rsidRDefault="00092B44">
      <w:pPr>
        <w:pStyle w:val="BodyText"/>
        <w:spacing w:before="65"/>
        <w:ind w:left="200"/>
        <w:rPr>
          <w:color w:val="4F81BD" w:themeColor="accent1"/>
        </w:rPr>
      </w:pPr>
      <w:r w:rsidRPr="00292896">
        <w:rPr>
          <w:color w:val="4F81BD" w:themeColor="accent1"/>
        </w:rPr>
        <w:t>The following benefits apply when Death cover is selected with superannuation ownership:</w:t>
      </w:r>
    </w:p>
    <w:p w14:paraId="6EDAB9A9" w14:textId="77777777" w:rsidR="00035239" w:rsidRPr="00292896" w:rsidRDefault="00092B44">
      <w:pPr>
        <w:pStyle w:val="ListParagraph"/>
        <w:numPr>
          <w:ilvl w:val="0"/>
          <w:numId w:val="13"/>
        </w:numPr>
        <w:tabs>
          <w:tab w:val="left" w:pos="540"/>
          <w:tab w:val="left" w:pos="541"/>
        </w:tabs>
        <w:spacing w:before="128"/>
        <w:rPr>
          <w:color w:val="4F81BD" w:themeColor="accent1"/>
          <w:sz w:val="20"/>
        </w:rPr>
      </w:pPr>
      <w:r w:rsidRPr="00292896">
        <w:rPr>
          <w:color w:val="4F81BD" w:themeColor="accent1"/>
          <w:sz w:val="20"/>
        </w:rPr>
        <w:t>Death benefit – a lump sum payment on</w:t>
      </w:r>
      <w:r w:rsidRPr="00292896">
        <w:rPr>
          <w:color w:val="4F81BD" w:themeColor="accent1"/>
          <w:spacing w:val="-2"/>
          <w:sz w:val="20"/>
        </w:rPr>
        <w:t xml:space="preserve"> </w:t>
      </w:r>
      <w:r w:rsidRPr="00292896">
        <w:rPr>
          <w:color w:val="4F81BD" w:themeColor="accent1"/>
          <w:sz w:val="20"/>
        </w:rPr>
        <w:t>death.</w:t>
      </w:r>
    </w:p>
    <w:p w14:paraId="58117C28" w14:textId="77777777" w:rsidR="00035239" w:rsidRPr="00292896" w:rsidRDefault="00092B44">
      <w:pPr>
        <w:pStyle w:val="ListParagraph"/>
        <w:numPr>
          <w:ilvl w:val="0"/>
          <w:numId w:val="13"/>
        </w:numPr>
        <w:tabs>
          <w:tab w:val="left" w:pos="540"/>
          <w:tab w:val="left" w:pos="541"/>
        </w:tabs>
        <w:spacing w:before="119"/>
        <w:rPr>
          <w:color w:val="4F81BD" w:themeColor="accent1"/>
          <w:sz w:val="20"/>
        </w:rPr>
      </w:pPr>
      <w:r w:rsidRPr="00292896">
        <w:rPr>
          <w:color w:val="4F81BD" w:themeColor="accent1"/>
          <w:spacing w:val="-6"/>
          <w:sz w:val="20"/>
        </w:rPr>
        <w:t xml:space="preserve">Terminal </w:t>
      </w:r>
      <w:r w:rsidRPr="00292896">
        <w:rPr>
          <w:color w:val="4F81BD" w:themeColor="accent1"/>
          <w:sz w:val="20"/>
        </w:rPr>
        <w:t>illness benefit – an advance payment of the Death benefit on diagnosis of a terminal</w:t>
      </w:r>
      <w:r w:rsidRPr="00292896">
        <w:rPr>
          <w:color w:val="4F81BD" w:themeColor="accent1"/>
          <w:spacing w:val="-6"/>
          <w:sz w:val="20"/>
        </w:rPr>
        <w:t xml:space="preserve"> </w:t>
      </w:r>
      <w:r w:rsidRPr="00292896">
        <w:rPr>
          <w:color w:val="4F81BD" w:themeColor="accent1"/>
          <w:sz w:val="20"/>
        </w:rPr>
        <w:t>illness.</w:t>
      </w:r>
    </w:p>
    <w:p w14:paraId="31D4FCCC" w14:textId="77777777" w:rsidR="00035239" w:rsidRPr="00292896" w:rsidRDefault="00092B44">
      <w:pPr>
        <w:pStyle w:val="ListParagraph"/>
        <w:numPr>
          <w:ilvl w:val="0"/>
          <w:numId w:val="13"/>
        </w:numPr>
        <w:tabs>
          <w:tab w:val="left" w:pos="540"/>
          <w:tab w:val="left" w:pos="541"/>
        </w:tabs>
        <w:spacing w:before="119" w:line="249" w:lineRule="auto"/>
        <w:ind w:right="945"/>
        <w:rPr>
          <w:color w:val="4F81BD" w:themeColor="accent1"/>
          <w:sz w:val="20"/>
        </w:rPr>
      </w:pPr>
      <w:r w:rsidRPr="00292896">
        <w:rPr>
          <w:color w:val="4F81BD" w:themeColor="accent1"/>
          <w:sz w:val="20"/>
        </w:rPr>
        <w:t xml:space="preserve">Accidental injury benefit – an advance payment of part or </w:t>
      </w:r>
      <w:proofErr w:type="gramStart"/>
      <w:r w:rsidRPr="00292896">
        <w:rPr>
          <w:color w:val="4F81BD" w:themeColor="accent1"/>
          <w:sz w:val="20"/>
        </w:rPr>
        <w:t>all of</w:t>
      </w:r>
      <w:proofErr w:type="gramEnd"/>
      <w:r w:rsidRPr="00292896">
        <w:rPr>
          <w:color w:val="4F81BD" w:themeColor="accent1"/>
          <w:sz w:val="20"/>
        </w:rPr>
        <w:t xml:space="preserve"> the Death benefit if the life insured suffers a specified accidental injury, </w:t>
      </w:r>
      <w:r w:rsidR="00B21F75" w:rsidRPr="00292896">
        <w:rPr>
          <w:color w:val="4F81BD" w:themeColor="accent1"/>
          <w:sz w:val="20"/>
        </w:rPr>
        <w:t>e.g.</w:t>
      </w:r>
      <w:r w:rsidRPr="00292896">
        <w:rPr>
          <w:color w:val="4F81BD" w:themeColor="accent1"/>
          <w:sz w:val="20"/>
        </w:rPr>
        <w:t xml:space="preserve"> loss of the use of a hand or</w:t>
      </w:r>
      <w:r w:rsidRPr="00292896">
        <w:rPr>
          <w:color w:val="4F81BD" w:themeColor="accent1"/>
          <w:spacing w:val="-6"/>
          <w:sz w:val="20"/>
        </w:rPr>
        <w:t xml:space="preserve"> </w:t>
      </w:r>
      <w:r w:rsidRPr="00292896">
        <w:rPr>
          <w:color w:val="4F81BD" w:themeColor="accent1"/>
          <w:sz w:val="20"/>
        </w:rPr>
        <w:t>foot.</w:t>
      </w:r>
    </w:p>
    <w:p w14:paraId="52F2F806" w14:textId="77777777" w:rsidR="00035239" w:rsidRPr="00292896" w:rsidRDefault="00035239">
      <w:pPr>
        <w:pStyle w:val="BodyText"/>
        <w:rPr>
          <w:color w:val="4F81BD" w:themeColor="accent1"/>
          <w:sz w:val="18"/>
        </w:rPr>
      </w:pPr>
    </w:p>
    <w:p w14:paraId="4E21D6D2" w14:textId="77777777" w:rsidR="00035239" w:rsidRPr="00292896" w:rsidRDefault="00092B44">
      <w:pPr>
        <w:pStyle w:val="Heading3"/>
        <w:rPr>
          <w:color w:val="4F81BD" w:themeColor="accent1"/>
        </w:rPr>
      </w:pPr>
      <w:bookmarkStart w:id="32" w:name="_Toc214353443"/>
      <w:r w:rsidRPr="00292896">
        <w:rPr>
          <w:color w:val="4F81BD" w:themeColor="accent1"/>
        </w:rPr>
        <w:t>TPD cover with superannuation ownership</w:t>
      </w:r>
      <w:bookmarkEnd w:id="32"/>
    </w:p>
    <w:p w14:paraId="033B0B90" w14:textId="77777777" w:rsidR="00035239" w:rsidRPr="00292896" w:rsidRDefault="00092B44">
      <w:pPr>
        <w:pStyle w:val="BodyText"/>
        <w:spacing w:before="66"/>
        <w:ind w:left="200"/>
        <w:rPr>
          <w:color w:val="4F81BD" w:themeColor="accent1"/>
        </w:rPr>
      </w:pPr>
      <w:r w:rsidRPr="00292896">
        <w:rPr>
          <w:color w:val="4F81BD" w:themeColor="accent1"/>
        </w:rPr>
        <w:t>The following benefits apply when TPD cover is selected with superannuation ownership:</w:t>
      </w:r>
    </w:p>
    <w:p w14:paraId="0B373B8D" w14:textId="77777777" w:rsidR="00035239" w:rsidRPr="00292896" w:rsidRDefault="00092B44">
      <w:pPr>
        <w:pStyle w:val="ListParagraph"/>
        <w:numPr>
          <w:ilvl w:val="0"/>
          <w:numId w:val="13"/>
        </w:numPr>
        <w:tabs>
          <w:tab w:val="left" w:pos="540"/>
          <w:tab w:val="left" w:pos="541"/>
        </w:tabs>
        <w:spacing w:before="127" w:line="249" w:lineRule="auto"/>
        <w:ind w:right="473"/>
        <w:rPr>
          <w:color w:val="4F81BD" w:themeColor="accent1"/>
          <w:sz w:val="20"/>
        </w:rPr>
      </w:pPr>
      <w:r w:rsidRPr="00292896">
        <w:rPr>
          <w:color w:val="4F81BD" w:themeColor="accent1"/>
          <w:sz w:val="20"/>
        </w:rPr>
        <w:t xml:space="preserve">TPD benefit – pays the TPD sum insured if the life insured suffers a permanent disability that meets the selected TPD definition: </w:t>
      </w:r>
      <w:r w:rsidRPr="00D61EA3">
        <w:rPr>
          <w:color w:val="FF0000"/>
          <w:sz w:val="20"/>
        </w:rPr>
        <w:t>[any occupation/domestic duties/modified</w:t>
      </w:r>
      <w:r w:rsidRPr="00D61EA3">
        <w:rPr>
          <w:color w:val="FF0000"/>
          <w:spacing w:val="-6"/>
          <w:sz w:val="20"/>
        </w:rPr>
        <w:t xml:space="preserve"> </w:t>
      </w:r>
      <w:r w:rsidRPr="00D61EA3">
        <w:rPr>
          <w:color w:val="FF0000"/>
          <w:sz w:val="20"/>
        </w:rPr>
        <w:t>TPD]</w:t>
      </w:r>
    </w:p>
    <w:p w14:paraId="60F45874" w14:textId="77777777" w:rsidR="00035239" w:rsidRPr="00292896" w:rsidRDefault="00092B44">
      <w:pPr>
        <w:pStyle w:val="ListParagraph"/>
        <w:numPr>
          <w:ilvl w:val="0"/>
          <w:numId w:val="13"/>
        </w:numPr>
        <w:tabs>
          <w:tab w:val="left" w:pos="540"/>
          <w:tab w:val="left" w:pos="541"/>
        </w:tabs>
        <w:spacing w:before="118" w:line="249" w:lineRule="auto"/>
        <w:ind w:right="552"/>
        <w:rPr>
          <w:color w:val="4F81BD" w:themeColor="accent1"/>
          <w:sz w:val="20"/>
        </w:rPr>
      </w:pPr>
      <w:r w:rsidRPr="00292896">
        <w:rPr>
          <w:color w:val="4F81BD" w:themeColor="accent1"/>
          <w:sz w:val="20"/>
        </w:rPr>
        <w:t xml:space="preserve">Financial planning advice – reimburses up to </w:t>
      </w:r>
      <w:r w:rsidRPr="00292896">
        <w:rPr>
          <w:color w:val="4F81BD" w:themeColor="accent1"/>
          <w:spacing w:val="-5"/>
          <w:sz w:val="20"/>
        </w:rPr>
        <w:t xml:space="preserve">$3,000 </w:t>
      </w:r>
      <w:r w:rsidRPr="00292896">
        <w:rPr>
          <w:color w:val="4F81BD" w:themeColor="accent1"/>
          <w:sz w:val="20"/>
        </w:rPr>
        <w:t>for financial advice following a benefit payment. If the</w:t>
      </w:r>
      <w:r w:rsidRPr="00292896">
        <w:rPr>
          <w:color w:val="4F81BD" w:themeColor="accent1"/>
          <w:spacing w:val="-18"/>
          <w:sz w:val="20"/>
        </w:rPr>
        <w:t xml:space="preserve"> </w:t>
      </w:r>
      <w:r w:rsidRPr="00292896">
        <w:rPr>
          <w:color w:val="4F81BD" w:themeColor="accent1"/>
          <w:sz w:val="20"/>
        </w:rPr>
        <w:t>TPD benefit has been in place for five years or more, the limit on this benefit increases to</w:t>
      </w:r>
      <w:r w:rsidRPr="00292896">
        <w:rPr>
          <w:color w:val="4F81BD" w:themeColor="accent1"/>
          <w:spacing w:val="-8"/>
          <w:sz w:val="20"/>
        </w:rPr>
        <w:t xml:space="preserve"> </w:t>
      </w:r>
      <w:r w:rsidRPr="00292896">
        <w:rPr>
          <w:color w:val="4F81BD" w:themeColor="accent1"/>
          <w:spacing w:val="-9"/>
          <w:sz w:val="20"/>
        </w:rPr>
        <w:t>$6,000.</w:t>
      </w:r>
    </w:p>
    <w:p w14:paraId="18F24EDF" w14:textId="77777777" w:rsidR="00035239" w:rsidRPr="00292896" w:rsidRDefault="00092B44">
      <w:pPr>
        <w:pStyle w:val="BodyText"/>
        <w:spacing w:before="122" w:line="259" w:lineRule="auto"/>
        <w:ind w:left="200" w:right="272"/>
        <w:rPr>
          <w:color w:val="4F81BD" w:themeColor="accent1"/>
        </w:rPr>
      </w:pPr>
      <w:r w:rsidRPr="00292896">
        <w:rPr>
          <w:color w:val="4F81BD" w:themeColor="accent1"/>
        </w:rPr>
        <w:t>A permanent incapacity restriction will apply to your cover. This means that in addition to the requirements of the TPD definition selected, you must also meet the superannuation definition of permanent incapacity before a payment can be made.</w:t>
      </w:r>
    </w:p>
    <w:p w14:paraId="22C88B6B" w14:textId="77777777" w:rsidR="00035239" w:rsidRPr="00292896" w:rsidRDefault="00092B44">
      <w:pPr>
        <w:pStyle w:val="Heading3"/>
        <w:spacing w:before="190"/>
        <w:rPr>
          <w:color w:val="4F81BD" w:themeColor="accent1"/>
        </w:rPr>
      </w:pPr>
      <w:bookmarkStart w:id="33" w:name="_Toc214353444"/>
      <w:r w:rsidRPr="00292896">
        <w:rPr>
          <w:color w:val="4F81BD" w:themeColor="accent1"/>
        </w:rPr>
        <w:t>In-built policy features</w:t>
      </w:r>
      <w:bookmarkEnd w:id="33"/>
    </w:p>
    <w:p w14:paraId="02994983" w14:textId="77777777" w:rsidR="00035239" w:rsidRPr="00292896" w:rsidRDefault="00092B44">
      <w:pPr>
        <w:pStyle w:val="BodyText"/>
        <w:spacing w:before="65"/>
        <w:ind w:left="200"/>
        <w:rPr>
          <w:color w:val="4F81BD" w:themeColor="accent1"/>
        </w:rPr>
      </w:pPr>
      <w:r w:rsidRPr="00292896">
        <w:rPr>
          <w:color w:val="4F81BD" w:themeColor="accent1"/>
        </w:rPr>
        <w:t>The following in-built product features apply under all Protection Plus policies with superannuation ownership:</w:t>
      </w:r>
    </w:p>
    <w:p w14:paraId="4DA5DE90" w14:textId="77777777" w:rsidR="00035239" w:rsidRPr="00292896" w:rsidRDefault="00092B44">
      <w:pPr>
        <w:pStyle w:val="ListParagraph"/>
        <w:numPr>
          <w:ilvl w:val="0"/>
          <w:numId w:val="13"/>
        </w:numPr>
        <w:tabs>
          <w:tab w:val="left" w:pos="540"/>
          <w:tab w:val="left" w:pos="541"/>
        </w:tabs>
        <w:spacing w:before="127"/>
        <w:rPr>
          <w:color w:val="4F81BD" w:themeColor="accent1"/>
          <w:sz w:val="20"/>
        </w:rPr>
      </w:pPr>
      <w:r w:rsidRPr="00292896">
        <w:rPr>
          <w:color w:val="4F81BD" w:themeColor="accent1"/>
          <w:sz w:val="20"/>
        </w:rPr>
        <w:t xml:space="preserve">Inflation protection – cover will increase every </w:t>
      </w:r>
      <w:r w:rsidRPr="00292896">
        <w:rPr>
          <w:color w:val="4F81BD" w:themeColor="accent1"/>
          <w:spacing w:val="-5"/>
          <w:sz w:val="20"/>
        </w:rPr>
        <w:t xml:space="preserve">year, </w:t>
      </w:r>
      <w:r w:rsidRPr="00292896">
        <w:rPr>
          <w:color w:val="4F81BD" w:themeColor="accent1"/>
          <w:sz w:val="20"/>
        </w:rPr>
        <w:t>unless declined by you, without health</w:t>
      </w:r>
      <w:r w:rsidRPr="00292896">
        <w:rPr>
          <w:color w:val="4F81BD" w:themeColor="accent1"/>
          <w:spacing w:val="-16"/>
          <w:sz w:val="20"/>
        </w:rPr>
        <w:t xml:space="preserve"> </w:t>
      </w:r>
      <w:r w:rsidRPr="00292896">
        <w:rPr>
          <w:color w:val="4F81BD" w:themeColor="accent1"/>
          <w:sz w:val="20"/>
        </w:rPr>
        <w:t>assessment</w:t>
      </w:r>
    </w:p>
    <w:p w14:paraId="6F580816" w14:textId="77777777" w:rsidR="00035239" w:rsidRPr="00292896" w:rsidRDefault="00092B44">
      <w:pPr>
        <w:pStyle w:val="ListParagraph"/>
        <w:numPr>
          <w:ilvl w:val="0"/>
          <w:numId w:val="13"/>
        </w:numPr>
        <w:tabs>
          <w:tab w:val="left" w:pos="540"/>
          <w:tab w:val="left" w:pos="541"/>
        </w:tabs>
        <w:spacing w:before="120" w:line="249" w:lineRule="auto"/>
        <w:ind w:right="655"/>
        <w:rPr>
          <w:color w:val="4F81BD" w:themeColor="accent1"/>
          <w:sz w:val="20"/>
        </w:rPr>
      </w:pPr>
      <w:r w:rsidRPr="00292896">
        <w:rPr>
          <w:color w:val="4F81BD" w:themeColor="accent1"/>
          <w:sz w:val="20"/>
        </w:rPr>
        <w:t>Future</w:t>
      </w:r>
      <w:r w:rsidRPr="00292896">
        <w:rPr>
          <w:color w:val="4F81BD" w:themeColor="accent1"/>
          <w:spacing w:val="-2"/>
          <w:sz w:val="20"/>
        </w:rPr>
        <w:t xml:space="preserve"> </w:t>
      </w:r>
      <w:r w:rsidRPr="00292896">
        <w:rPr>
          <w:color w:val="4F81BD" w:themeColor="accent1"/>
          <w:sz w:val="20"/>
        </w:rPr>
        <w:t>insurability</w:t>
      </w:r>
      <w:r w:rsidRPr="00292896">
        <w:rPr>
          <w:color w:val="4F81BD" w:themeColor="accent1"/>
          <w:spacing w:val="-1"/>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allows</w:t>
      </w:r>
      <w:r w:rsidRPr="00292896">
        <w:rPr>
          <w:color w:val="4F81BD" w:themeColor="accent1"/>
          <w:spacing w:val="-2"/>
          <w:sz w:val="20"/>
        </w:rPr>
        <w:t xml:space="preserve"> </w:t>
      </w:r>
      <w:r w:rsidRPr="00292896">
        <w:rPr>
          <w:color w:val="4F81BD" w:themeColor="accent1"/>
          <w:sz w:val="20"/>
        </w:rPr>
        <w:t>an</w:t>
      </w:r>
      <w:r w:rsidRPr="00292896">
        <w:rPr>
          <w:color w:val="4F81BD" w:themeColor="accent1"/>
          <w:spacing w:val="-1"/>
          <w:sz w:val="20"/>
        </w:rPr>
        <w:t xml:space="preserve"> </w:t>
      </w:r>
      <w:r w:rsidRPr="00292896">
        <w:rPr>
          <w:color w:val="4F81BD" w:themeColor="accent1"/>
          <w:sz w:val="20"/>
        </w:rPr>
        <w:t>increase</w:t>
      </w:r>
      <w:r w:rsidRPr="00292896">
        <w:rPr>
          <w:color w:val="4F81BD" w:themeColor="accent1"/>
          <w:spacing w:val="-1"/>
          <w:sz w:val="20"/>
        </w:rPr>
        <w:t xml:space="preserve"> </w:t>
      </w:r>
      <w:r w:rsidRPr="00292896">
        <w:rPr>
          <w:color w:val="4F81BD" w:themeColor="accent1"/>
          <w:sz w:val="20"/>
        </w:rPr>
        <w:t>in</w:t>
      </w:r>
      <w:r w:rsidRPr="00292896">
        <w:rPr>
          <w:color w:val="4F81BD" w:themeColor="accent1"/>
          <w:spacing w:val="-2"/>
          <w:sz w:val="20"/>
        </w:rPr>
        <w:t xml:space="preserve"> </w:t>
      </w:r>
      <w:r w:rsidRPr="00292896">
        <w:rPr>
          <w:color w:val="4F81BD" w:themeColor="accent1"/>
          <w:sz w:val="20"/>
        </w:rPr>
        <w:t>cover</w:t>
      </w:r>
      <w:r w:rsidRPr="00292896">
        <w:rPr>
          <w:color w:val="4F81BD" w:themeColor="accent1"/>
          <w:spacing w:val="-1"/>
          <w:sz w:val="20"/>
        </w:rPr>
        <w:t xml:space="preserve"> </w:t>
      </w:r>
      <w:r w:rsidRPr="00292896">
        <w:rPr>
          <w:color w:val="4F81BD" w:themeColor="accent1"/>
          <w:sz w:val="20"/>
        </w:rPr>
        <w:t>without</w:t>
      </w:r>
      <w:r w:rsidRPr="00292896">
        <w:rPr>
          <w:color w:val="4F81BD" w:themeColor="accent1"/>
          <w:spacing w:val="-1"/>
          <w:sz w:val="20"/>
        </w:rPr>
        <w:t xml:space="preserve"> </w:t>
      </w:r>
      <w:r w:rsidRPr="00292896">
        <w:rPr>
          <w:color w:val="4F81BD" w:themeColor="accent1"/>
          <w:sz w:val="20"/>
        </w:rPr>
        <w:t>underwriting</w:t>
      </w:r>
      <w:r w:rsidRPr="00292896">
        <w:rPr>
          <w:color w:val="4F81BD" w:themeColor="accent1"/>
          <w:spacing w:val="-1"/>
          <w:sz w:val="20"/>
        </w:rPr>
        <w:t xml:space="preserve"> </w:t>
      </w:r>
      <w:r w:rsidRPr="00292896">
        <w:rPr>
          <w:color w:val="4F81BD" w:themeColor="accent1"/>
          <w:sz w:val="20"/>
        </w:rPr>
        <w:t>on</w:t>
      </w:r>
      <w:r w:rsidRPr="00292896">
        <w:rPr>
          <w:color w:val="4F81BD" w:themeColor="accent1"/>
          <w:spacing w:val="-2"/>
          <w:sz w:val="20"/>
        </w:rPr>
        <w:t xml:space="preserve"> </w:t>
      </w:r>
      <w:r w:rsidRPr="00292896">
        <w:rPr>
          <w:color w:val="4F81BD" w:themeColor="accent1"/>
          <w:sz w:val="20"/>
        </w:rPr>
        <w:t>certain</w:t>
      </w:r>
      <w:r w:rsidRPr="00292896">
        <w:rPr>
          <w:color w:val="4F81BD" w:themeColor="accent1"/>
          <w:spacing w:val="-1"/>
          <w:sz w:val="20"/>
        </w:rPr>
        <w:t xml:space="preserve"> </w:t>
      </w:r>
      <w:r w:rsidRPr="00292896">
        <w:rPr>
          <w:color w:val="4F81BD" w:themeColor="accent1"/>
          <w:sz w:val="20"/>
        </w:rPr>
        <w:t>life</w:t>
      </w:r>
      <w:r w:rsidRPr="00292896">
        <w:rPr>
          <w:color w:val="4F81BD" w:themeColor="accent1"/>
          <w:spacing w:val="-1"/>
          <w:sz w:val="20"/>
        </w:rPr>
        <w:t xml:space="preserve"> </w:t>
      </w:r>
      <w:r w:rsidRPr="00292896">
        <w:rPr>
          <w:color w:val="4F81BD" w:themeColor="accent1"/>
          <w:sz w:val="20"/>
        </w:rPr>
        <w:t>events,</w:t>
      </w:r>
      <w:r w:rsidRPr="00292896">
        <w:rPr>
          <w:color w:val="4F81BD" w:themeColor="accent1"/>
          <w:spacing w:val="-2"/>
          <w:sz w:val="20"/>
        </w:rPr>
        <w:t xml:space="preserve"> </w:t>
      </w:r>
      <w:proofErr w:type="spellStart"/>
      <w:r w:rsidRPr="00292896">
        <w:rPr>
          <w:color w:val="4F81BD" w:themeColor="accent1"/>
          <w:sz w:val="20"/>
        </w:rPr>
        <w:t>eg.</w:t>
      </w:r>
      <w:proofErr w:type="spellEnd"/>
      <w:r w:rsidRPr="00292896">
        <w:rPr>
          <w:color w:val="4F81BD" w:themeColor="accent1"/>
          <w:spacing w:val="-1"/>
          <w:sz w:val="20"/>
        </w:rPr>
        <w:t xml:space="preserve"> </w:t>
      </w:r>
      <w:r w:rsidRPr="00292896">
        <w:rPr>
          <w:color w:val="4F81BD" w:themeColor="accent1"/>
          <w:sz w:val="20"/>
        </w:rPr>
        <w:t>marriage</w:t>
      </w:r>
      <w:r w:rsidRPr="00292896">
        <w:rPr>
          <w:color w:val="4F81BD" w:themeColor="accent1"/>
          <w:spacing w:val="-1"/>
          <w:sz w:val="20"/>
        </w:rPr>
        <w:t xml:space="preserve"> </w:t>
      </w:r>
      <w:r w:rsidRPr="00292896">
        <w:rPr>
          <w:color w:val="4F81BD" w:themeColor="accent1"/>
          <w:sz w:val="20"/>
        </w:rPr>
        <w:t>or</w:t>
      </w:r>
      <w:r w:rsidRPr="00292896">
        <w:rPr>
          <w:color w:val="4F81BD" w:themeColor="accent1"/>
          <w:spacing w:val="-23"/>
          <w:sz w:val="20"/>
        </w:rPr>
        <w:t xml:space="preserve"> </w:t>
      </w:r>
      <w:r w:rsidRPr="00292896">
        <w:rPr>
          <w:color w:val="4F81BD" w:themeColor="accent1"/>
          <w:sz w:val="20"/>
        </w:rPr>
        <w:t>birth of a</w:t>
      </w:r>
      <w:r w:rsidRPr="00292896">
        <w:rPr>
          <w:color w:val="4F81BD" w:themeColor="accent1"/>
          <w:spacing w:val="-2"/>
          <w:sz w:val="20"/>
        </w:rPr>
        <w:t xml:space="preserve"> </w:t>
      </w:r>
      <w:r w:rsidRPr="00292896">
        <w:rPr>
          <w:color w:val="4F81BD" w:themeColor="accent1"/>
          <w:sz w:val="20"/>
        </w:rPr>
        <w:t>child</w:t>
      </w:r>
    </w:p>
    <w:p w14:paraId="1F3B39AB" w14:textId="77777777" w:rsidR="00035239" w:rsidRPr="00292896" w:rsidRDefault="00092B44">
      <w:pPr>
        <w:pStyle w:val="ListParagraph"/>
        <w:numPr>
          <w:ilvl w:val="0"/>
          <w:numId w:val="13"/>
        </w:numPr>
        <w:tabs>
          <w:tab w:val="left" w:pos="540"/>
          <w:tab w:val="left" w:pos="541"/>
        </w:tabs>
        <w:spacing w:before="118" w:line="249" w:lineRule="auto"/>
        <w:ind w:right="292"/>
        <w:rPr>
          <w:color w:val="4F81BD" w:themeColor="accent1"/>
          <w:sz w:val="20"/>
        </w:rPr>
      </w:pPr>
      <w:r w:rsidRPr="00292896">
        <w:rPr>
          <w:color w:val="4F81BD" w:themeColor="accent1"/>
          <w:sz w:val="20"/>
        </w:rPr>
        <w:t xml:space="preserve">Financial planning advice – reimburses up to </w:t>
      </w:r>
      <w:r w:rsidRPr="00292896">
        <w:rPr>
          <w:color w:val="4F81BD" w:themeColor="accent1"/>
          <w:spacing w:val="-5"/>
          <w:sz w:val="20"/>
        </w:rPr>
        <w:t xml:space="preserve">$3,000 </w:t>
      </w:r>
      <w:r w:rsidRPr="00292896">
        <w:rPr>
          <w:color w:val="4F81BD" w:themeColor="accent1"/>
          <w:sz w:val="20"/>
        </w:rPr>
        <w:t xml:space="preserve">for financial advice following a benefit payment. If the Death, </w:t>
      </w:r>
      <w:r w:rsidRPr="00292896">
        <w:rPr>
          <w:color w:val="4F81BD" w:themeColor="accent1"/>
          <w:spacing w:val="-6"/>
          <w:sz w:val="20"/>
        </w:rPr>
        <w:t xml:space="preserve">Terminal </w:t>
      </w:r>
      <w:r w:rsidRPr="00292896">
        <w:rPr>
          <w:color w:val="4F81BD" w:themeColor="accent1"/>
          <w:sz w:val="20"/>
        </w:rPr>
        <w:t>illness or TPD benefit has been in place for five years or more, the limit on this benefit increases to</w:t>
      </w:r>
      <w:r w:rsidRPr="00292896">
        <w:rPr>
          <w:color w:val="4F81BD" w:themeColor="accent1"/>
          <w:spacing w:val="-10"/>
          <w:sz w:val="20"/>
        </w:rPr>
        <w:t xml:space="preserve"> </w:t>
      </w:r>
      <w:r w:rsidRPr="00292896">
        <w:rPr>
          <w:color w:val="4F81BD" w:themeColor="accent1"/>
          <w:spacing w:val="-9"/>
          <w:sz w:val="20"/>
        </w:rPr>
        <w:t>$6,000.</w:t>
      </w:r>
    </w:p>
    <w:p w14:paraId="3E200A65"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 xml:space="preserve">Interim cover – puts some accident cover in place as soon as it is applied </w:t>
      </w:r>
      <w:r w:rsidRPr="00292896">
        <w:rPr>
          <w:color w:val="4F81BD" w:themeColor="accent1"/>
          <w:spacing w:val="-6"/>
          <w:sz w:val="20"/>
        </w:rPr>
        <w:t>for,</w:t>
      </w:r>
      <w:r w:rsidRPr="00292896">
        <w:rPr>
          <w:color w:val="4F81BD" w:themeColor="accent1"/>
          <w:spacing w:val="-12"/>
          <w:sz w:val="20"/>
        </w:rPr>
        <w:t xml:space="preserve"> </w:t>
      </w:r>
      <w:r w:rsidRPr="00292896">
        <w:rPr>
          <w:color w:val="4F81BD" w:themeColor="accent1"/>
          <w:sz w:val="20"/>
        </w:rPr>
        <w:t>and</w:t>
      </w:r>
    </w:p>
    <w:p w14:paraId="6E3BA426" w14:textId="77777777" w:rsidR="00035239" w:rsidRPr="00292896" w:rsidRDefault="00092B44">
      <w:pPr>
        <w:pStyle w:val="ListParagraph"/>
        <w:numPr>
          <w:ilvl w:val="0"/>
          <w:numId w:val="13"/>
        </w:numPr>
        <w:tabs>
          <w:tab w:val="left" w:pos="540"/>
          <w:tab w:val="left" w:pos="541"/>
        </w:tabs>
        <w:spacing w:before="119" w:line="254" w:lineRule="auto"/>
        <w:ind w:right="568"/>
        <w:rPr>
          <w:color w:val="4F81BD" w:themeColor="accent1"/>
          <w:sz w:val="20"/>
        </w:rPr>
      </w:pPr>
      <w:r w:rsidRPr="00D61EA3">
        <w:rPr>
          <w:color w:val="FF0000"/>
          <w:sz w:val="20"/>
        </w:rPr>
        <w:t>[not</w:t>
      </w:r>
      <w:r w:rsidRPr="00D61EA3">
        <w:rPr>
          <w:color w:val="FF0000"/>
          <w:spacing w:val="-4"/>
          <w:sz w:val="20"/>
        </w:rPr>
        <w:t xml:space="preserve"> </w:t>
      </w:r>
      <w:r w:rsidRPr="00D61EA3">
        <w:rPr>
          <w:color w:val="FF0000"/>
          <w:sz w:val="20"/>
        </w:rPr>
        <w:t>platform]</w:t>
      </w:r>
      <w:r w:rsidRPr="00292896">
        <w:rPr>
          <w:color w:val="4F81BD" w:themeColor="accent1"/>
          <w:spacing w:val="-6"/>
          <w:sz w:val="20"/>
        </w:rPr>
        <w:t xml:space="preserve"> </w:t>
      </w: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suspension</w:t>
      </w:r>
      <w:r w:rsidRPr="00292896">
        <w:rPr>
          <w:color w:val="4F81BD" w:themeColor="accent1"/>
          <w:spacing w:val="-4"/>
          <w:sz w:val="20"/>
        </w:rPr>
        <w:t xml:space="preserve"> </w:t>
      </w:r>
      <w:r w:rsidRPr="00292896">
        <w:rPr>
          <w:color w:val="4F81BD" w:themeColor="accent1"/>
          <w:sz w:val="20"/>
        </w:rPr>
        <w:t>–</w:t>
      </w:r>
      <w:r w:rsidRPr="00292896">
        <w:rPr>
          <w:color w:val="4F81BD" w:themeColor="accent1"/>
          <w:spacing w:val="-4"/>
          <w:sz w:val="20"/>
        </w:rPr>
        <w:t xml:space="preserve"> </w:t>
      </w:r>
      <w:r w:rsidRPr="00292896">
        <w:rPr>
          <w:color w:val="4F81BD" w:themeColor="accent1"/>
          <w:sz w:val="20"/>
        </w:rPr>
        <w:t>allows</w:t>
      </w:r>
      <w:r w:rsidRPr="00292896">
        <w:rPr>
          <w:color w:val="4F81BD" w:themeColor="accent1"/>
          <w:spacing w:val="-3"/>
          <w:sz w:val="20"/>
        </w:rPr>
        <w:t xml:space="preserve"> </w:t>
      </w:r>
      <w:r w:rsidRPr="00292896">
        <w:rPr>
          <w:color w:val="4F81BD" w:themeColor="accent1"/>
          <w:sz w:val="20"/>
        </w:rPr>
        <w:t>a</w:t>
      </w:r>
      <w:r w:rsidRPr="00292896">
        <w:rPr>
          <w:color w:val="4F81BD" w:themeColor="accent1"/>
          <w:spacing w:val="-4"/>
          <w:sz w:val="20"/>
        </w:rPr>
        <w:t xml:space="preserve"> </w:t>
      </w:r>
      <w:r w:rsidRPr="00292896">
        <w:rPr>
          <w:color w:val="4F81BD" w:themeColor="accent1"/>
          <w:sz w:val="20"/>
        </w:rPr>
        <w:t>break</w:t>
      </w:r>
      <w:r w:rsidRPr="00292896">
        <w:rPr>
          <w:color w:val="4F81BD" w:themeColor="accent1"/>
          <w:spacing w:val="-4"/>
          <w:sz w:val="20"/>
        </w:rPr>
        <w:t xml:space="preserve"> </w:t>
      </w:r>
      <w:r w:rsidRPr="00292896">
        <w:rPr>
          <w:color w:val="4F81BD" w:themeColor="accent1"/>
          <w:sz w:val="20"/>
        </w:rPr>
        <w:t>in</w:t>
      </w:r>
      <w:r w:rsidRPr="00292896">
        <w:rPr>
          <w:color w:val="4F81BD" w:themeColor="accent1"/>
          <w:spacing w:val="-4"/>
          <w:sz w:val="20"/>
        </w:rPr>
        <w:t xml:space="preserve"> </w:t>
      </w: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3"/>
          <w:sz w:val="20"/>
        </w:rPr>
        <w:t xml:space="preserve"> </w:t>
      </w:r>
      <w:r w:rsidRPr="00292896">
        <w:rPr>
          <w:color w:val="4F81BD" w:themeColor="accent1"/>
          <w:sz w:val="20"/>
        </w:rPr>
        <w:t>any</w:t>
      </w:r>
      <w:r w:rsidRPr="00292896">
        <w:rPr>
          <w:color w:val="4F81BD" w:themeColor="accent1"/>
          <w:spacing w:val="-4"/>
          <w:sz w:val="20"/>
        </w:rPr>
        <w:t xml:space="preserve"> </w:t>
      </w:r>
      <w:r w:rsidRPr="00292896">
        <w:rPr>
          <w:color w:val="4F81BD" w:themeColor="accent1"/>
          <w:sz w:val="20"/>
        </w:rPr>
        <w:t>number</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4"/>
          <w:sz w:val="20"/>
        </w:rPr>
        <w:t xml:space="preserve"> </w:t>
      </w:r>
      <w:r w:rsidRPr="00292896">
        <w:rPr>
          <w:color w:val="4F81BD" w:themeColor="accent1"/>
          <w:sz w:val="20"/>
        </w:rPr>
        <w:t>months,</w:t>
      </w:r>
      <w:r w:rsidRPr="00292896">
        <w:rPr>
          <w:color w:val="4F81BD" w:themeColor="accent1"/>
          <w:spacing w:val="-4"/>
          <w:sz w:val="20"/>
        </w:rPr>
        <w:t xml:space="preserve"> </w:t>
      </w:r>
      <w:r w:rsidRPr="00292896">
        <w:rPr>
          <w:color w:val="4F81BD" w:themeColor="accent1"/>
          <w:sz w:val="20"/>
        </w:rPr>
        <w:t>up</w:t>
      </w:r>
      <w:r w:rsidRPr="00292896">
        <w:rPr>
          <w:color w:val="4F81BD" w:themeColor="accent1"/>
          <w:spacing w:val="-4"/>
          <w:sz w:val="20"/>
        </w:rPr>
        <w:t xml:space="preserve"> </w:t>
      </w:r>
      <w:r w:rsidRPr="00292896">
        <w:rPr>
          <w:color w:val="4F81BD" w:themeColor="accent1"/>
          <w:sz w:val="20"/>
        </w:rPr>
        <w:t>to</w:t>
      </w:r>
      <w:r w:rsidRPr="00292896">
        <w:rPr>
          <w:color w:val="4F81BD" w:themeColor="accent1"/>
          <w:spacing w:val="-3"/>
          <w:sz w:val="20"/>
        </w:rPr>
        <w:t xml:space="preserve"> </w:t>
      </w:r>
      <w:r w:rsidRPr="00292896">
        <w:rPr>
          <w:color w:val="4F81BD" w:themeColor="accent1"/>
          <w:sz w:val="20"/>
        </w:rPr>
        <w:t>12</w:t>
      </w:r>
      <w:r w:rsidRPr="00292896">
        <w:rPr>
          <w:color w:val="4F81BD" w:themeColor="accent1"/>
          <w:spacing w:val="-4"/>
          <w:sz w:val="20"/>
        </w:rPr>
        <w:t xml:space="preserve"> </w:t>
      </w:r>
      <w:r w:rsidRPr="00292896">
        <w:rPr>
          <w:color w:val="4F81BD" w:themeColor="accent1"/>
          <w:sz w:val="20"/>
        </w:rPr>
        <w:t>months</w:t>
      </w:r>
      <w:r w:rsidRPr="00292896">
        <w:rPr>
          <w:color w:val="4F81BD" w:themeColor="accent1"/>
          <w:spacing w:val="-4"/>
          <w:sz w:val="20"/>
        </w:rPr>
        <w:t xml:space="preserve"> </w:t>
      </w:r>
      <w:r w:rsidRPr="00292896">
        <w:rPr>
          <w:color w:val="4F81BD" w:themeColor="accent1"/>
          <w:sz w:val="20"/>
        </w:rPr>
        <w:t>over</w:t>
      </w:r>
      <w:r w:rsidRPr="00292896">
        <w:rPr>
          <w:color w:val="4F81BD" w:themeColor="accent1"/>
          <w:spacing w:val="-4"/>
          <w:sz w:val="20"/>
        </w:rPr>
        <w:t xml:space="preserve"> </w:t>
      </w:r>
      <w:r w:rsidRPr="00292896">
        <w:rPr>
          <w:color w:val="4F81BD" w:themeColor="accent1"/>
          <w:sz w:val="20"/>
        </w:rPr>
        <w:t>the</w:t>
      </w:r>
      <w:r w:rsidRPr="00292896">
        <w:rPr>
          <w:color w:val="4F81BD" w:themeColor="accent1"/>
          <w:spacing w:val="-4"/>
          <w:sz w:val="20"/>
        </w:rPr>
        <w:t xml:space="preserve"> </w:t>
      </w:r>
      <w:r w:rsidRPr="00292896">
        <w:rPr>
          <w:color w:val="4F81BD" w:themeColor="accent1"/>
          <w:sz w:val="20"/>
        </w:rPr>
        <w:t>life of the policy, to ease financial pressure. The policy must be continuously in force for 12 months before a cover suspension is</w:t>
      </w:r>
      <w:r w:rsidRPr="00292896">
        <w:rPr>
          <w:color w:val="4F81BD" w:themeColor="accent1"/>
          <w:spacing w:val="-2"/>
          <w:sz w:val="20"/>
        </w:rPr>
        <w:t xml:space="preserve"> </w:t>
      </w:r>
      <w:r w:rsidRPr="00292896">
        <w:rPr>
          <w:color w:val="4F81BD" w:themeColor="accent1"/>
          <w:sz w:val="20"/>
        </w:rPr>
        <w:t>available.</w:t>
      </w:r>
    </w:p>
    <w:p w14:paraId="01152F62" w14:textId="77777777" w:rsidR="00035239" w:rsidRPr="00292896" w:rsidRDefault="00035239">
      <w:pPr>
        <w:spacing w:line="254" w:lineRule="auto"/>
        <w:rPr>
          <w:color w:val="4F81BD" w:themeColor="accent1"/>
          <w:sz w:val="20"/>
        </w:rPr>
        <w:sectPr w:rsidR="00035239" w:rsidRPr="00292896">
          <w:headerReference w:type="default" r:id="rId47"/>
          <w:footerReference w:type="even" r:id="rId48"/>
          <w:footerReference w:type="default" r:id="rId49"/>
          <w:footerReference w:type="first" r:id="rId50"/>
          <w:pgSz w:w="11910" w:h="16840"/>
          <w:pgMar w:top="1580" w:right="560" w:bottom="380" w:left="480" w:header="0" w:footer="197" w:gutter="0"/>
          <w:pgNumType w:start="8"/>
          <w:cols w:space="720"/>
        </w:sectPr>
      </w:pPr>
    </w:p>
    <w:p w14:paraId="24C77388" w14:textId="77777777" w:rsidR="00035239" w:rsidRPr="00292896" w:rsidRDefault="00092B44">
      <w:pPr>
        <w:pStyle w:val="Heading3"/>
        <w:spacing w:before="214"/>
        <w:rPr>
          <w:color w:val="4F81BD" w:themeColor="accent1"/>
        </w:rPr>
      </w:pPr>
      <w:bookmarkStart w:id="34" w:name="_Toc214353445"/>
      <w:r w:rsidRPr="00292896">
        <w:rPr>
          <w:color w:val="4F81BD" w:themeColor="accent1"/>
        </w:rPr>
        <w:lastRenderedPageBreak/>
        <w:t>Optional benefits (as selected)</w:t>
      </w:r>
      <w:bookmarkEnd w:id="34"/>
    </w:p>
    <w:p w14:paraId="12A7F357" w14:textId="77777777" w:rsidR="00035239" w:rsidRPr="00292896" w:rsidRDefault="00092B44">
      <w:pPr>
        <w:pStyle w:val="BodyText"/>
        <w:spacing w:before="68"/>
        <w:ind w:left="200"/>
        <w:rPr>
          <w:color w:val="4F81BD" w:themeColor="accent1"/>
        </w:rPr>
      </w:pPr>
      <w:r w:rsidRPr="00292896">
        <w:rPr>
          <w:color w:val="4F81BD" w:themeColor="accent1"/>
        </w:rPr>
        <w:t>The following optional extra benefits have been selected:</w:t>
      </w:r>
    </w:p>
    <w:p w14:paraId="502F01CC" w14:textId="77777777" w:rsidR="00035239" w:rsidRPr="00292896" w:rsidRDefault="00092B44">
      <w:pPr>
        <w:pStyle w:val="ListParagraph"/>
        <w:numPr>
          <w:ilvl w:val="0"/>
          <w:numId w:val="13"/>
        </w:numPr>
        <w:tabs>
          <w:tab w:val="left" w:pos="540"/>
          <w:tab w:val="left" w:pos="541"/>
        </w:tabs>
        <w:spacing w:before="129" w:line="252" w:lineRule="auto"/>
        <w:ind w:right="1057"/>
        <w:rPr>
          <w:color w:val="4F81BD" w:themeColor="accent1"/>
          <w:sz w:val="20"/>
        </w:rPr>
      </w:pPr>
      <w:r w:rsidRPr="00292896">
        <w:rPr>
          <w:color w:val="4F81BD" w:themeColor="accent1"/>
          <w:sz w:val="20"/>
        </w:rPr>
        <w:t>Buy</w:t>
      </w:r>
      <w:r w:rsidRPr="00292896">
        <w:rPr>
          <w:color w:val="4F81BD" w:themeColor="accent1"/>
          <w:spacing w:val="-2"/>
          <w:sz w:val="20"/>
        </w:rPr>
        <w:t xml:space="preserve"> </w:t>
      </w:r>
      <w:r w:rsidRPr="00292896">
        <w:rPr>
          <w:color w:val="4F81BD" w:themeColor="accent1"/>
          <w:sz w:val="20"/>
        </w:rPr>
        <w:t>back</w:t>
      </w:r>
      <w:r w:rsidRPr="00292896">
        <w:rPr>
          <w:color w:val="4F81BD" w:themeColor="accent1"/>
          <w:spacing w:val="-1"/>
          <w:sz w:val="20"/>
        </w:rPr>
        <w:t xml:space="preserve"> </w:t>
      </w:r>
      <w:r w:rsidRPr="00292896">
        <w:rPr>
          <w:color w:val="4F81BD" w:themeColor="accent1"/>
          <w:sz w:val="20"/>
        </w:rPr>
        <w:t>death</w:t>
      </w:r>
      <w:r w:rsidRPr="00292896">
        <w:rPr>
          <w:color w:val="4F81BD" w:themeColor="accent1"/>
          <w:spacing w:val="-2"/>
          <w:sz w:val="20"/>
        </w:rPr>
        <w:t xml:space="preserve"> </w:t>
      </w:r>
      <w:r w:rsidRPr="00292896">
        <w:rPr>
          <w:color w:val="4F81BD" w:themeColor="accent1"/>
          <w:sz w:val="20"/>
        </w:rPr>
        <w:t>option</w:t>
      </w:r>
      <w:r w:rsidRPr="00292896">
        <w:rPr>
          <w:color w:val="4F81BD" w:themeColor="accent1"/>
          <w:spacing w:val="-1"/>
          <w:sz w:val="20"/>
        </w:rPr>
        <w:t xml:space="preserve"> </w:t>
      </w:r>
      <w:r w:rsidRPr="00292896">
        <w:rPr>
          <w:color w:val="4F81BD" w:themeColor="accent1"/>
          <w:sz w:val="20"/>
        </w:rPr>
        <w:t>(TPD)</w:t>
      </w:r>
      <w:r w:rsidRPr="00292896">
        <w:rPr>
          <w:color w:val="4F81BD" w:themeColor="accent1"/>
          <w:spacing w:val="-1"/>
          <w:sz w:val="20"/>
        </w:rPr>
        <w:t xml:space="preserve"> </w:t>
      </w:r>
      <w:r w:rsidRPr="00292896">
        <w:rPr>
          <w:color w:val="4F81BD" w:themeColor="accent1"/>
          <w:sz w:val="20"/>
        </w:rPr>
        <w:t>–</w:t>
      </w:r>
      <w:r w:rsidRPr="00292896">
        <w:rPr>
          <w:color w:val="4F81BD" w:themeColor="accent1"/>
          <w:spacing w:val="-2"/>
          <w:sz w:val="20"/>
        </w:rPr>
        <w:t xml:space="preserve"> </w:t>
      </w:r>
      <w:r w:rsidRPr="00292896">
        <w:rPr>
          <w:color w:val="4F81BD" w:themeColor="accent1"/>
          <w:sz w:val="20"/>
        </w:rPr>
        <w:t>Death</w:t>
      </w:r>
      <w:r w:rsidRPr="00292896">
        <w:rPr>
          <w:color w:val="4F81BD" w:themeColor="accent1"/>
          <w:spacing w:val="-1"/>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can</w:t>
      </w:r>
      <w:r w:rsidRPr="00292896">
        <w:rPr>
          <w:color w:val="4F81BD" w:themeColor="accent1"/>
          <w:spacing w:val="-1"/>
          <w:sz w:val="20"/>
        </w:rPr>
        <w:t xml:space="preserve"> </w:t>
      </w:r>
      <w:r w:rsidRPr="00292896">
        <w:rPr>
          <w:color w:val="4F81BD" w:themeColor="accent1"/>
          <w:sz w:val="20"/>
        </w:rPr>
        <w:t>be</w:t>
      </w:r>
      <w:r w:rsidRPr="00292896">
        <w:rPr>
          <w:color w:val="4F81BD" w:themeColor="accent1"/>
          <w:spacing w:val="-1"/>
          <w:sz w:val="20"/>
        </w:rPr>
        <w:t xml:space="preserve"> </w:t>
      </w:r>
      <w:r w:rsidRPr="00292896">
        <w:rPr>
          <w:color w:val="4F81BD" w:themeColor="accent1"/>
          <w:sz w:val="20"/>
        </w:rPr>
        <w:t>reinstated</w:t>
      </w:r>
      <w:r w:rsidRPr="00292896">
        <w:rPr>
          <w:color w:val="4F81BD" w:themeColor="accent1"/>
          <w:spacing w:val="-2"/>
          <w:sz w:val="20"/>
        </w:rPr>
        <w:t xml:space="preserve"> </w:t>
      </w:r>
      <w:r w:rsidRPr="00292896">
        <w:rPr>
          <w:color w:val="4F81BD" w:themeColor="accent1"/>
          <w:sz w:val="20"/>
        </w:rPr>
        <w:t>on</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anniversary</w:t>
      </w:r>
      <w:r w:rsidRPr="00292896">
        <w:rPr>
          <w:color w:val="4F81BD" w:themeColor="accent1"/>
          <w:spacing w:val="-2"/>
          <w:sz w:val="20"/>
        </w:rPr>
        <w:t xml:space="preserve"> </w:t>
      </w:r>
      <w:r w:rsidRPr="00292896">
        <w:rPr>
          <w:color w:val="4F81BD" w:themeColor="accent1"/>
          <w:sz w:val="20"/>
        </w:rPr>
        <w:t>of</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payment</w:t>
      </w:r>
      <w:r w:rsidRPr="00292896">
        <w:rPr>
          <w:color w:val="4F81BD" w:themeColor="accent1"/>
          <w:spacing w:val="-1"/>
          <w:sz w:val="20"/>
        </w:rPr>
        <w:t xml:space="preserve"> </w:t>
      </w:r>
      <w:r w:rsidRPr="00292896">
        <w:rPr>
          <w:color w:val="4F81BD" w:themeColor="accent1"/>
          <w:sz w:val="20"/>
        </w:rPr>
        <w:t>of</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7"/>
          <w:sz w:val="20"/>
        </w:rPr>
        <w:t xml:space="preserve"> </w:t>
      </w:r>
      <w:r w:rsidRPr="00292896">
        <w:rPr>
          <w:color w:val="4F81BD" w:themeColor="accent1"/>
          <w:sz w:val="20"/>
        </w:rPr>
        <w:t>full TPD</w:t>
      </w:r>
      <w:r w:rsidRPr="00292896">
        <w:rPr>
          <w:color w:val="4F81BD" w:themeColor="accent1"/>
          <w:spacing w:val="-2"/>
          <w:sz w:val="20"/>
        </w:rPr>
        <w:t xml:space="preserve"> </w:t>
      </w:r>
      <w:r w:rsidRPr="00292896">
        <w:rPr>
          <w:color w:val="4F81BD" w:themeColor="accent1"/>
          <w:sz w:val="20"/>
        </w:rPr>
        <w:t>benefit.</w:t>
      </w:r>
    </w:p>
    <w:p w14:paraId="3664BF3F" w14:textId="77777777" w:rsidR="00035239" w:rsidRPr="00292896" w:rsidRDefault="00092B44">
      <w:pPr>
        <w:pStyle w:val="ListParagraph"/>
        <w:numPr>
          <w:ilvl w:val="0"/>
          <w:numId w:val="13"/>
        </w:numPr>
        <w:tabs>
          <w:tab w:val="left" w:pos="540"/>
          <w:tab w:val="left" w:pos="541"/>
        </w:tabs>
        <w:spacing w:before="117"/>
        <w:rPr>
          <w:color w:val="4F81BD" w:themeColor="accent1"/>
          <w:sz w:val="20"/>
        </w:rPr>
      </w:pPr>
      <w:r w:rsidRPr="00292896">
        <w:rPr>
          <w:color w:val="4F81BD" w:themeColor="accent1"/>
          <w:sz w:val="20"/>
        </w:rPr>
        <w:t>Double TPD option – Death cover can be reinstated and premiums waived, following a TPD</w:t>
      </w:r>
      <w:r w:rsidRPr="00292896">
        <w:rPr>
          <w:color w:val="4F81BD" w:themeColor="accent1"/>
          <w:spacing w:val="-17"/>
          <w:sz w:val="20"/>
        </w:rPr>
        <w:t xml:space="preserve"> </w:t>
      </w:r>
      <w:r w:rsidRPr="00292896">
        <w:rPr>
          <w:color w:val="4F81BD" w:themeColor="accent1"/>
          <w:sz w:val="20"/>
        </w:rPr>
        <w:t>claim.</w:t>
      </w:r>
    </w:p>
    <w:p w14:paraId="5209A4A9" w14:textId="77777777" w:rsidR="00035239" w:rsidRPr="000301DD" w:rsidRDefault="00092B44" w:rsidP="000301DD">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Premium waiver option – pays premiums if the life insured is disabled and cannot</w:t>
      </w:r>
      <w:r w:rsidRPr="00292896">
        <w:rPr>
          <w:color w:val="4F81BD" w:themeColor="accent1"/>
          <w:spacing w:val="-8"/>
          <w:sz w:val="20"/>
        </w:rPr>
        <w:t xml:space="preserve"> </w:t>
      </w:r>
      <w:r w:rsidRPr="00292896">
        <w:rPr>
          <w:color w:val="4F81BD" w:themeColor="accent1"/>
          <w:sz w:val="20"/>
        </w:rPr>
        <w:t>work.</w:t>
      </w:r>
    </w:p>
    <w:p w14:paraId="56FEB9E4" w14:textId="77777777" w:rsidR="00F44A48" w:rsidRPr="00292896" w:rsidRDefault="00F44A48" w:rsidP="00F44A48">
      <w:pPr>
        <w:pStyle w:val="ListParagraph"/>
        <w:numPr>
          <w:ilvl w:val="0"/>
          <w:numId w:val="13"/>
        </w:numPr>
        <w:tabs>
          <w:tab w:val="left" w:pos="540"/>
          <w:tab w:val="left" w:pos="541"/>
        </w:tabs>
        <w:spacing w:line="252" w:lineRule="auto"/>
        <w:ind w:right="253"/>
        <w:rPr>
          <w:color w:val="4F81BD" w:themeColor="accent1"/>
          <w:sz w:val="20"/>
        </w:rPr>
      </w:pPr>
      <w:r>
        <w:rPr>
          <w:color w:val="4F81BD" w:themeColor="accent1"/>
          <w:sz w:val="20"/>
        </w:rPr>
        <w:t>Continuous Care option – please see separate section on this option</w:t>
      </w:r>
      <w:r w:rsidR="000764A4">
        <w:rPr>
          <w:color w:val="4F81BD" w:themeColor="accent1"/>
          <w:sz w:val="20"/>
        </w:rPr>
        <w:t xml:space="preserve"> </w:t>
      </w:r>
      <w:r w:rsidR="000764A4" w:rsidRPr="000764A4">
        <w:rPr>
          <w:color w:val="4F81BD" w:themeColor="accent1"/>
          <w:sz w:val="20"/>
        </w:rPr>
        <w:t>under the section titled ‘Zurich Continuous Care</w:t>
      </w:r>
      <w:r w:rsidR="000764A4">
        <w:rPr>
          <w:color w:val="4F81BD" w:themeColor="accent1"/>
          <w:sz w:val="20"/>
        </w:rPr>
        <w:t xml:space="preserve"> </w:t>
      </w:r>
      <w:r w:rsidR="000764A4" w:rsidRPr="000764A4">
        <w:rPr>
          <w:color w:val="4F81BD" w:themeColor="accent1"/>
          <w:sz w:val="20"/>
        </w:rPr>
        <w:t>(superannuation ownership)’</w:t>
      </w:r>
      <w:r>
        <w:rPr>
          <w:color w:val="4F81BD" w:themeColor="accent1"/>
          <w:sz w:val="20"/>
        </w:rPr>
        <w:t>.</w:t>
      </w:r>
    </w:p>
    <w:p w14:paraId="052E3926" w14:textId="77777777" w:rsidR="00F44A48" w:rsidRPr="00292896" w:rsidRDefault="00F44A48">
      <w:pPr>
        <w:rPr>
          <w:color w:val="4F81BD" w:themeColor="accent1"/>
          <w:sz w:val="20"/>
        </w:rPr>
        <w:sectPr w:rsidR="00F44A48" w:rsidRPr="00292896">
          <w:headerReference w:type="default" r:id="rId51"/>
          <w:footerReference w:type="even" r:id="rId52"/>
          <w:footerReference w:type="default" r:id="rId53"/>
          <w:footerReference w:type="first" r:id="rId54"/>
          <w:pgSz w:w="11910" w:h="16840"/>
          <w:pgMar w:top="1580" w:right="560" w:bottom="380" w:left="480" w:header="0" w:footer="197" w:gutter="0"/>
          <w:pgNumType w:start="9"/>
          <w:cols w:space="720"/>
        </w:sectPr>
      </w:pPr>
    </w:p>
    <w:p w14:paraId="595307B2" w14:textId="45C36F41" w:rsidR="00EE2015" w:rsidRDefault="00B04340" w:rsidP="00EE2015">
      <w:pPr>
        <w:pStyle w:val="Heading1"/>
        <w:rPr>
          <w:color w:val="4F81BD" w:themeColor="accent1"/>
          <w:sz w:val="40"/>
          <w:szCs w:val="40"/>
        </w:rPr>
      </w:pPr>
      <w:bookmarkStart w:id="35" w:name="_Toc214353446"/>
      <w:r w:rsidRPr="00292896">
        <w:rPr>
          <w:color w:val="4F81BD" w:themeColor="accent1"/>
        </w:rPr>
        <w:lastRenderedPageBreak/>
        <w:t xml:space="preserve">Zurich </w:t>
      </w:r>
      <w:r>
        <w:rPr>
          <w:color w:val="4F81BD" w:themeColor="accent1"/>
        </w:rPr>
        <w:t>Continuous Care</w:t>
      </w:r>
      <w:r>
        <w:rPr>
          <w:color w:val="4F81BD" w:themeColor="accent1"/>
        </w:rPr>
        <w:br/>
      </w:r>
      <w:r w:rsidR="00EE2015" w:rsidRPr="000301DD">
        <w:rPr>
          <w:color w:val="4F81BD" w:themeColor="accent1"/>
          <w:sz w:val="40"/>
          <w:szCs w:val="40"/>
        </w:rPr>
        <w:t>(non-super ownership)</w:t>
      </w:r>
      <w:bookmarkEnd w:id="35"/>
    </w:p>
    <w:p w14:paraId="615B2DE6" w14:textId="77777777" w:rsidR="00EE2015" w:rsidRPr="000301DD" w:rsidRDefault="00EE2015" w:rsidP="00EE2015">
      <w:pPr>
        <w:pStyle w:val="Heading1"/>
        <w:rPr>
          <w:color w:val="4F81BD" w:themeColor="accent1"/>
          <w:sz w:val="40"/>
          <w:szCs w:val="40"/>
        </w:rPr>
      </w:pPr>
    </w:p>
    <w:p w14:paraId="01FCC286" w14:textId="77777777" w:rsidR="0052343A" w:rsidRDefault="00EE2015">
      <w:pPr>
        <w:tabs>
          <w:tab w:val="left" w:pos="540"/>
          <w:tab w:val="left" w:pos="541"/>
        </w:tabs>
        <w:spacing w:before="117" w:line="252" w:lineRule="auto"/>
        <w:ind w:left="142" w:right="172"/>
        <w:rPr>
          <w:color w:val="4F81BD" w:themeColor="accent1"/>
        </w:rPr>
      </w:pPr>
      <w:r>
        <w:rPr>
          <w:color w:val="4F81BD" w:themeColor="accent1"/>
          <w:spacing w:val="-3"/>
        </w:rPr>
        <w:t>Under</w:t>
      </w:r>
      <w:r w:rsidRPr="00292896">
        <w:rPr>
          <w:color w:val="4F81BD" w:themeColor="accent1"/>
          <w:spacing w:val="-3"/>
        </w:rPr>
        <w:t xml:space="preserve"> </w:t>
      </w:r>
      <w:r w:rsidRPr="00292896">
        <w:rPr>
          <w:color w:val="4F81BD" w:themeColor="accent1"/>
          <w:spacing w:val="-4"/>
        </w:rPr>
        <w:t xml:space="preserve">Zurich Protection </w:t>
      </w:r>
      <w:r w:rsidRPr="00292896">
        <w:rPr>
          <w:color w:val="4F81BD" w:themeColor="accent1"/>
        </w:rPr>
        <w:t xml:space="preserve">Plus </w:t>
      </w:r>
      <w:r w:rsidRPr="00292896">
        <w:rPr>
          <w:color w:val="4F81BD" w:themeColor="accent1"/>
          <w:spacing w:val="-2"/>
        </w:rPr>
        <w:t xml:space="preserve">policy </w:t>
      </w:r>
      <w:r>
        <w:rPr>
          <w:color w:val="4F81BD" w:themeColor="accent1"/>
        </w:rPr>
        <w:t xml:space="preserve">offering, </w:t>
      </w:r>
      <w:r w:rsidR="004651CD">
        <w:rPr>
          <w:color w:val="4F81BD" w:themeColor="accent1"/>
        </w:rPr>
        <w:t>you</w:t>
      </w:r>
      <w:r>
        <w:rPr>
          <w:color w:val="4F81BD" w:themeColor="accent1"/>
        </w:rPr>
        <w:t xml:space="preserve"> can take Zurich Continuous Care option.</w:t>
      </w:r>
      <w:r w:rsidRPr="00292896">
        <w:rPr>
          <w:color w:val="4F81BD" w:themeColor="accent1"/>
          <w:spacing w:val="-7"/>
        </w:rPr>
        <w:t xml:space="preserve"> </w:t>
      </w:r>
      <w:r>
        <w:rPr>
          <w:color w:val="4F81BD" w:themeColor="accent1"/>
        </w:rPr>
        <w:t>This is an optional benefit</w:t>
      </w:r>
      <w:r w:rsidR="00F17683">
        <w:rPr>
          <w:color w:val="4F81BD" w:themeColor="accent1"/>
        </w:rPr>
        <w:t>,</w:t>
      </w:r>
      <w:r>
        <w:rPr>
          <w:color w:val="4F81BD" w:themeColor="accent1"/>
          <w:spacing w:val="-4"/>
        </w:rPr>
        <w:t xml:space="preserve"> </w:t>
      </w:r>
      <w:r>
        <w:rPr>
          <w:color w:val="4F81BD" w:themeColor="accent1"/>
          <w:spacing w:val="-4"/>
          <w:lang w:val="en-AU"/>
        </w:rPr>
        <w:t xml:space="preserve">and </w:t>
      </w:r>
      <w:r w:rsidRPr="00EE2015">
        <w:rPr>
          <w:color w:val="4F81BD" w:themeColor="accent1"/>
          <w:spacing w:val="-4"/>
          <w:lang w:val="en-AU"/>
        </w:rPr>
        <w:t xml:space="preserve">can be taken </w:t>
      </w:r>
      <w:r w:rsidR="00401C49">
        <w:rPr>
          <w:color w:val="4F81BD" w:themeColor="accent1"/>
          <w:spacing w:val="-4"/>
          <w:lang w:val="en-AU"/>
        </w:rPr>
        <w:t xml:space="preserve">on its own or </w:t>
      </w:r>
      <w:r w:rsidR="00F17683">
        <w:rPr>
          <w:color w:val="4F81BD" w:themeColor="accent1"/>
          <w:spacing w:val="-4"/>
          <w:lang w:val="en-AU"/>
        </w:rPr>
        <w:t xml:space="preserve">added as </w:t>
      </w:r>
      <w:r w:rsidR="00FD6F76">
        <w:rPr>
          <w:color w:val="4F81BD" w:themeColor="accent1"/>
          <w:spacing w:val="-4"/>
          <w:lang w:val="en-AU"/>
        </w:rPr>
        <w:t>an additional benefit</w:t>
      </w:r>
      <w:r w:rsidR="0052343A">
        <w:rPr>
          <w:color w:val="4F81BD" w:themeColor="accent1"/>
          <w:spacing w:val="-4"/>
          <w:lang w:val="en-AU"/>
        </w:rPr>
        <w:t xml:space="preserve"> </w:t>
      </w:r>
      <w:r w:rsidRPr="00EE2015">
        <w:rPr>
          <w:color w:val="4F81BD" w:themeColor="accent1"/>
          <w:spacing w:val="-4"/>
          <w:lang w:val="en-AU"/>
        </w:rPr>
        <w:t>to complement other covers offered under Zurich Wealth Protection.</w:t>
      </w:r>
      <w:r w:rsidRPr="00292896">
        <w:rPr>
          <w:color w:val="4F81BD" w:themeColor="accent1"/>
        </w:rPr>
        <w:t xml:space="preserve"> </w:t>
      </w:r>
    </w:p>
    <w:p w14:paraId="58BF4CB8" w14:textId="77777777" w:rsidR="00EE2015" w:rsidRDefault="00CF0884" w:rsidP="000301DD">
      <w:pPr>
        <w:tabs>
          <w:tab w:val="left" w:pos="540"/>
          <w:tab w:val="left" w:pos="541"/>
        </w:tabs>
        <w:spacing w:before="117" w:line="252" w:lineRule="auto"/>
        <w:ind w:left="142" w:right="172"/>
        <w:rPr>
          <w:color w:val="4F81BD" w:themeColor="accent1"/>
          <w:spacing w:val="-2"/>
        </w:rPr>
      </w:pPr>
      <w:r>
        <w:rPr>
          <w:color w:val="4F81BD" w:themeColor="accent1"/>
          <w:spacing w:val="-3"/>
        </w:rPr>
        <w:t>This</w:t>
      </w:r>
      <w:r w:rsidR="00EE2015" w:rsidRPr="00292896">
        <w:rPr>
          <w:color w:val="4F81BD" w:themeColor="accent1"/>
          <w:spacing w:val="-3"/>
        </w:rPr>
        <w:t xml:space="preserve"> </w:t>
      </w:r>
      <w:r w:rsidR="00EE2015">
        <w:rPr>
          <w:color w:val="4F81BD" w:themeColor="accent1"/>
        </w:rPr>
        <w:t>option</w:t>
      </w:r>
      <w:r w:rsidR="00EE2015" w:rsidRPr="00292896">
        <w:rPr>
          <w:color w:val="4F81BD" w:themeColor="accent1"/>
        </w:rPr>
        <w:t xml:space="preserve"> </w:t>
      </w:r>
      <w:r w:rsidR="009A0697">
        <w:rPr>
          <w:color w:val="4F81BD" w:themeColor="accent1"/>
        </w:rPr>
        <w:t>provides a lump sum payment to help cover financial loss when you</w:t>
      </w:r>
      <w:r w:rsidR="004651CD">
        <w:rPr>
          <w:color w:val="4F81BD" w:themeColor="accent1"/>
        </w:rPr>
        <w:t xml:space="preserve"> </w:t>
      </w:r>
      <w:r w:rsidR="009A0697">
        <w:rPr>
          <w:color w:val="4F81BD" w:themeColor="accent1"/>
        </w:rPr>
        <w:t xml:space="preserve">require </w:t>
      </w:r>
      <w:r w:rsidR="005C5BE6">
        <w:rPr>
          <w:color w:val="4F81BD" w:themeColor="accent1"/>
        </w:rPr>
        <w:t xml:space="preserve">care </w:t>
      </w:r>
      <w:r w:rsidR="008A1D42">
        <w:rPr>
          <w:color w:val="4F81BD" w:themeColor="accent1"/>
        </w:rPr>
        <w:t xml:space="preserve">for the rest of </w:t>
      </w:r>
      <w:r w:rsidR="000301DD">
        <w:rPr>
          <w:color w:val="4F81BD" w:themeColor="accent1"/>
        </w:rPr>
        <w:t>your</w:t>
      </w:r>
      <w:r w:rsidR="008A1D42">
        <w:rPr>
          <w:color w:val="4F81BD" w:themeColor="accent1"/>
        </w:rPr>
        <w:t xml:space="preserve"> life </w:t>
      </w:r>
      <w:r w:rsidR="005C5BE6">
        <w:rPr>
          <w:color w:val="4F81BD" w:themeColor="accent1"/>
        </w:rPr>
        <w:t>due to</w:t>
      </w:r>
      <w:r w:rsidR="00E25083">
        <w:rPr>
          <w:color w:val="4F81BD" w:themeColor="accent1"/>
        </w:rPr>
        <w:t xml:space="preserve"> permanent</w:t>
      </w:r>
      <w:r w:rsidR="005C5BE6">
        <w:rPr>
          <w:color w:val="4F81BD" w:themeColor="accent1"/>
        </w:rPr>
        <w:t xml:space="preserve"> sickness or injury and </w:t>
      </w:r>
      <w:r w:rsidR="00EE2015" w:rsidRPr="00292896">
        <w:rPr>
          <w:color w:val="4F81BD" w:themeColor="accent1"/>
        </w:rPr>
        <w:t xml:space="preserve">includes a range of </w:t>
      </w:r>
      <w:r w:rsidR="00AF5522">
        <w:rPr>
          <w:color w:val="4F81BD" w:themeColor="accent1"/>
        </w:rPr>
        <w:t xml:space="preserve">in-built </w:t>
      </w:r>
      <w:r w:rsidR="00EE2015" w:rsidRPr="00292896">
        <w:rPr>
          <w:color w:val="4F81BD" w:themeColor="accent1"/>
          <w:spacing w:val="-2"/>
        </w:rPr>
        <w:t>benefits.</w:t>
      </w:r>
      <w:r w:rsidR="00D53716">
        <w:rPr>
          <w:color w:val="4F81BD" w:themeColor="accent1"/>
          <w:spacing w:val="-2"/>
        </w:rPr>
        <w:t xml:space="preserve"> </w:t>
      </w:r>
    </w:p>
    <w:p w14:paraId="3DEF17F9" w14:textId="77777777" w:rsidR="00D53716" w:rsidRPr="000301DD" w:rsidRDefault="00D53716" w:rsidP="000301DD">
      <w:pPr>
        <w:pStyle w:val="Heading3"/>
        <w:spacing w:before="190"/>
        <w:rPr>
          <w:color w:val="4F81BD" w:themeColor="accent1"/>
        </w:rPr>
      </w:pPr>
      <w:bookmarkStart w:id="36" w:name="_Toc214353447"/>
      <w:r>
        <w:rPr>
          <w:color w:val="4F81BD" w:themeColor="accent1"/>
        </w:rPr>
        <w:t>Continuous Care option</w:t>
      </w:r>
      <w:bookmarkEnd w:id="36"/>
      <w:r w:rsidRPr="00292896">
        <w:rPr>
          <w:color w:val="4F81BD" w:themeColor="accent1"/>
        </w:rPr>
        <w:t xml:space="preserve"> </w:t>
      </w:r>
    </w:p>
    <w:p w14:paraId="18776FDF" w14:textId="77777777" w:rsidR="00EE2015" w:rsidRDefault="00EF660C" w:rsidP="00D53716">
      <w:pPr>
        <w:tabs>
          <w:tab w:val="left" w:pos="142"/>
        </w:tabs>
        <w:ind w:left="142"/>
        <w:rPr>
          <w:color w:val="4F81BD" w:themeColor="accent1"/>
          <w:spacing w:val="-2"/>
        </w:rPr>
      </w:pPr>
      <w:r>
        <w:rPr>
          <w:color w:val="4F81BD" w:themeColor="accent1"/>
          <w:spacing w:val="-2"/>
        </w:rPr>
        <w:t>The following benefits apply when Continuous Care option is selected:</w:t>
      </w:r>
    </w:p>
    <w:p w14:paraId="390B6B45" w14:textId="77777777" w:rsidR="00187F65" w:rsidRPr="00187F65" w:rsidRDefault="00187F65" w:rsidP="00187F65">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Continuous care benefit: a lump sum payment when you require </w:t>
      </w:r>
      <w:r w:rsidR="001935C4">
        <w:rPr>
          <w:color w:val="4F81BD" w:themeColor="accent1"/>
          <w:sz w:val="20"/>
        </w:rPr>
        <w:t>continuous</w:t>
      </w:r>
      <w:r w:rsidRPr="00187F65">
        <w:rPr>
          <w:color w:val="4F81BD" w:themeColor="accent1"/>
          <w:sz w:val="20"/>
        </w:rPr>
        <w:t xml:space="preserve"> care </w:t>
      </w:r>
      <w:r w:rsidR="001935C4">
        <w:rPr>
          <w:color w:val="4F81BD" w:themeColor="accent1"/>
          <w:sz w:val="20"/>
        </w:rPr>
        <w:t xml:space="preserve">for the rest of life </w:t>
      </w:r>
      <w:r w:rsidRPr="00187F65">
        <w:rPr>
          <w:color w:val="4F81BD" w:themeColor="accent1"/>
          <w:sz w:val="20"/>
        </w:rPr>
        <w:t>due to permanent sickness or injury</w:t>
      </w:r>
    </w:p>
    <w:p w14:paraId="061F04D2" w14:textId="77777777" w:rsidR="00187F65" w:rsidRPr="00187F65" w:rsidRDefault="00187F65" w:rsidP="00187F65">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Home modification advancement benefit: an advance payment of 10% (up to $200,000) of Continuous care benefit when you require assistance </w:t>
      </w:r>
      <w:r w:rsidR="00F26F2A">
        <w:rPr>
          <w:color w:val="4F81BD" w:themeColor="accent1"/>
          <w:sz w:val="20"/>
        </w:rPr>
        <w:t xml:space="preserve">in </w:t>
      </w:r>
      <w:r w:rsidRPr="00187F65">
        <w:rPr>
          <w:color w:val="4F81BD" w:themeColor="accent1"/>
          <w:sz w:val="20"/>
        </w:rPr>
        <w:t>moving from place to place or climbing a set of stairs</w:t>
      </w:r>
      <w:r w:rsidR="00573A73">
        <w:rPr>
          <w:color w:val="4F81BD" w:themeColor="accent1"/>
          <w:sz w:val="20"/>
        </w:rPr>
        <w:t xml:space="preserve"> or when you </w:t>
      </w:r>
      <w:r w:rsidR="00AA750F">
        <w:rPr>
          <w:color w:val="4F81BD" w:themeColor="accent1"/>
          <w:sz w:val="20"/>
        </w:rPr>
        <w:t>suffer loss of sight</w:t>
      </w:r>
    </w:p>
    <w:p w14:paraId="6F089C17" w14:textId="77777777" w:rsidR="00831362" w:rsidRDefault="00187F65" w:rsidP="00187F65">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Care advancement benefit: an advance payment of $10,000 when you had a claim paid on a TPD benefit </w:t>
      </w:r>
      <w:r w:rsidR="00D6495B">
        <w:rPr>
          <w:color w:val="4F81BD" w:themeColor="accent1"/>
          <w:sz w:val="20"/>
        </w:rPr>
        <w:t xml:space="preserve">under a Zurich </w:t>
      </w:r>
      <w:r w:rsidR="00BF2BB4">
        <w:rPr>
          <w:color w:val="4F81BD" w:themeColor="accent1"/>
          <w:sz w:val="20"/>
        </w:rPr>
        <w:t>Protection Plus policy</w:t>
      </w:r>
      <w:r w:rsidRPr="00187F65">
        <w:rPr>
          <w:color w:val="4F81BD" w:themeColor="accent1"/>
          <w:sz w:val="20"/>
        </w:rPr>
        <w:t xml:space="preserve"> </w:t>
      </w:r>
      <w:r w:rsidR="00227DC0">
        <w:rPr>
          <w:color w:val="4F81BD" w:themeColor="accent1"/>
          <w:sz w:val="20"/>
        </w:rPr>
        <w:t>and</w:t>
      </w:r>
      <w:r w:rsidRPr="00187F65">
        <w:rPr>
          <w:color w:val="4F81BD" w:themeColor="accent1"/>
          <w:sz w:val="20"/>
        </w:rPr>
        <w:t xml:space="preserve"> </w:t>
      </w:r>
      <w:r w:rsidR="00F54721">
        <w:rPr>
          <w:color w:val="4F81BD" w:themeColor="accent1"/>
          <w:sz w:val="20"/>
        </w:rPr>
        <w:t xml:space="preserve">either </w:t>
      </w:r>
      <w:r w:rsidRPr="00187F65">
        <w:rPr>
          <w:color w:val="4F81BD" w:themeColor="accent1"/>
          <w:sz w:val="20"/>
        </w:rPr>
        <w:t xml:space="preserve">your family member has </w:t>
      </w:r>
      <w:r w:rsidR="00432B39">
        <w:rPr>
          <w:color w:val="4F81BD" w:themeColor="accent1"/>
          <w:sz w:val="20"/>
        </w:rPr>
        <w:t xml:space="preserve">had </w:t>
      </w:r>
      <w:r w:rsidRPr="00187F65">
        <w:rPr>
          <w:color w:val="4F81BD" w:themeColor="accent1"/>
          <w:sz w:val="20"/>
        </w:rPr>
        <w:t>to stop working to care for you</w:t>
      </w:r>
      <w:r w:rsidR="00227DC0">
        <w:rPr>
          <w:color w:val="4F81BD" w:themeColor="accent1"/>
          <w:sz w:val="20"/>
        </w:rPr>
        <w:t xml:space="preserve"> or you have incurred paid care costs for at least one month</w:t>
      </w:r>
    </w:p>
    <w:p w14:paraId="38591A36" w14:textId="77777777" w:rsidR="00187F65" w:rsidRPr="000301DD" w:rsidRDefault="00187F65" w:rsidP="000301DD">
      <w:pPr>
        <w:pStyle w:val="ListParagraph"/>
        <w:spacing w:before="120" w:line="249" w:lineRule="auto"/>
        <w:ind w:right="655" w:firstLine="0"/>
        <w:rPr>
          <w:color w:val="4F81BD" w:themeColor="accent1"/>
          <w:sz w:val="20"/>
        </w:rPr>
      </w:pPr>
    </w:p>
    <w:p w14:paraId="4D4F6D32" w14:textId="77777777" w:rsidR="00831362" w:rsidRPr="000301DD" w:rsidRDefault="00831362" w:rsidP="000F1E37">
      <w:pPr>
        <w:tabs>
          <w:tab w:val="left" w:pos="540"/>
          <w:tab w:val="left" w:pos="541"/>
        </w:tabs>
        <w:spacing w:before="117" w:line="252" w:lineRule="auto"/>
        <w:ind w:left="142" w:right="172"/>
        <w:rPr>
          <w:sz w:val="20"/>
        </w:rPr>
      </w:pPr>
      <w:r>
        <w:rPr>
          <w:color w:val="4F81BD" w:themeColor="accent1"/>
          <w:sz w:val="20"/>
        </w:rPr>
        <w:t>Additional</w:t>
      </w:r>
      <w:r w:rsidR="000F1E37">
        <w:rPr>
          <w:color w:val="4F81BD" w:themeColor="accent1"/>
          <w:sz w:val="20"/>
        </w:rPr>
        <w:t xml:space="preserve"> wording for Continuous Care option</w:t>
      </w:r>
      <w:r w:rsidR="002301AD">
        <w:rPr>
          <w:color w:val="4F81BD" w:themeColor="accent1"/>
          <w:sz w:val="20"/>
        </w:rPr>
        <w:t xml:space="preserve"> </w:t>
      </w:r>
      <w:r w:rsidR="002301AD">
        <w:rPr>
          <w:color w:val="FF0000"/>
          <w:sz w:val="20"/>
        </w:rPr>
        <w:t>(choose the statement that is applicable to your client)</w:t>
      </w:r>
      <w:r w:rsidR="002301AD">
        <w:rPr>
          <w:sz w:val="20"/>
        </w:rPr>
        <w:t>:</w:t>
      </w:r>
    </w:p>
    <w:p w14:paraId="7B1D005C" w14:textId="77777777" w:rsidR="00187F65" w:rsidRPr="00187F65" w:rsidRDefault="00187F65" w:rsidP="00187F65">
      <w:pPr>
        <w:pStyle w:val="ListParagraph"/>
        <w:numPr>
          <w:ilvl w:val="0"/>
          <w:numId w:val="13"/>
        </w:numPr>
        <w:spacing w:before="120" w:line="249" w:lineRule="auto"/>
        <w:ind w:right="655"/>
        <w:rPr>
          <w:color w:val="4F81BD" w:themeColor="accent1"/>
          <w:sz w:val="20"/>
        </w:rPr>
      </w:pPr>
      <w:r>
        <w:rPr>
          <w:color w:val="4F81BD" w:themeColor="accent1"/>
          <w:sz w:val="20"/>
        </w:rPr>
        <w:t xml:space="preserve">You </w:t>
      </w:r>
      <w:r w:rsidR="005D58E2">
        <w:rPr>
          <w:color w:val="4F81BD" w:themeColor="accent1"/>
          <w:sz w:val="20"/>
        </w:rPr>
        <w:t xml:space="preserve">would like to </w:t>
      </w:r>
      <w:r w:rsidR="004D633D">
        <w:rPr>
          <w:color w:val="4F81BD" w:themeColor="accent1"/>
          <w:sz w:val="20"/>
        </w:rPr>
        <w:t>ensure you are covered for</w:t>
      </w:r>
      <w:r w:rsidR="005D58E2">
        <w:rPr>
          <w:color w:val="4F81BD" w:themeColor="accent1"/>
          <w:sz w:val="20"/>
        </w:rPr>
        <w:t xml:space="preserve"> </w:t>
      </w:r>
      <w:r w:rsidR="00A1468D">
        <w:rPr>
          <w:color w:val="4F81BD" w:themeColor="accent1"/>
          <w:sz w:val="20"/>
        </w:rPr>
        <w:t xml:space="preserve">home modifications cost in the event of </w:t>
      </w:r>
      <w:r w:rsidR="009742B7">
        <w:rPr>
          <w:color w:val="4F81BD" w:themeColor="accent1"/>
          <w:sz w:val="20"/>
        </w:rPr>
        <w:t>permanent</w:t>
      </w:r>
      <w:r w:rsidR="00A1468D">
        <w:rPr>
          <w:color w:val="4F81BD" w:themeColor="accent1"/>
          <w:sz w:val="20"/>
        </w:rPr>
        <w:t xml:space="preserve"> sickness or injury in a </w:t>
      </w:r>
      <w:r w:rsidR="009742B7">
        <w:rPr>
          <w:color w:val="4F81BD" w:themeColor="accent1"/>
          <w:sz w:val="20"/>
        </w:rPr>
        <w:t>cost-effective</w:t>
      </w:r>
      <w:r w:rsidR="00A1468D">
        <w:rPr>
          <w:color w:val="4F81BD" w:themeColor="accent1"/>
          <w:sz w:val="20"/>
        </w:rPr>
        <w:t xml:space="preserve"> way</w:t>
      </w:r>
      <w:r w:rsidR="001E1DF3">
        <w:rPr>
          <w:color w:val="4F81BD" w:themeColor="accent1"/>
          <w:sz w:val="20"/>
        </w:rPr>
        <w:t xml:space="preserve"> than a TPD </w:t>
      </w:r>
      <w:r w:rsidR="004055CC">
        <w:rPr>
          <w:color w:val="4F81BD" w:themeColor="accent1"/>
          <w:sz w:val="20"/>
        </w:rPr>
        <w:t>cover</w:t>
      </w:r>
      <w:r w:rsidR="00A1468D">
        <w:rPr>
          <w:color w:val="4F81BD" w:themeColor="accent1"/>
          <w:sz w:val="20"/>
        </w:rPr>
        <w:t>.</w:t>
      </w:r>
    </w:p>
    <w:p w14:paraId="22A3CA87" w14:textId="77777777" w:rsidR="00187F65" w:rsidRDefault="009742B7" w:rsidP="00187F65">
      <w:pPr>
        <w:pStyle w:val="ListParagraph"/>
        <w:numPr>
          <w:ilvl w:val="0"/>
          <w:numId w:val="13"/>
        </w:numPr>
        <w:spacing w:before="120" w:line="249" w:lineRule="auto"/>
        <w:ind w:right="655"/>
        <w:rPr>
          <w:color w:val="4F81BD" w:themeColor="accent1"/>
          <w:sz w:val="20"/>
        </w:rPr>
      </w:pPr>
      <w:r>
        <w:rPr>
          <w:color w:val="4F81BD" w:themeColor="accent1"/>
          <w:sz w:val="20"/>
        </w:rPr>
        <w:t xml:space="preserve">You would like to ensure </w:t>
      </w:r>
      <w:r w:rsidR="00E0479B">
        <w:rPr>
          <w:color w:val="4F81BD" w:themeColor="accent1"/>
          <w:sz w:val="20"/>
        </w:rPr>
        <w:t xml:space="preserve">you are covered if you require care </w:t>
      </w:r>
      <w:r w:rsidR="00292E48">
        <w:rPr>
          <w:color w:val="4F81BD" w:themeColor="accent1"/>
          <w:sz w:val="20"/>
        </w:rPr>
        <w:t xml:space="preserve">for the rest of your life </w:t>
      </w:r>
      <w:r w:rsidR="00E0479B">
        <w:rPr>
          <w:color w:val="4F81BD" w:themeColor="accent1"/>
          <w:sz w:val="20"/>
        </w:rPr>
        <w:t>due to permanent sickness or injury</w:t>
      </w:r>
      <w:r w:rsidR="00A83E2C">
        <w:rPr>
          <w:color w:val="4F81BD" w:themeColor="accent1"/>
          <w:sz w:val="20"/>
        </w:rPr>
        <w:t xml:space="preserve"> in a cost-effective way</w:t>
      </w:r>
      <w:r w:rsidR="001E6FF9">
        <w:rPr>
          <w:color w:val="4F81BD" w:themeColor="accent1"/>
          <w:sz w:val="20"/>
        </w:rPr>
        <w:t xml:space="preserve"> than a TPD </w:t>
      </w:r>
      <w:r w:rsidR="004055CC">
        <w:rPr>
          <w:color w:val="4F81BD" w:themeColor="accent1"/>
          <w:sz w:val="20"/>
        </w:rPr>
        <w:t>cover</w:t>
      </w:r>
      <w:r w:rsidR="00A83E2C">
        <w:rPr>
          <w:color w:val="4F81BD" w:themeColor="accent1"/>
          <w:sz w:val="20"/>
        </w:rPr>
        <w:t>.</w:t>
      </w:r>
    </w:p>
    <w:p w14:paraId="009D4F53" w14:textId="77777777" w:rsidR="00AF311B" w:rsidRDefault="00AF311B" w:rsidP="00187F65">
      <w:pPr>
        <w:pStyle w:val="ListParagraph"/>
        <w:numPr>
          <w:ilvl w:val="0"/>
          <w:numId w:val="13"/>
        </w:numPr>
        <w:spacing w:before="120" w:line="249" w:lineRule="auto"/>
        <w:ind w:right="655"/>
        <w:rPr>
          <w:color w:val="4F81BD" w:themeColor="accent1"/>
          <w:sz w:val="20"/>
        </w:rPr>
      </w:pPr>
      <w:r>
        <w:rPr>
          <w:color w:val="4F81BD" w:themeColor="accent1"/>
          <w:sz w:val="20"/>
        </w:rPr>
        <w:t>You require more than $3m in TPD coverage a</w:t>
      </w:r>
      <w:r w:rsidR="00323E31">
        <w:rPr>
          <w:color w:val="4F81BD" w:themeColor="accent1"/>
          <w:sz w:val="20"/>
        </w:rPr>
        <w:t xml:space="preserve">nd Continuous Care option will allow you to take an additional $XX of sums insured to ensure you are covered for your care need </w:t>
      </w:r>
      <w:r w:rsidR="00301887">
        <w:rPr>
          <w:color w:val="4F81BD" w:themeColor="accent1"/>
          <w:sz w:val="20"/>
        </w:rPr>
        <w:t xml:space="preserve">for the rest of your life </w:t>
      </w:r>
      <w:r w:rsidR="00323E31">
        <w:rPr>
          <w:color w:val="4F81BD" w:themeColor="accent1"/>
          <w:sz w:val="20"/>
        </w:rPr>
        <w:t>in the event of permanent sickness or injury.</w:t>
      </w:r>
    </w:p>
    <w:p w14:paraId="2DF8D20F" w14:textId="77777777" w:rsidR="002301AD" w:rsidRDefault="002301AD" w:rsidP="00187F65">
      <w:pPr>
        <w:pStyle w:val="ListParagraph"/>
        <w:numPr>
          <w:ilvl w:val="0"/>
          <w:numId w:val="13"/>
        </w:numPr>
        <w:spacing w:before="120" w:line="249" w:lineRule="auto"/>
        <w:ind w:right="655"/>
        <w:rPr>
          <w:color w:val="4F81BD" w:themeColor="accent1"/>
          <w:sz w:val="20"/>
        </w:rPr>
      </w:pPr>
      <w:r>
        <w:rPr>
          <w:color w:val="4F81BD" w:themeColor="accent1"/>
          <w:sz w:val="20"/>
        </w:rPr>
        <w:t>Continuous care option</w:t>
      </w:r>
      <w:r w:rsidR="001D400B">
        <w:rPr>
          <w:color w:val="4F81BD" w:themeColor="accent1"/>
          <w:sz w:val="20"/>
        </w:rPr>
        <w:t>, when combined with TPD cover,</w:t>
      </w:r>
      <w:r>
        <w:rPr>
          <w:color w:val="4F81BD" w:themeColor="accent1"/>
          <w:sz w:val="20"/>
        </w:rPr>
        <w:t xml:space="preserve"> allows you to take </w:t>
      </w:r>
      <w:r w:rsidR="00635F7E">
        <w:rPr>
          <w:color w:val="4F81BD" w:themeColor="accent1"/>
          <w:sz w:val="20"/>
        </w:rPr>
        <w:t>your required protection need in the event of permanent sickness or injury in a more cost-effective way</w:t>
      </w:r>
      <w:r w:rsidR="005A45FB">
        <w:rPr>
          <w:color w:val="4F81BD" w:themeColor="accent1"/>
          <w:sz w:val="20"/>
        </w:rPr>
        <w:t xml:space="preserve"> than taking a TPD </w:t>
      </w:r>
      <w:r w:rsidR="004055CC">
        <w:rPr>
          <w:color w:val="4F81BD" w:themeColor="accent1"/>
          <w:sz w:val="20"/>
        </w:rPr>
        <w:t>cover</w:t>
      </w:r>
      <w:r w:rsidR="005A45FB">
        <w:rPr>
          <w:color w:val="4F81BD" w:themeColor="accent1"/>
          <w:sz w:val="20"/>
        </w:rPr>
        <w:t xml:space="preserve"> only</w:t>
      </w:r>
      <w:r w:rsidR="00A51CBD">
        <w:rPr>
          <w:color w:val="4F81BD" w:themeColor="accent1"/>
          <w:sz w:val="20"/>
        </w:rPr>
        <w:t xml:space="preserve"> / instead of reducing the sum insured for TPD / trauma / IP / term coverage.</w:t>
      </w:r>
    </w:p>
    <w:p w14:paraId="3D9F580D" w14:textId="77777777" w:rsidR="00635F7E" w:rsidRPr="000301DD" w:rsidRDefault="00635F7E" w:rsidP="000301DD">
      <w:pPr>
        <w:spacing w:before="120" w:line="249" w:lineRule="auto"/>
        <w:ind w:left="199" w:right="655"/>
        <w:rPr>
          <w:color w:val="4F81BD" w:themeColor="accent1"/>
          <w:sz w:val="20"/>
        </w:rPr>
      </w:pPr>
    </w:p>
    <w:p w14:paraId="2501BE75" w14:textId="77777777" w:rsidR="00323E31" w:rsidRDefault="00323E31" w:rsidP="000301DD">
      <w:pPr>
        <w:pStyle w:val="ListParagraph"/>
        <w:spacing w:before="120" w:line="249" w:lineRule="auto"/>
        <w:ind w:right="655" w:firstLine="0"/>
        <w:rPr>
          <w:color w:val="4F81BD" w:themeColor="accent1"/>
          <w:sz w:val="20"/>
        </w:rPr>
      </w:pPr>
    </w:p>
    <w:p w14:paraId="4EF4547D" w14:textId="77777777" w:rsidR="00E0479B" w:rsidRPr="000301DD" w:rsidRDefault="00E0479B" w:rsidP="000301DD">
      <w:pPr>
        <w:spacing w:before="120" w:line="249" w:lineRule="auto"/>
        <w:ind w:right="655"/>
        <w:rPr>
          <w:color w:val="4F81BD" w:themeColor="accent1"/>
          <w:sz w:val="20"/>
        </w:rPr>
      </w:pPr>
    </w:p>
    <w:p w14:paraId="0E5A0BEA" w14:textId="77777777" w:rsidR="00187F65" w:rsidRDefault="00187F65" w:rsidP="000F1E37">
      <w:pPr>
        <w:tabs>
          <w:tab w:val="left" w:pos="540"/>
          <w:tab w:val="left" w:pos="541"/>
        </w:tabs>
        <w:spacing w:before="117" w:line="252" w:lineRule="auto"/>
        <w:ind w:left="142" w:right="172"/>
        <w:rPr>
          <w:color w:val="4F81BD" w:themeColor="accent1"/>
          <w:sz w:val="20"/>
        </w:rPr>
      </w:pPr>
    </w:p>
    <w:p w14:paraId="2F87D4F1" w14:textId="77777777" w:rsidR="000F1E37" w:rsidRDefault="000F1E37" w:rsidP="000F1E37">
      <w:pPr>
        <w:tabs>
          <w:tab w:val="left" w:pos="540"/>
          <w:tab w:val="left" w:pos="541"/>
        </w:tabs>
        <w:spacing w:before="117" w:line="252" w:lineRule="auto"/>
        <w:ind w:left="142" w:right="172"/>
        <w:rPr>
          <w:color w:val="4F81BD" w:themeColor="accent1"/>
          <w:sz w:val="20"/>
        </w:rPr>
      </w:pPr>
    </w:p>
    <w:p w14:paraId="0900FF97" w14:textId="77777777" w:rsidR="00D53716" w:rsidRDefault="00D53716">
      <w:pPr>
        <w:rPr>
          <w:color w:val="4F81BD" w:themeColor="accent1"/>
          <w:sz w:val="52"/>
          <w:szCs w:val="52"/>
        </w:rPr>
      </w:pPr>
      <w:r>
        <w:rPr>
          <w:color w:val="4F81BD" w:themeColor="accent1"/>
        </w:rPr>
        <w:br w:type="page"/>
      </w:r>
    </w:p>
    <w:p w14:paraId="0659F5C3" w14:textId="77777777" w:rsidR="003E61E0" w:rsidRPr="00F17593" w:rsidRDefault="003E61E0" w:rsidP="003E61E0">
      <w:pPr>
        <w:pStyle w:val="Heading1"/>
        <w:rPr>
          <w:color w:val="4F81BD" w:themeColor="accent1"/>
          <w:sz w:val="40"/>
          <w:szCs w:val="40"/>
        </w:rPr>
      </w:pPr>
      <w:bookmarkStart w:id="37" w:name="_Toc214353448"/>
      <w:r w:rsidRPr="00292896">
        <w:rPr>
          <w:color w:val="4F81BD" w:themeColor="accent1"/>
        </w:rPr>
        <w:lastRenderedPageBreak/>
        <w:t xml:space="preserve">Zurich </w:t>
      </w:r>
      <w:r>
        <w:rPr>
          <w:color w:val="4F81BD" w:themeColor="accent1"/>
        </w:rPr>
        <w:t>Continuous Care</w:t>
      </w:r>
      <w:r>
        <w:rPr>
          <w:color w:val="4F81BD" w:themeColor="accent1"/>
        </w:rPr>
        <w:br/>
      </w:r>
      <w:r w:rsidRPr="00F17593">
        <w:rPr>
          <w:color w:val="4F81BD" w:themeColor="accent1"/>
          <w:sz w:val="40"/>
          <w:szCs w:val="40"/>
        </w:rPr>
        <w:t>(</w:t>
      </w:r>
      <w:r>
        <w:rPr>
          <w:color w:val="4F81BD" w:themeColor="accent1"/>
          <w:sz w:val="40"/>
          <w:szCs w:val="40"/>
        </w:rPr>
        <w:t>s</w:t>
      </w:r>
      <w:r w:rsidRPr="00F17593">
        <w:rPr>
          <w:color w:val="4F81BD" w:themeColor="accent1"/>
          <w:sz w:val="40"/>
          <w:szCs w:val="40"/>
        </w:rPr>
        <w:t>uperann</w:t>
      </w:r>
      <w:r>
        <w:rPr>
          <w:color w:val="4F81BD" w:themeColor="accent1"/>
          <w:sz w:val="40"/>
          <w:szCs w:val="40"/>
        </w:rPr>
        <w:t>u</w:t>
      </w:r>
      <w:r w:rsidRPr="00F17593">
        <w:rPr>
          <w:color w:val="4F81BD" w:themeColor="accent1"/>
          <w:sz w:val="40"/>
          <w:szCs w:val="40"/>
        </w:rPr>
        <w:t>ation ownership)</w:t>
      </w:r>
      <w:bookmarkEnd w:id="37"/>
    </w:p>
    <w:p w14:paraId="4435EC44" w14:textId="77777777" w:rsidR="003E61E0" w:rsidRPr="00F17593" w:rsidRDefault="003E61E0" w:rsidP="003E61E0">
      <w:pPr>
        <w:pStyle w:val="BodyText"/>
        <w:spacing w:before="1"/>
        <w:rPr>
          <w:color w:val="4F81BD" w:themeColor="accent1"/>
          <w:szCs w:val="24"/>
        </w:rPr>
      </w:pPr>
    </w:p>
    <w:p w14:paraId="63B5CFE8" w14:textId="77777777" w:rsidR="003E61E0" w:rsidRPr="00F17593" w:rsidRDefault="003E61E0" w:rsidP="003E61E0">
      <w:pPr>
        <w:pStyle w:val="BodyText"/>
        <w:spacing w:before="1"/>
        <w:rPr>
          <w:color w:val="4F81BD" w:themeColor="accent1"/>
          <w:szCs w:val="24"/>
        </w:rPr>
      </w:pPr>
    </w:p>
    <w:p w14:paraId="50F5E400" w14:textId="77777777" w:rsidR="003E61E0" w:rsidRPr="00292896" w:rsidRDefault="003E61E0" w:rsidP="003E61E0">
      <w:pPr>
        <w:pStyle w:val="Heading2"/>
        <w:rPr>
          <w:rFonts w:ascii="Zurich Sans Medium" w:eastAsia="Zurich Sans Medium" w:hAnsi="Zurich Sans Medium" w:cs="Zurich Sans Medium"/>
          <w:color w:val="4F81BD" w:themeColor="accent1"/>
          <w:sz w:val="24"/>
          <w:szCs w:val="24"/>
        </w:rPr>
      </w:pPr>
      <w:bookmarkStart w:id="38" w:name="_Toc214353449"/>
      <w:r w:rsidRPr="00292896">
        <w:rPr>
          <w:rFonts w:ascii="Zurich Sans Medium" w:eastAsia="Zurich Sans Medium" w:hAnsi="Zurich Sans Medium" w:cs="Zurich Sans Medium"/>
          <w:color w:val="4F81BD" w:themeColor="accent1"/>
          <w:sz w:val="24"/>
          <w:szCs w:val="24"/>
        </w:rPr>
        <w:t xml:space="preserve">Zurich </w:t>
      </w:r>
      <w:r>
        <w:rPr>
          <w:rFonts w:ascii="Zurich Sans Medium" w:eastAsia="Zurich Sans Medium" w:hAnsi="Zurich Sans Medium" w:cs="Zurich Sans Medium"/>
          <w:color w:val="4F81BD" w:themeColor="accent1"/>
          <w:sz w:val="24"/>
          <w:szCs w:val="24"/>
        </w:rPr>
        <w:t>Continuous Care option on policies</w:t>
      </w:r>
      <w:r w:rsidRPr="00292896">
        <w:rPr>
          <w:rFonts w:ascii="Zurich Sans Medium" w:eastAsia="Zurich Sans Medium" w:hAnsi="Zurich Sans Medium" w:cs="Zurich Sans Medium"/>
          <w:color w:val="4F81BD" w:themeColor="accent1"/>
          <w:sz w:val="24"/>
          <w:szCs w:val="24"/>
        </w:rPr>
        <w:t xml:space="preserve"> owned by a</w:t>
      </w:r>
      <w:r>
        <w:rPr>
          <w:rFonts w:ascii="Zurich Sans Medium" w:eastAsia="Zurich Sans Medium" w:hAnsi="Zurich Sans Medium" w:cs="Zurich Sans Medium"/>
          <w:color w:val="4F81BD" w:themeColor="accent1"/>
          <w:sz w:val="24"/>
          <w:szCs w:val="24"/>
        </w:rPr>
        <w:t>n SMSF</w:t>
      </w:r>
      <w:bookmarkEnd w:id="38"/>
    </w:p>
    <w:p w14:paraId="0438C359" w14:textId="77777777" w:rsidR="003E61E0" w:rsidRPr="00292896" w:rsidRDefault="003E61E0" w:rsidP="003E61E0">
      <w:pPr>
        <w:pStyle w:val="BodyText"/>
        <w:spacing w:before="66" w:line="259" w:lineRule="auto"/>
        <w:ind w:left="200" w:right="797"/>
        <w:rPr>
          <w:color w:val="4F81BD" w:themeColor="accent1"/>
        </w:rPr>
      </w:pPr>
      <w:r w:rsidRPr="00292896">
        <w:rPr>
          <w:color w:val="4F81BD" w:themeColor="accent1"/>
        </w:rPr>
        <w:t xml:space="preserve">When a </w:t>
      </w:r>
      <w:r>
        <w:rPr>
          <w:color w:val="4F81BD" w:themeColor="accent1"/>
        </w:rPr>
        <w:t>policy with Zurich Continuous Care option</w:t>
      </w:r>
      <w:r w:rsidRPr="00292896">
        <w:rPr>
          <w:color w:val="4F81BD" w:themeColor="accent1"/>
        </w:rPr>
        <w:t xml:space="preserve"> is owned by the trustee of a Self-Managed Superannuation Fund (‘SMSF’), it is held in superannuation and considered a policy with ‘superannuation ownership’.</w:t>
      </w:r>
    </w:p>
    <w:p w14:paraId="10AADDAA" w14:textId="77777777" w:rsidR="00B506E1" w:rsidRDefault="003E61E0" w:rsidP="00A70B9A">
      <w:pPr>
        <w:pStyle w:val="BodyText"/>
        <w:spacing w:before="112" w:line="259" w:lineRule="auto"/>
        <w:ind w:left="200" w:right="106"/>
        <w:rPr>
          <w:color w:val="4F81BD" w:themeColor="accent1"/>
        </w:rPr>
      </w:pPr>
      <w:r w:rsidRPr="00292896">
        <w:rPr>
          <w:color w:val="4F81BD" w:themeColor="accent1"/>
        </w:rPr>
        <w:t xml:space="preserve">Protection Plus policies with SMSF ownership </w:t>
      </w:r>
      <w:r w:rsidR="00A70B9A">
        <w:rPr>
          <w:color w:val="4F81BD" w:themeColor="accent1"/>
        </w:rPr>
        <w:t>can</w:t>
      </w:r>
      <w:r w:rsidR="007D1BC6">
        <w:rPr>
          <w:color w:val="4F81BD" w:themeColor="accent1"/>
        </w:rPr>
        <w:t xml:space="preserve"> take optional Continuous Care option</w:t>
      </w:r>
      <w:r w:rsidR="00A70B9A">
        <w:rPr>
          <w:color w:val="4F81BD" w:themeColor="accent1"/>
        </w:rPr>
        <w:t xml:space="preserve"> </w:t>
      </w:r>
      <w:r w:rsidR="00660798">
        <w:rPr>
          <w:color w:val="4F81BD" w:themeColor="accent1"/>
          <w:spacing w:val="-4"/>
          <w:lang w:val="en-AU"/>
        </w:rPr>
        <w:t xml:space="preserve">on its own or add as an additional benefit </w:t>
      </w:r>
      <w:r w:rsidR="00A70B9A">
        <w:rPr>
          <w:color w:val="4F81BD" w:themeColor="accent1"/>
        </w:rPr>
        <w:t>to complement other covers offered under Zurich Wealth Protection</w:t>
      </w:r>
      <w:r w:rsidRPr="00292896">
        <w:rPr>
          <w:color w:val="4F81BD" w:themeColor="accent1"/>
        </w:rPr>
        <w:t xml:space="preserve">. </w:t>
      </w:r>
    </w:p>
    <w:p w14:paraId="06067C4E" w14:textId="77777777" w:rsidR="003E61E0" w:rsidRPr="00292896" w:rsidRDefault="00660798" w:rsidP="00A70B9A">
      <w:pPr>
        <w:pStyle w:val="BodyText"/>
        <w:spacing w:before="112" w:line="259" w:lineRule="auto"/>
        <w:ind w:left="200" w:right="106"/>
        <w:rPr>
          <w:color w:val="4F81BD" w:themeColor="accent1"/>
          <w:sz w:val="19"/>
        </w:rPr>
      </w:pPr>
      <w:r>
        <w:rPr>
          <w:color w:val="4F81BD" w:themeColor="accent1"/>
          <w:spacing w:val="-3"/>
        </w:rPr>
        <w:t>This</w:t>
      </w:r>
      <w:r w:rsidR="00A70B9A" w:rsidRPr="00292896">
        <w:rPr>
          <w:color w:val="4F81BD" w:themeColor="accent1"/>
          <w:spacing w:val="-3"/>
        </w:rPr>
        <w:t xml:space="preserve"> </w:t>
      </w:r>
      <w:r w:rsidR="00A70B9A">
        <w:rPr>
          <w:color w:val="4F81BD" w:themeColor="accent1"/>
        </w:rPr>
        <w:t>option</w:t>
      </w:r>
      <w:r w:rsidR="00A70B9A" w:rsidRPr="00292896">
        <w:rPr>
          <w:color w:val="4F81BD" w:themeColor="accent1"/>
        </w:rPr>
        <w:t xml:space="preserve"> </w:t>
      </w:r>
      <w:r w:rsidR="00A70B9A">
        <w:rPr>
          <w:color w:val="4F81BD" w:themeColor="accent1"/>
        </w:rPr>
        <w:t xml:space="preserve">provides a lump sum payment to help cover financial loss when your customer require care </w:t>
      </w:r>
      <w:r w:rsidR="004A17A5">
        <w:rPr>
          <w:color w:val="4F81BD" w:themeColor="accent1"/>
        </w:rPr>
        <w:t xml:space="preserve">for the rest of </w:t>
      </w:r>
      <w:r w:rsidR="000301DD">
        <w:rPr>
          <w:color w:val="4F81BD" w:themeColor="accent1"/>
        </w:rPr>
        <w:t>your</w:t>
      </w:r>
      <w:r w:rsidR="004A17A5">
        <w:rPr>
          <w:color w:val="4F81BD" w:themeColor="accent1"/>
        </w:rPr>
        <w:t xml:space="preserve"> life </w:t>
      </w:r>
      <w:r w:rsidR="00A70B9A">
        <w:rPr>
          <w:color w:val="4F81BD" w:themeColor="accent1"/>
        </w:rPr>
        <w:t xml:space="preserve">due to </w:t>
      </w:r>
      <w:r w:rsidR="00E25083">
        <w:rPr>
          <w:color w:val="4F81BD" w:themeColor="accent1"/>
        </w:rPr>
        <w:t xml:space="preserve">permanent </w:t>
      </w:r>
      <w:r w:rsidR="00A70B9A">
        <w:rPr>
          <w:color w:val="4F81BD" w:themeColor="accent1"/>
        </w:rPr>
        <w:t xml:space="preserve">sickness or injury and </w:t>
      </w:r>
      <w:r w:rsidR="00A70B9A" w:rsidRPr="00292896">
        <w:rPr>
          <w:color w:val="4F81BD" w:themeColor="accent1"/>
        </w:rPr>
        <w:t xml:space="preserve">includes a range of </w:t>
      </w:r>
      <w:r w:rsidR="004A17A5">
        <w:rPr>
          <w:color w:val="4F81BD" w:themeColor="accent1"/>
        </w:rPr>
        <w:t xml:space="preserve">in-built </w:t>
      </w:r>
      <w:r w:rsidR="00A70B9A" w:rsidRPr="00292896">
        <w:rPr>
          <w:color w:val="4F81BD" w:themeColor="accent1"/>
          <w:spacing w:val="-2"/>
        </w:rPr>
        <w:t>benefits</w:t>
      </w:r>
      <w:r w:rsidR="00A70B9A">
        <w:rPr>
          <w:color w:val="4F81BD" w:themeColor="accent1"/>
        </w:rPr>
        <w:t>.</w:t>
      </w:r>
    </w:p>
    <w:p w14:paraId="41DB82FE" w14:textId="77777777" w:rsidR="003E61E0" w:rsidRPr="00292896" w:rsidRDefault="003E61E0" w:rsidP="003E61E0">
      <w:pPr>
        <w:pStyle w:val="Heading2"/>
        <w:rPr>
          <w:rFonts w:ascii="Zurich Sans Medium" w:eastAsia="Zurich Sans Medium" w:hAnsi="Zurich Sans Medium" w:cs="Zurich Sans Medium"/>
          <w:color w:val="4F81BD" w:themeColor="accent1"/>
          <w:sz w:val="24"/>
          <w:szCs w:val="24"/>
        </w:rPr>
      </w:pPr>
      <w:bookmarkStart w:id="39" w:name="_Toc214353450"/>
      <w:r w:rsidRPr="00292896">
        <w:rPr>
          <w:rFonts w:ascii="Zurich Sans Medium" w:eastAsia="Zurich Sans Medium" w:hAnsi="Zurich Sans Medium" w:cs="Zurich Sans Medium"/>
          <w:color w:val="4F81BD" w:themeColor="accent1"/>
          <w:sz w:val="24"/>
          <w:szCs w:val="24"/>
        </w:rPr>
        <w:t xml:space="preserve">Zurich </w:t>
      </w:r>
      <w:r>
        <w:rPr>
          <w:rFonts w:ascii="Zurich Sans Medium" w:eastAsia="Zurich Sans Medium" w:hAnsi="Zurich Sans Medium" w:cs="Zurich Sans Medium"/>
          <w:color w:val="4F81BD" w:themeColor="accent1"/>
          <w:sz w:val="24"/>
          <w:szCs w:val="24"/>
        </w:rPr>
        <w:t>Continuous Care option on policies</w:t>
      </w:r>
      <w:r w:rsidRPr="00292896">
        <w:rPr>
          <w:rFonts w:ascii="Zurich Sans Medium" w:eastAsia="Zurich Sans Medium" w:hAnsi="Zurich Sans Medium" w:cs="Zurich Sans Medium"/>
          <w:color w:val="4F81BD" w:themeColor="accent1"/>
          <w:sz w:val="24"/>
          <w:szCs w:val="24"/>
        </w:rPr>
        <w:t xml:space="preserve"> </w:t>
      </w:r>
      <w:r>
        <w:rPr>
          <w:rFonts w:ascii="Zurich Sans Medium" w:eastAsia="Zurich Sans Medium" w:hAnsi="Zurich Sans Medium" w:cs="Zurich Sans Medium"/>
          <w:color w:val="4F81BD" w:themeColor="accent1"/>
          <w:sz w:val="24"/>
          <w:szCs w:val="24"/>
        </w:rPr>
        <w:t xml:space="preserve">owned </w:t>
      </w:r>
      <w:r w:rsidRPr="00292896">
        <w:rPr>
          <w:rFonts w:ascii="Zurich Sans Medium" w:eastAsia="Zurich Sans Medium" w:hAnsi="Zurich Sans Medium" w:cs="Zurich Sans Medium"/>
          <w:color w:val="4F81BD" w:themeColor="accent1"/>
          <w:sz w:val="24"/>
          <w:szCs w:val="24"/>
        </w:rPr>
        <w:t>by the trustee of the Zurich</w:t>
      </w:r>
      <w:r>
        <w:rPr>
          <w:rFonts w:ascii="Zurich Sans Medium" w:eastAsia="Zurich Sans Medium" w:hAnsi="Zurich Sans Medium" w:cs="Zurich Sans Medium"/>
          <w:color w:val="4F81BD" w:themeColor="accent1"/>
          <w:sz w:val="24"/>
          <w:szCs w:val="24"/>
        </w:rPr>
        <w:t xml:space="preserve"> Plan</w:t>
      </w:r>
      <w:bookmarkEnd w:id="39"/>
    </w:p>
    <w:p w14:paraId="1D3D2F21" w14:textId="1BD12102" w:rsidR="003E61E0" w:rsidRPr="00292896" w:rsidRDefault="003E61E0" w:rsidP="003E61E0">
      <w:pPr>
        <w:pStyle w:val="BodyText"/>
        <w:spacing w:before="70" w:line="259" w:lineRule="auto"/>
        <w:ind w:left="200" w:right="255"/>
        <w:rPr>
          <w:color w:val="4F81BD" w:themeColor="accent1"/>
        </w:rPr>
      </w:pPr>
      <w:r w:rsidRPr="00292896">
        <w:rPr>
          <w:color w:val="4F81BD" w:themeColor="accent1"/>
        </w:rPr>
        <w:t xml:space="preserve">When a </w:t>
      </w:r>
      <w:r>
        <w:rPr>
          <w:color w:val="4F81BD" w:themeColor="accent1"/>
        </w:rPr>
        <w:t>policy with Zurich Continuous Care option</w:t>
      </w:r>
      <w:r w:rsidRPr="00292896">
        <w:rPr>
          <w:color w:val="4F81BD" w:themeColor="accent1"/>
        </w:rPr>
        <w:t xml:space="preserve"> is owned by the </w:t>
      </w:r>
      <w:r w:rsidRPr="00926DE7">
        <w:rPr>
          <w:color w:val="4F81BD" w:themeColor="accent1"/>
        </w:rPr>
        <w:t xml:space="preserve">trustee of the Zurich </w:t>
      </w:r>
      <w:r w:rsidRPr="00F17593">
        <w:rPr>
          <w:rFonts w:eastAsia="Zurich Sans Medium" w:cs="Zurich Sans Medium"/>
          <w:color w:val="4F81BD" w:themeColor="accent1"/>
        </w:rPr>
        <w:t xml:space="preserve">Insurance-only Superannuation Plan, a division of </w:t>
      </w:r>
      <w:r>
        <w:rPr>
          <w:rFonts w:eastAsia="Zurich Sans Medium" w:cs="Zurich Sans Medium"/>
          <w:color w:val="4F81BD" w:themeColor="accent1"/>
        </w:rPr>
        <w:t>Brighter Super</w:t>
      </w:r>
      <w:r w:rsidRPr="00F17593">
        <w:rPr>
          <w:rFonts w:eastAsia="Zurich Sans Medium" w:cs="Zurich Sans Medium"/>
          <w:color w:val="4F81BD" w:themeColor="accent1"/>
        </w:rPr>
        <w:t xml:space="preserve"> </w:t>
      </w:r>
      <w:r>
        <w:rPr>
          <w:rFonts w:eastAsia="Zurich Sans Medium" w:cs="Zurich Sans Medium"/>
          <w:color w:val="4F81BD" w:themeColor="accent1"/>
        </w:rPr>
        <w:t>(</w:t>
      </w:r>
      <w:r w:rsidRPr="00F17593">
        <w:rPr>
          <w:rFonts w:eastAsia="Zurich Sans Medium" w:cs="Zurich Sans Medium"/>
          <w:color w:val="4F81BD" w:themeColor="accent1"/>
        </w:rPr>
        <w:t>Zurich Plan)</w:t>
      </w:r>
      <w:r w:rsidRPr="00926DE7">
        <w:rPr>
          <w:color w:val="4F81BD" w:themeColor="accent1"/>
        </w:rPr>
        <w:t>, it is</w:t>
      </w:r>
      <w:r w:rsidRPr="00292896">
        <w:rPr>
          <w:color w:val="4F81BD" w:themeColor="accent1"/>
        </w:rPr>
        <w:t xml:space="preserve"> held in superannuation and considered a policy with ‘superannuation ownership’. Once your application has been accepted you will become a member of the Zurich </w:t>
      </w:r>
      <w:proofErr w:type="gramStart"/>
      <w:r w:rsidRPr="00292896">
        <w:rPr>
          <w:color w:val="4F81BD" w:themeColor="accent1"/>
        </w:rPr>
        <w:t>Plan, and</w:t>
      </w:r>
      <w:proofErr w:type="gramEnd"/>
      <w:r w:rsidRPr="00292896">
        <w:rPr>
          <w:color w:val="4F81BD" w:themeColor="accent1"/>
        </w:rPr>
        <w:t xml:space="preserve"> have an interest in </w:t>
      </w:r>
      <w:r>
        <w:rPr>
          <w:color w:val="4F81BD" w:themeColor="accent1"/>
        </w:rPr>
        <w:t>Brighter Super</w:t>
      </w:r>
      <w:r w:rsidRPr="00292896">
        <w:rPr>
          <w:color w:val="4F81BD" w:themeColor="accent1"/>
          <w:spacing w:val="-9"/>
        </w:rPr>
        <w:t xml:space="preserve"> </w:t>
      </w:r>
      <w:r w:rsidRPr="00292896">
        <w:rPr>
          <w:color w:val="4F81BD" w:themeColor="accent1"/>
        </w:rPr>
        <w:t xml:space="preserve">which comprises only of insurance cover that is supported by a life insurance policy issued by Zurich Australia Limited to the </w:t>
      </w:r>
      <w:r w:rsidRPr="00292896">
        <w:rPr>
          <w:color w:val="4F81BD" w:themeColor="accent1"/>
          <w:spacing w:val="-7"/>
        </w:rPr>
        <w:t xml:space="preserve">Trustee, </w:t>
      </w:r>
      <w:r>
        <w:rPr>
          <w:color w:val="4F81BD" w:themeColor="accent1"/>
        </w:rPr>
        <w:t>Brighter</w:t>
      </w:r>
      <w:r w:rsidR="005C10BB">
        <w:rPr>
          <w:color w:val="4F81BD" w:themeColor="accent1"/>
        </w:rPr>
        <w:t xml:space="preserve"> Super Trustee</w:t>
      </w:r>
      <w:r w:rsidRPr="00292896">
        <w:rPr>
          <w:color w:val="4F81BD" w:themeColor="accent1"/>
        </w:rPr>
        <w:t>. Premiums you pay for the life insurance cover are superannuation contributions.</w:t>
      </w:r>
    </w:p>
    <w:p w14:paraId="4F45CB32" w14:textId="77777777" w:rsidR="00660798" w:rsidRDefault="003E61E0" w:rsidP="003E61E0">
      <w:pPr>
        <w:pStyle w:val="BodyText"/>
        <w:spacing w:before="111" w:line="259" w:lineRule="auto"/>
        <w:ind w:left="200" w:right="46"/>
        <w:rPr>
          <w:color w:val="4F81BD" w:themeColor="accent1"/>
        </w:rPr>
      </w:pPr>
      <w:r w:rsidRPr="00292896">
        <w:rPr>
          <w:color w:val="4F81BD" w:themeColor="accent1"/>
        </w:rPr>
        <w:t xml:space="preserve">Protection Plus policies owned by the trustee of the Zurich Plan </w:t>
      </w:r>
      <w:r w:rsidR="00A70B9A">
        <w:rPr>
          <w:color w:val="4F81BD" w:themeColor="accent1"/>
        </w:rPr>
        <w:t xml:space="preserve">can take optional Continuous Care option </w:t>
      </w:r>
      <w:r w:rsidR="00742DC9">
        <w:rPr>
          <w:color w:val="4F81BD" w:themeColor="accent1"/>
          <w:spacing w:val="-4"/>
          <w:lang w:val="en-AU"/>
        </w:rPr>
        <w:t xml:space="preserve">on its own or add as an additional benefit </w:t>
      </w:r>
      <w:r w:rsidR="00A70B9A">
        <w:rPr>
          <w:color w:val="4F81BD" w:themeColor="accent1"/>
        </w:rPr>
        <w:t>to complement other covers offered under Zurich Wealth Protection</w:t>
      </w:r>
      <w:r w:rsidR="00A70B9A" w:rsidRPr="00292896">
        <w:rPr>
          <w:color w:val="4F81BD" w:themeColor="accent1"/>
        </w:rPr>
        <w:t xml:space="preserve">. </w:t>
      </w:r>
    </w:p>
    <w:p w14:paraId="43911E92" w14:textId="77777777" w:rsidR="003E61E0" w:rsidRPr="00292896" w:rsidRDefault="00660798" w:rsidP="003E61E0">
      <w:pPr>
        <w:pStyle w:val="BodyText"/>
        <w:spacing w:before="111" w:line="259" w:lineRule="auto"/>
        <w:ind w:left="200" w:right="46"/>
        <w:rPr>
          <w:color w:val="4F81BD" w:themeColor="accent1"/>
        </w:rPr>
      </w:pPr>
      <w:r>
        <w:rPr>
          <w:color w:val="4F81BD" w:themeColor="accent1"/>
          <w:spacing w:val="-3"/>
        </w:rPr>
        <w:t>This</w:t>
      </w:r>
      <w:r w:rsidR="00A70B9A" w:rsidRPr="00292896">
        <w:rPr>
          <w:color w:val="4F81BD" w:themeColor="accent1"/>
          <w:spacing w:val="-3"/>
        </w:rPr>
        <w:t xml:space="preserve"> </w:t>
      </w:r>
      <w:r w:rsidR="00A70B9A">
        <w:rPr>
          <w:color w:val="4F81BD" w:themeColor="accent1"/>
        </w:rPr>
        <w:t>option</w:t>
      </w:r>
      <w:r w:rsidR="00A70B9A" w:rsidRPr="00292896">
        <w:rPr>
          <w:color w:val="4F81BD" w:themeColor="accent1"/>
        </w:rPr>
        <w:t xml:space="preserve"> </w:t>
      </w:r>
      <w:r w:rsidR="00A70B9A">
        <w:rPr>
          <w:color w:val="4F81BD" w:themeColor="accent1"/>
        </w:rPr>
        <w:t xml:space="preserve">provides a lump sum payment to help cover financial loss when your customer requires care </w:t>
      </w:r>
      <w:r>
        <w:rPr>
          <w:color w:val="4F81BD" w:themeColor="accent1"/>
        </w:rPr>
        <w:t xml:space="preserve">for the rest of their life </w:t>
      </w:r>
      <w:r w:rsidR="00A70B9A">
        <w:rPr>
          <w:color w:val="4F81BD" w:themeColor="accent1"/>
        </w:rPr>
        <w:t xml:space="preserve">due to </w:t>
      </w:r>
      <w:r w:rsidR="00E25083">
        <w:rPr>
          <w:color w:val="4F81BD" w:themeColor="accent1"/>
        </w:rPr>
        <w:t xml:space="preserve">permanent </w:t>
      </w:r>
      <w:r w:rsidR="00A70B9A">
        <w:rPr>
          <w:color w:val="4F81BD" w:themeColor="accent1"/>
        </w:rPr>
        <w:t xml:space="preserve">sickness or injury and </w:t>
      </w:r>
      <w:r w:rsidR="00A70B9A" w:rsidRPr="00292896">
        <w:rPr>
          <w:color w:val="4F81BD" w:themeColor="accent1"/>
        </w:rPr>
        <w:t xml:space="preserve">includes a range of </w:t>
      </w:r>
      <w:r w:rsidR="00A70B9A" w:rsidRPr="00292896">
        <w:rPr>
          <w:color w:val="4F81BD" w:themeColor="accent1"/>
          <w:spacing w:val="-2"/>
        </w:rPr>
        <w:t xml:space="preserve">benefits </w:t>
      </w:r>
      <w:r w:rsidR="00A70B9A" w:rsidRPr="00292896">
        <w:rPr>
          <w:color w:val="4F81BD" w:themeColor="accent1"/>
        </w:rPr>
        <w:t>which are in-built</w:t>
      </w:r>
      <w:r w:rsidR="00A70B9A">
        <w:rPr>
          <w:color w:val="4F81BD" w:themeColor="accent1"/>
        </w:rPr>
        <w:t>.</w:t>
      </w:r>
    </w:p>
    <w:p w14:paraId="314EA5F9" w14:textId="77777777" w:rsidR="00D53716" w:rsidRDefault="00D53716" w:rsidP="00D53716">
      <w:pPr>
        <w:pStyle w:val="Heading3"/>
        <w:spacing w:before="190"/>
        <w:rPr>
          <w:color w:val="4F81BD" w:themeColor="accent1"/>
        </w:rPr>
      </w:pPr>
      <w:bookmarkStart w:id="40" w:name="_Toc214353451"/>
      <w:r>
        <w:rPr>
          <w:color w:val="4F81BD" w:themeColor="accent1"/>
        </w:rPr>
        <w:t>Continuous Care option</w:t>
      </w:r>
      <w:r w:rsidRPr="00292896">
        <w:rPr>
          <w:color w:val="4F81BD" w:themeColor="accent1"/>
        </w:rPr>
        <w:t xml:space="preserve"> with superannuation ownership</w:t>
      </w:r>
      <w:bookmarkEnd w:id="40"/>
    </w:p>
    <w:p w14:paraId="3142209E" w14:textId="77777777" w:rsidR="00BE47D1" w:rsidRDefault="00D53716" w:rsidP="00D53716">
      <w:pPr>
        <w:tabs>
          <w:tab w:val="left" w:pos="142"/>
        </w:tabs>
        <w:ind w:left="142"/>
        <w:rPr>
          <w:color w:val="4F81BD" w:themeColor="accent1"/>
          <w:spacing w:val="-2"/>
        </w:rPr>
      </w:pPr>
      <w:r>
        <w:rPr>
          <w:color w:val="4F81BD" w:themeColor="accent1"/>
          <w:spacing w:val="-2"/>
        </w:rPr>
        <w:t>The following benefits apply when Continuous Care option is selected:</w:t>
      </w:r>
    </w:p>
    <w:p w14:paraId="50EA1B19" w14:textId="77777777" w:rsidR="00BE47D1" w:rsidRPr="00187F65" w:rsidRDefault="00BE47D1" w:rsidP="00BE47D1">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Continuous care benefit: a lump sum payment when you require </w:t>
      </w:r>
      <w:r>
        <w:rPr>
          <w:color w:val="4F81BD" w:themeColor="accent1"/>
          <w:sz w:val="20"/>
        </w:rPr>
        <w:t>continuous</w:t>
      </w:r>
      <w:r w:rsidRPr="00187F65">
        <w:rPr>
          <w:color w:val="4F81BD" w:themeColor="accent1"/>
          <w:sz w:val="20"/>
        </w:rPr>
        <w:t xml:space="preserve"> care </w:t>
      </w:r>
      <w:r>
        <w:rPr>
          <w:color w:val="4F81BD" w:themeColor="accent1"/>
          <w:sz w:val="20"/>
        </w:rPr>
        <w:t xml:space="preserve">for the rest of life </w:t>
      </w:r>
      <w:r w:rsidRPr="00187F65">
        <w:rPr>
          <w:color w:val="4F81BD" w:themeColor="accent1"/>
          <w:sz w:val="20"/>
        </w:rPr>
        <w:t>due to permanent sickness or injury</w:t>
      </w:r>
    </w:p>
    <w:p w14:paraId="401E75C8" w14:textId="77777777" w:rsidR="00BE47D1" w:rsidRPr="00187F65" w:rsidRDefault="00BE47D1" w:rsidP="00BE47D1">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Home modification advancement benefit: an advance payment of 10% (up to $200,000) of Continuous care benefit when you require assistance </w:t>
      </w:r>
      <w:r>
        <w:rPr>
          <w:color w:val="4F81BD" w:themeColor="accent1"/>
          <w:sz w:val="20"/>
        </w:rPr>
        <w:t xml:space="preserve">in </w:t>
      </w:r>
      <w:r w:rsidRPr="00187F65">
        <w:rPr>
          <w:color w:val="4F81BD" w:themeColor="accent1"/>
          <w:sz w:val="20"/>
        </w:rPr>
        <w:t>moving from place to place or climbing a set of stairs</w:t>
      </w:r>
      <w:r>
        <w:rPr>
          <w:color w:val="4F81BD" w:themeColor="accent1"/>
          <w:sz w:val="20"/>
        </w:rPr>
        <w:t xml:space="preserve"> or when you suffer loss of sight</w:t>
      </w:r>
    </w:p>
    <w:p w14:paraId="6B99627B" w14:textId="77777777" w:rsidR="00BE47D1" w:rsidRDefault="00BE47D1" w:rsidP="00BE47D1">
      <w:pPr>
        <w:pStyle w:val="ListParagraph"/>
        <w:numPr>
          <w:ilvl w:val="0"/>
          <w:numId w:val="13"/>
        </w:numPr>
        <w:spacing w:before="120" w:line="249" w:lineRule="auto"/>
        <w:ind w:right="655"/>
        <w:rPr>
          <w:color w:val="4F81BD" w:themeColor="accent1"/>
          <w:sz w:val="20"/>
        </w:rPr>
      </w:pPr>
      <w:r w:rsidRPr="00187F65">
        <w:rPr>
          <w:color w:val="4F81BD" w:themeColor="accent1"/>
          <w:sz w:val="20"/>
        </w:rPr>
        <w:t xml:space="preserve">Care advancement benefit: an advance payment of $10,000 when you had a claim paid on a TPD benefit </w:t>
      </w:r>
      <w:r>
        <w:rPr>
          <w:color w:val="4F81BD" w:themeColor="accent1"/>
          <w:sz w:val="20"/>
        </w:rPr>
        <w:t>under a Zurich Protection Plus policy</w:t>
      </w:r>
      <w:r w:rsidRPr="00187F65">
        <w:rPr>
          <w:color w:val="4F81BD" w:themeColor="accent1"/>
          <w:sz w:val="20"/>
        </w:rPr>
        <w:t xml:space="preserve"> </w:t>
      </w:r>
      <w:r>
        <w:rPr>
          <w:color w:val="4F81BD" w:themeColor="accent1"/>
          <w:sz w:val="20"/>
        </w:rPr>
        <w:t>and</w:t>
      </w:r>
      <w:r w:rsidRPr="00187F65">
        <w:rPr>
          <w:color w:val="4F81BD" w:themeColor="accent1"/>
          <w:sz w:val="20"/>
        </w:rPr>
        <w:t xml:space="preserve"> </w:t>
      </w:r>
      <w:r>
        <w:rPr>
          <w:color w:val="4F81BD" w:themeColor="accent1"/>
          <w:sz w:val="20"/>
        </w:rPr>
        <w:t xml:space="preserve">either </w:t>
      </w:r>
      <w:r w:rsidRPr="00187F65">
        <w:rPr>
          <w:color w:val="4F81BD" w:themeColor="accent1"/>
          <w:sz w:val="20"/>
        </w:rPr>
        <w:t xml:space="preserve">your family member has </w:t>
      </w:r>
      <w:r>
        <w:rPr>
          <w:color w:val="4F81BD" w:themeColor="accent1"/>
          <w:sz w:val="20"/>
        </w:rPr>
        <w:t xml:space="preserve">had </w:t>
      </w:r>
      <w:r w:rsidRPr="00187F65">
        <w:rPr>
          <w:color w:val="4F81BD" w:themeColor="accent1"/>
          <w:sz w:val="20"/>
        </w:rPr>
        <w:t>to stop working to care for you</w:t>
      </w:r>
      <w:r>
        <w:rPr>
          <w:color w:val="4F81BD" w:themeColor="accent1"/>
          <w:sz w:val="20"/>
        </w:rPr>
        <w:t xml:space="preserve"> or you have incurred paid care costs for at least one month</w:t>
      </w:r>
    </w:p>
    <w:p w14:paraId="7663E6F1" w14:textId="77777777" w:rsidR="00D53716" w:rsidRPr="00292896" w:rsidRDefault="00D53716" w:rsidP="00D53716">
      <w:pPr>
        <w:pStyle w:val="BodyText"/>
        <w:spacing w:before="122" w:line="259" w:lineRule="auto"/>
        <w:ind w:left="200" w:right="272"/>
        <w:rPr>
          <w:color w:val="4F81BD" w:themeColor="accent1"/>
        </w:rPr>
      </w:pPr>
      <w:r w:rsidRPr="00292896">
        <w:rPr>
          <w:color w:val="4F81BD" w:themeColor="accent1"/>
        </w:rPr>
        <w:t xml:space="preserve">A permanent incapacity restriction will apply to your cover. This means that in addition to the requirements of the </w:t>
      </w:r>
      <w:r w:rsidR="00A51CBD">
        <w:rPr>
          <w:color w:val="4F81BD" w:themeColor="accent1"/>
        </w:rPr>
        <w:t>Continuous Care option</w:t>
      </w:r>
      <w:r w:rsidRPr="00292896">
        <w:rPr>
          <w:color w:val="4F81BD" w:themeColor="accent1"/>
        </w:rPr>
        <w:t>, you must also meet the definition of permanent incapacity</w:t>
      </w:r>
      <w:r w:rsidR="00BE219D">
        <w:rPr>
          <w:color w:val="4F81BD" w:themeColor="accent1"/>
        </w:rPr>
        <w:t xml:space="preserve"> under </w:t>
      </w:r>
      <w:r w:rsidR="007D5043">
        <w:rPr>
          <w:color w:val="4F81BD" w:themeColor="accent1"/>
        </w:rPr>
        <w:t>superannuation</w:t>
      </w:r>
      <w:r w:rsidR="00BE219D">
        <w:rPr>
          <w:color w:val="4F81BD" w:themeColor="accent1"/>
        </w:rPr>
        <w:t xml:space="preserve"> law</w:t>
      </w:r>
      <w:r w:rsidRPr="00292896">
        <w:rPr>
          <w:color w:val="4F81BD" w:themeColor="accent1"/>
        </w:rPr>
        <w:t xml:space="preserve"> before a payment can be made</w:t>
      </w:r>
      <w:r w:rsidR="00A51CBD">
        <w:rPr>
          <w:color w:val="4F81BD" w:themeColor="accent1"/>
        </w:rPr>
        <w:t xml:space="preserve"> (generally this means being permanently unable to work).</w:t>
      </w:r>
    </w:p>
    <w:p w14:paraId="719F98DE" w14:textId="77777777" w:rsidR="00EF660C" w:rsidRDefault="00EF660C" w:rsidP="000301DD">
      <w:pPr>
        <w:ind w:left="284"/>
        <w:rPr>
          <w:color w:val="4F81BD" w:themeColor="accent1"/>
          <w:spacing w:val="-2"/>
        </w:rPr>
      </w:pPr>
    </w:p>
    <w:p w14:paraId="12B87D74" w14:textId="77777777" w:rsidR="00A920DC" w:rsidRPr="009952E1" w:rsidRDefault="00A920DC" w:rsidP="00A920DC">
      <w:pPr>
        <w:tabs>
          <w:tab w:val="left" w:pos="540"/>
          <w:tab w:val="left" w:pos="541"/>
        </w:tabs>
        <w:spacing w:before="117" w:line="252" w:lineRule="auto"/>
        <w:ind w:left="142" w:right="172"/>
        <w:rPr>
          <w:sz w:val="20"/>
        </w:rPr>
      </w:pPr>
      <w:r>
        <w:rPr>
          <w:color w:val="4F81BD" w:themeColor="accent1"/>
          <w:sz w:val="20"/>
        </w:rPr>
        <w:t xml:space="preserve">Additional wording for Continuous Care option </w:t>
      </w:r>
      <w:r>
        <w:rPr>
          <w:color w:val="FF0000"/>
          <w:sz w:val="20"/>
        </w:rPr>
        <w:t>(choose the statement that is applicable to your client)</w:t>
      </w:r>
      <w:r>
        <w:rPr>
          <w:sz w:val="20"/>
        </w:rPr>
        <w:t>:</w:t>
      </w:r>
    </w:p>
    <w:p w14:paraId="4AB187E8" w14:textId="77777777" w:rsidR="00BE47D1" w:rsidRPr="00BE47D1" w:rsidRDefault="00BE47D1" w:rsidP="00BE47D1">
      <w:pPr>
        <w:pStyle w:val="BodyText"/>
        <w:numPr>
          <w:ilvl w:val="0"/>
          <w:numId w:val="13"/>
        </w:numPr>
        <w:spacing w:before="122" w:line="259" w:lineRule="auto"/>
        <w:ind w:right="272"/>
        <w:rPr>
          <w:color w:val="4F81BD" w:themeColor="accent1"/>
        </w:rPr>
      </w:pPr>
      <w:r w:rsidRPr="00BE47D1">
        <w:rPr>
          <w:color w:val="4F81BD" w:themeColor="accent1"/>
        </w:rPr>
        <w:t>You would like to ensure you are covered for home modifications cost in the event of permanent sickness or injury in a cost-effective way</w:t>
      </w:r>
      <w:r w:rsidR="00FF0A70">
        <w:rPr>
          <w:color w:val="4F81BD" w:themeColor="accent1"/>
        </w:rPr>
        <w:t xml:space="preserve"> than a TPD cover</w:t>
      </w:r>
      <w:r w:rsidRPr="00BE47D1">
        <w:rPr>
          <w:color w:val="4F81BD" w:themeColor="accent1"/>
        </w:rPr>
        <w:t>.</w:t>
      </w:r>
    </w:p>
    <w:p w14:paraId="17B7B509" w14:textId="77777777" w:rsidR="00BE47D1" w:rsidRPr="00BE47D1" w:rsidRDefault="00BE47D1" w:rsidP="00BE47D1">
      <w:pPr>
        <w:pStyle w:val="BodyText"/>
        <w:numPr>
          <w:ilvl w:val="0"/>
          <w:numId w:val="13"/>
        </w:numPr>
        <w:spacing w:before="122" w:line="259" w:lineRule="auto"/>
        <w:ind w:right="272"/>
        <w:rPr>
          <w:color w:val="4F81BD" w:themeColor="accent1"/>
        </w:rPr>
      </w:pPr>
      <w:r w:rsidRPr="00BE47D1">
        <w:rPr>
          <w:color w:val="4F81BD" w:themeColor="accent1"/>
        </w:rPr>
        <w:t>You would like to ensure you are covered if you require care for the rest of your life due to permanent sickness or injury in a cost-effective way</w:t>
      </w:r>
      <w:r w:rsidR="00495F21">
        <w:rPr>
          <w:color w:val="4F81BD" w:themeColor="accent1"/>
        </w:rPr>
        <w:t xml:space="preserve"> than a TPD cover</w:t>
      </w:r>
      <w:r w:rsidRPr="00BE47D1">
        <w:rPr>
          <w:color w:val="4F81BD" w:themeColor="accent1"/>
        </w:rPr>
        <w:t>.</w:t>
      </w:r>
    </w:p>
    <w:p w14:paraId="7DA8E75E" w14:textId="77777777" w:rsidR="00BE47D1" w:rsidRPr="00BE47D1" w:rsidRDefault="00BE47D1" w:rsidP="00BE47D1">
      <w:pPr>
        <w:pStyle w:val="BodyText"/>
        <w:numPr>
          <w:ilvl w:val="0"/>
          <w:numId w:val="13"/>
        </w:numPr>
        <w:spacing w:before="122" w:line="259" w:lineRule="auto"/>
        <w:ind w:right="272"/>
        <w:rPr>
          <w:color w:val="4F81BD" w:themeColor="accent1"/>
        </w:rPr>
      </w:pPr>
      <w:r w:rsidRPr="00BE47D1">
        <w:rPr>
          <w:color w:val="4F81BD" w:themeColor="accent1"/>
        </w:rPr>
        <w:t>You require more than $3m in TPD coverage and Continuous Care option will allow you to take an additional $XX of sums insured to ensure you are covered for your care need for the rest of your life in the event of permanent sickness or injury.</w:t>
      </w:r>
    </w:p>
    <w:p w14:paraId="53C0FDD4" w14:textId="77777777" w:rsidR="00BE47D1" w:rsidRPr="00BE47D1" w:rsidRDefault="00BE47D1" w:rsidP="00BE47D1">
      <w:pPr>
        <w:pStyle w:val="BodyText"/>
        <w:numPr>
          <w:ilvl w:val="0"/>
          <w:numId w:val="13"/>
        </w:numPr>
        <w:spacing w:before="122" w:line="259" w:lineRule="auto"/>
        <w:ind w:right="272"/>
        <w:rPr>
          <w:color w:val="4F81BD" w:themeColor="accent1"/>
        </w:rPr>
      </w:pPr>
      <w:r w:rsidRPr="00BE47D1">
        <w:rPr>
          <w:color w:val="4F81BD" w:themeColor="accent1"/>
        </w:rPr>
        <w:t xml:space="preserve">Continuous care option, when combined with TPD cover, allows you to take your required protection need in the event of permanent sickness or injury in a more cost-effective way </w:t>
      </w:r>
      <w:r w:rsidR="006F3225">
        <w:rPr>
          <w:color w:val="4F81BD" w:themeColor="accent1"/>
        </w:rPr>
        <w:t xml:space="preserve">than taking a TPD cover only </w:t>
      </w:r>
      <w:r w:rsidRPr="00BE47D1">
        <w:rPr>
          <w:color w:val="4F81BD" w:themeColor="accent1"/>
        </w:rPr>
        <w:t>/ instead of reducing the sum insured for TPD / trauma / IP / term coverage.</w:t>
      </w:r>
    </w:p>
    <w:p w14:paraId="2DD69172" w14:textId="77777777" w:rsidR="00A920DC" w:rsidRPr="00292896" w:rsidRDefault="00A920DC" w:rsidP="000301DD">
      <w:pPr>
        <w:pStyle w:val="BodyText"/>
        <w:spacing w:before="122" w:line="259" w:lineRule="auto"/>
        <w:ind w:left="199" w:right="272"/>
        <w:rPr>
          <w:color w:val="4F81BD" w:themeColor="accent1"/>
        </w:rPr>
      </w:pPr>
      <w:r w:rsidRPr="00292896">
        <w:rPr>
          <w:color w:val="4F81BD" w:themeColor="accent1"/>
        </w:rPr>
        <w:t xml:space="preserve">A permanent incapacity restriction will apply to your cover. This means that in addition to the requirements of the </w:t>
      </w:r>
      <w:r w:rsidR="00205D07">
        <w:rPr>
          <w:color w:val="4F81BD" w:themeColor="accent1"/>
        </w:rPr>
        <w:t>Continuous Care option</w:t>
      </w:r>
      <w:r w:rsidRPr="00292896">
        <w:rPr>
          <w:color w:val="4F81BD" w:themeColor="accent1"/>
        </w:rPr>
        <w:t xml:space="preserve">, you must also meet the definition of permanent incapacity </w:t>
      </w:r>
      <w:r w:rsidR="00BF0F77">
        <w:rPr>
          <w:color w:val="4F81BD" w:themeColor="accent1"/>
        </w:rPr>
        <w:t xml:space="preserve">under superannuation law </w:t>
      </w:r>
      <w:r w:rsidRPr="00292896">
        <w:rPr>
          <w:color w:val="4F81BD" w:themeColor="accent1"/>
        </w:rPr>
        <w:t>before a payment can be made</w:t>
      </w:r>
      <w:r w:rsidR="00205D07">
        <w:rPr>
          <w:color w:val="4F81BD" w:themeColor="accent1"/>
        </w:rPr>
        <w:t xml:space="preserve"> (generally this means being permanently unable to work)</w:t>
      </w:r>
      <w:r w:rsidRPr="00292896">
        <w:rPr>
          <w:color w:val="4F81BD" w:themeColor="accent1"/>
        </w:rPr>
        <w:t>.</w:t>
      </w:r>
    </w:p>
    <w:p w14:paraId="1B969DAE" w14:textId="46BF922F" w:rsidR="0054199B" w:rsidRPr="00292896" w:rsidRDefault="0054199B" w:rsidP="0054199B">
      <w:pPr>
        <w:pStyle w:val="Heading1"/>
        <w:rPr>
          <w:color w:val="4F81BD" w:themeColor="accent1"/>
        </w:rPr>
      </w:pPr>
      <w:bookmarkStart w:id="41" w:name="_Toc214353452"/>
      <w:r w:rsidRPr="00292896">
        <w:rPr>
          <w:color w:val="4F81BD" w:themeColor="accent1"/>
        </w:rPr>
        <w:lastRenderedPageBreak/>
        <w:t>Zurich Income Safeguard</w:t>
      </w:r>
      <w:r w:rsidR="00074FA9">
        <w:rPr>
          <w:color w:val="4F81BD" w:themeColor="accent1"/>
        </w:rPr>
        <w:br/>
      </w:r>
      <w:r w:rsidR="00C4782F" w:rsidRPr="00F17593">
        <w:rPr>
          <w:color w:val="4F81BD" w:themeColor="accent1"/>
          <w:sz w:val="40"/>
          <w:szCs w:val="40"/>
        </w:rPr>
        <w:t>(non-super</w:t>
      </w:r>
      <w:r w:rsidR="00D96131">
        <w:rPr>
          <w:color w:val="4F81BD" w:themeColor="accent1"/>
          <w:sz w:val="40"/>
          <w:szCs w:val="40"/>
        </w:rPr>
        <w:t xml:space="preserve"> </w:t>
      </w:r>
      <w:r w:rsidR="00C4782F" w:rsidRPr="00F17593">
        <w:rPr>
          <w:color w:val="4F81BD" w:themeColor="accent1"/>
          <w:sz w:val="40"/>
          <w:szCs w:val="40"/>
        </w:rPr>
        <w:t>ownership)</w:t>
      </w:r>
      <w:bookmarkEnd w:id="41"/>
    </w:p>
    <w:p w14:paraId="7C2BD8D3" w14:textId="77777777" w:rsidR="00035239" w:rsidRPr="00292896" w:rsidRDefault="00035239">
      <w:pPr>
        <w:pStyle w:val="BodyText"/>
        <w:spacing w:before="4"/>
        <w:rPr>
          <w:color w:val="4F81BD" w:themeColor="accent1"/>
          <w:sz w:val="19"/>
        </w:rPr>
      </w:pPr>
    </w:p>
    <w:p w14:paraId="392A14D5" w14:textId="77777777" w:rsidR="0054199B" w:rsidRPr="00292896" w:rsidRDefault="0054199B" w:rsidP="00F17593">
      <w:pPr>
        <w:pStyle w:val="BodyText"/>
        <w:spacing w:line="261" w:lineRule="auto"/>
        <w:rPr>
          <w:color w:val="4F81BD" w:themeColor="accent1"/>
        </w:rPr>
      </w:pPr>
    </w:p>
    <w:p w14:paraId="1E6E04B9" w14:textId="77777777" w:rsidR="00951BFD" w:rsidRDefault="00092B44" w:rsidP="00B51569">
      <w:pPr>
        <w:pStyle w:val="BodyText"/>
        <w:spacing w:before="111"/>
        <w:ind w:left="200"/>
        <w:rPr>
          <w:color w:val="4F81BD" w:themeColor="accent1"/>
        </w:rPr>
      </w:pPr>
      <w:r w:rsidRPr="00292896">
        <w:rPr>
          <w:color w:val="4F81BD" w:themeColor="accent1"/>
        </w:rPr>
        <w:t xml:space="preserve">The Zurich Income Safeguard policy pays a monthly benefit if the life insured is unable to work due to sickness or injury and is totally or partially disabled after the waiting period. </w:t>
      </w:r>
      <w:r w:rsidR="00951BFD">
        <w:rPr>
          <w:color w:val="4F81BD" w:themeColor="accent1"/>
        </w:rPr>
        <w:t>To qualify for a monthly benefit, the life insured must satisfy the waiting period requirements and, solely due to sickness or injury, must be all of the following:</w:t>
      </w:r>
    </w:p>
    <w:p w14:paraId="7DB802C6" w14:textId="77777777" w:rsidR="00035239" w:rsidRPr="00292896" w:rsidRDefault="00092B44">
      <w:pPr>
        <w:pStyle w:val="ListParagraph"/>
        <w:numPr>
          <w:ilvl w:val="0"/>
          <w:numId w:val="13"/>
        </w:numPr>
        <w:tabs>
          <w:tab w:val="left" w:pos="540"/>
          <w:tab w:val="left" w:pos="541"/>
        </w:tabs>
        <w:spacing w:before="108"/>
        <w:rPr>
          <w:color w:val="4F81BD" w:themeColor="accent1"/>
          <w:sz w:val="20"/>
        </w:rPr>
      </w:pPr>
      <w:r w:rsidRPr="00292896">
        <w:rPr>
          <w:color w:val="4F81BD" w:themeColor="accent1"/>
          <w:sz w:val="20"/>
        </w:rPr>
        <w:t xml:space="preserve">totally disabled for at least 7 out of 12 consecutive days </w:t>
      </w:r>
    </w:p>
    <w:p w14:paraId="174F5068"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58CC5D9A" w14:textId="77777777" w:rsidR="00035239" w:rsidRPr="00292896" w:rsidRDefault="00092B44">
      <w:pPr>
        <w:pStyle w:val="ListParagraph"/>
        <w:numPr>
          <w:ilvl w:val="0"/>
          <w:numId w:val="13"/>
        </w:numPr>
        <w:tabs>
          <w:tab w:val="left" w:pos="540"/>
          <w:tab w:val="left" w:pos="541"/>
        </w:tabs>
        <w:spacing w:before="122"/>
        <w:rPr>
          <w:color w:val="4F81BD" w:themeColor="accent1"/>
          <w:sz w:val="20"/>
        </w:rPr>
      </w:pPr>
      <w:r w:rsidRPr="00292896">
        <w:rPr>
          <w:color w:val="4F81BD" w:themeColor="accent1"/>
          <w:sz w:val="20"/>
        </w:rPr>
        <w:t>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332FC326" w14:textId="77777777" w:rsidR="00035239" w:rsidRPr="00292896" w:rsidRDefault="00092B44">
      <w:pPr>
        <w:pStyle w:val="BodyText"/>
        <w:spacing w:before="124" w:line="261" w:lineRule="auto"/>
        <w:ind w:left="200"/>
        <w:rPr>
          <w:color w:val="4F81BD" w:themeColor="accent1"/>
        </w:rPr>
      </w:pPr>
      <w:r w:rsidRPr="00292896">
        <w:rPr>
          <w:color w:val="4F81BD" w:themeColor="accent1"/>
        </w:rPr>
        <w:t>Provided all claim requirements are met, the Total disability benefit is payable 15 days after the waiting period ends, and monthly thereafter (two weeks in advance and two weeks in arrears). The Partial disability benefit is payable monthly in arrears (calculated using financial information for the month).</w:t>
      </w:r>
    </w:p>
    <w:p w14:paraId="4A5E595A" w14:textId="77777777" w:rsidR="00035239" w:rsidRPr="00292896" w:rsidRDefault="00035239">
      <w:pPr>
        <w:pStyle w:val="BodyText"/>
        <w:spacing w:before="8"/>
        <w:rPr>
          <w:color w:val="4F81BD" w:themeColor="accent1"/>
        </w:rPr>
      </w:pPr>
    </w:p>
    <w:p w14:paraId="2096B5A7" w14:textId="77777777" w:rsidR="00035239" w:rsidRPr="00292896" w:rsidRDefault="00092B44">
      <w:pPr>
        <w:pStyle w:val="Heading3"/>
        <w:rPr>
          <w:color w:val="4F81BD" w:themeColor="accent1"/>
        </w:rPr>
      </w:pPr>
      <w:bookmarkStart w:id="42" w:name="_Toc214353453"/>
      <w:r w:rsidRPr="00292896">
        <w:rPr>
          <w:color w:val="4F81BD" w:themeColor="accent1"/>
        </w:rPr>
        <w:t>Income protection benefits</w:t>
      </w:r>
      <w:bookmarkEnd w:id="42"/>
    </w:p>
    <w:p w14:paraId="50C386FB" w14:textId="77777777" w:rsidR="002703BA" w:rsidRPr="000301DD" w:rsidRDefault="00092B44" w:rsidP="00F17593">
      <w:pPr>
        <w:pStyle w:val="ListParagraph"/>
        <w:numPr>
          <w:ilvl w:val="0"/>
          <w:numId w:val="13"/>
        </w:numPr>
        <w:tabs>
          <w:tab w:val="left" w:pos="540"/>
          <w:tab w:val="left" w:pos="541"/>
        </w:tabs>
        <w:spacing w:before="122" w:line="252" w:lineRule="auto"/>
        <w:ind w:right="157"/>
        <w:rPr>
          <w:color w:val="4F81BD" w:themeColor="accent1"/>
        </w:rPr>
      </w:pPr>
      <w:r w:rsidRPr="00292896">
        <w:rPr>
          <w:color w:val="4F81BD" w:themeColor="accent1"/>
          <w:spacing w:val="-5"/>
          <w:sz w:val="20"/>
        </w:rPr>
        <w:t xml:space="preserve">Total </w:t>
      </w:r>
      <w:r w:rsidRPr="00292896">
        <w:rPr>
          <w:color w:val="4F81BD" w:themeColor="accent1"/>
          <w:sz w:val="20"/>
        </w:rPr>
        <w:t>disability benefit</w:t>
      </w:r>
      <w:r w:rsidR="002703BA" w:rsidRPr="00292896">
        <w:rPr>
          <w:color w:val="4F81BD" w:themeColor="accent1"/>
          <w:sz w:val="20"/>
        </w:rPr>
        <w:t>:</w:t>
      </w:r>
    </w:p>
    <w:p w14:paraId="781E37AD" w14:textId="77777777" w:rsidR="00A72A2D" w:rsidRPr="00D61EA3" w:rsidRDefault="00A72A2D" w:rsidP="00A72A2D">
      <w:pPr>
        <w:pStyle w:val="ListParagraph"/>
        <w:tabs>
          <w:tab w:val="left" w:pos="540"/>
          <w:tab w:val="left" w:pos="541"/>
        </w:tabs>
        <w:spacing w:before="122" w:line="252" w:lineRule="auto"/>
        <w:ind w:left="200" w:right="157" w:firstLine="0"/>
        <w:rPr>
          <w:color w:val="FF0000"/>
          <w:sz w:val="20"/>
          <w:szCs w:val="20"/>
        </w:rPr>
      </w:pPr>
      <w:r w:rsidRPr="00D61EA3">
        <w:rPr>
          <w:color w:val="FF0000"/>
          <w:sz w:val="20"/>
          <w:szCs w:val="20"/>
        </w:rPr>
        <w:t>[for policies with a waiting period of 30, 60 or 90 days</w:t>
      </w:r>
      <w:r>
        <w:rPr>
          <w:color w:val="FF0000"/>
          <w:sz w:val="20"/>
          <w:szCs w:val="20"/>
        </w:rPr>
        <w:t xml:space="preserve"> </w:t>
      </w:r>
      <w:r w:rsidRPr="00B35C82">
        <w:rPr>
          <w:color w:val="FF0000"/>
          <w:sz w:val="20"/>
          <w:szCs w:val="20"/>
        </w:rPr>
        <w:t xml:space="preserve">and benefit period of </w:t>
      </w:r>
      <w:r w:rsidR="000C6B77">
        <w:rPr>
          <w:color w:val="FF0000"/>
          <w:sz w:val="20"/>
          <w:szCs w:val="20"/>
        </w:rPr>
        <w:t>1-year, 2</w:t>
      </w:r>
      <w:r w:rsidR="00C54E98">
        <w:rPr>
          <w:color w:val="FF0000"/>
          <w:sz w:val="20"/>
          <w:szCs w:val="20"/>
        </w:rPr>
        <w:t>-</w:t>
      </w:r>
      <w:r w:rsidR="000C6B77">
        <w:rPr>
          <w:color w:val="FF0000"/>
          <w:sz w:val="20"/>
          <w:szCs w:val="20"/>
        </w:rPr>
        <w:t>years or 5-years</w:t>
      </w:r>
      <w:r w:rsidRPr="00D61EA3">
        <w:rPr>
          <w:color w:val="FF0000"/>
          <w:sz w:val="20"/>
          <w:szCs w:val="20"/>
        </w:rPr>
        <w:t>]</w:t>
      </w:r>
    </w:p>
    <w:p w14:paraId="3A4AE8A6" w14:textId="77777777" w:rsidR="00A72A2D" w:rsidRPr="00292896" w:rsidRDefault="00A72A2D" w:rsidP="00A72A2D">
      <w:pPr>
        <w:pStyle w:val="BodyText"/>
        <w:spacing w:before="7"/>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58"/>
      </w:tblGrid>
      <w:tr w:rsidR="000C6B77" w:rsidRPr="00292896" w14:paraId="3CDF8714" w14:textId="77777777" w:rsidTr="000301DD">
        <w:trPr>
          <w:trHeight w:val="670"/>
        </w:trPr>
        <w:tc>
          <w:tcPr>
            <w:tcW w:w="10558" w:type="dxa"/>
            <w:shd w:val="clear" w:color="auto" w:fill="CCD8EF"/>
          </w:tcPr>
          <w:p w14:paraId="66CC0B6F" w14:textId="77777777" w:rsidR="000C6B77" w:rsidRPr="00292896" w:rsidRDefault="000C6B77" w:rsidP="002E7253">
            <w:pPr>
              <w:pStyle w:val="TableParagraph"/>
              <w:ind w:left="80" w:firstLine="0"/>
              <w:rPr>
                <w:color w:val="4F81BD" w:themeColor="accent1"/>
                <w:sz w:val="20"/>
              </w:rPr>
            </w:pPr>
            <w:r w:rsidRPr="00292896">
              <w:rPr>
                <w:color w:val="4F81BD" w:themeColor="accent1"/>
                <w:sz w:val="20"/>
              </w:rPr>
              <w:t xml:space="preserve">Totally disabled </w:t>
            </w:r>
          </w:p>
        </w:tc>
      </w:tr>
      <w:tr w:rsidR="000C6B77" w:rsidRPr="00292896" w14:paraId="186D87E9" w14:textId="77777777" w:rsidTr="000301DD">
        <w:trPr>
          <w:trHeight w:val="2276"/>
        </w:trPr>
        <w:tc>
          <w:tcPr>
            <w:tcW w:w="10558" w:type="dxa"/>
          </w:tcPr>
          <w:p w14:paraId="664DD75D" w14:textId="77777777" w:rsidR="000C6B77" w:rsidRPr="00292896" w:rsidRDefault="000C6B77" w:rsidP="002E7253">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Pr>
                <w:color w:val="4F81BD" w:themeColor="accent1"/>
                <w:sz w:val="20"/>
              </w:rPr>
              <w:t>sickness</w:t>
            </w:r>
            <w:r w:rsidRPr="00292896">
              <w:rPr>
                <w:color w:val="4F81BD" w:themeColor="accent1"/>
                <w:sz w:val="20"/>
              </w:rPr>
              <w:t xml:space="preserve"> or injury they meet all</w:t>
            </w:r>
            <w:r>
              <w:rPr>
                <w:color w:val="4F81BD" w:themeColor="accent1"/>
                <w:sz w:val="20"/>
              </w:rPr>
              <w:t xml:space="preserve"> of</w:t>
            </w:r>
            <w:r w:rsidRPr="00292896">
              <w:rPr>
                <w:color w:val="4F81BD" w:themeColor="accent1"/>
                <w:sz w:val="20"/>
              </w:rPr>
              <w:t xml:space="preserve"> the following criteria:</w:t>
            </w:r>
          </w:p>
          <w:p w14:paraId="534C0777" w14:textId="77777777" w:rsidR="000C6B77" w:rsidRPr="00292896" w:rsidRDefault="000C6B77" w:rsidP="002E7253">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has no capacity to do each and every important income producing duty of their primary</w:t>
            </w:r>
            <w:r w:rsidRPr="00292896">
              <w:rPr>
                <w:color w:val="4F81BD" w:themeColor="accent1"/>
                <w:spacing w:val="16"/>
                <w:sz w:val="20"/>
              </w:rPr>
              <w:t xml:space="preserve"> </w:t>
            </w:r>
            <w:r w:rsidRPr="00292896">
              <w:rPr>
                <w:color w:val="4F81BD" w:themeColor="accent1"/>
                <w:spacing w:val="-3"/>
                <w:sz w:val="20"/>
              </w:rPr>
              <w:t>occupation</w:t>
            </w:r>
          </w:p>
          <w:p w14:paraId="26C743AA" w14:textId="77777777" w:rsidR="000C6B77" w:rsidRPr="00292896" w:rsidRDefault="000C6B77" w:rsidP="002E7253">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 xml:space="preserve">is not working in their primary occupation or </w:t>
            </w:r>
            <w:r>
              <w:rPr>
                <w:color w:val="4F81BD" w:themeColor="accent1"/>
                <w:sz w:val="20"/>
              </w:rPr>
              <w:t xml:space="preserve">in </w:t>
            </w:r>
            <w:r w:rsidRPr="00292896">
              <w:rPr>
                <w:color w:val="4F81BD" w:themeColor="accent1"/>
                <w:sz w:val="20"/>
              </w:rPr>
              <w:t xml:space="preserve">any </w:t>
            </w:r>
            <w:r w:rsidRPr="00292896">
              <w:rPr>
                <w:color w:val="4F81BD" w:themeColor="accent1"/>
                <w:spacing w:val="-3"/>
                <w:sz w:val="20"/>
              </w:rPr>
              <w:t xml:space="preserve">other </w:t>
            </w:r>
            <w:r w:rsidRPr="00292896">
              <w:rPr>
                <w:color w:val="4F81BD" w:themeColor="accent1"/>
                <w:sz w:val="20"/>
              </w:rPr>
              <w:t>gainful occupation</w:t>
            </w:r>
          </w:p>
          <w:p w14:paraId="457B85A8" w14:textId="77777777" w:rsidR="000C6B77" w:rsidRPr="00292896" w:rsidRDefault="000C6B77" w:rsidP="002E7253">
            <w:pPr>
              <w:pStyle w:val="TableParagraph"/>
              <w:numPr>
                <w:ilvl w:val="0"/>
                <w:numId w:val="12"/>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2EC36103" w14:textId="77777777" w:rsidR="000C6B77" w:rsidRPr="00292896" w:rsidRDefault="000C6B77" w:rsidP="002E7253">
            <w:pPr>
              <w:pStyle w:val="TableParagraph"/>
              <w:numPr>
                <w:ilvl w:val="0"/>
                <w:numId w:val="12"/>
              </w:numPr>
              <w:tabs>
                <w:tab w:val="left" w:pos="420"/>
                <w:tab w:val="left" w:pos="421"/>
              </w:tabs>
              <w:spacing w:before="117"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3D03A4A0" w14:textId="77777777" w:rsidR="00035239" w:rsidRPr="00D61EA3" w:rsidRDefault="00092B44" w:rsidP="002703BA">
      <w:pPr>
        <w:pStyle w:val="ListParagraph"/>
        <w:tabs>
          <w:tab w:val="left" w:pos="540"/>
          <w:tab w:val="left" w:pos="541"/>
        </w:tabs>
        <w:spacing w:before="122" w:line="252" w:lineRule="auto"/>
        <w:ind w:left="200" w:right="157" w:firstLine="0"/>
        <w:rPr>
          <w:color w:val="FF0000"/>
          <w:sz w:val="20"/>
          <w:szCs w:val="20"/>
        </w:rPr>
      </w:pPr>
      <w:r w:rsidRPr="00D61EA3">
        <w:rPr>
          <w:color w:val="FF0000"/>
          <w:sz w:val="20"/>
          <w:szCs w:val="20"/>
        </w:rPr>
        <w:t>[for policies with a waiting period of 30, 60 or 90 days</w:t>
      </w:r>
      <w:r w:rsidR="00B35C82">
        <w:rPr>
          <w:color w:val="FF0000"/>
          <w:sz w:val="20"/>
          <w:szCs w:val="20"/>
        </w:rPr>
        <w:t xml:space="preserve"> </w:t>
      </w:r>
      <w:r w:rsidR="00B35C82" w:rsidRPr="00B35C82">
        <w:rPr>
          <w:color w:val="FF0000"/>
          <w:sz w:val="20"/>
          <w:szCs w:val="20"/>
        </w:rPr>
        <w:t xml:space="preserve">and benefit period of </w:t>
      </w:r>
      <w:proofErr w:type="spellStart"/>
      <w:r w:rsidR="00B35C82" w:rsidRPr="00B35C82">
        <w:rPr>
          <w:color w:val="FF0000"/>
          <w:sz w:val="20"/>
          <w:szCs w:val="20"/>
        </w:rPr>
        <w:t>to</w:t>
      </w:r>
      <w:proofErr w:type="spellEnd"/>
      <w:r w:rsidR="00B35C82" w:rsidRPr="00B35C82">
        <w:rPr>
          <w:color w:val="FF0000"/>
          <w:sz w:val="20"/>
          <w:szCs w:val="20"/>
        </w:rPr>
        <w:t xml:space="preserve"> age 65</w:t>
      </w:r>
      <w:r w:rsidRPr="00D61EA3">
        <w:rPr>
          <w:color w:val="FF0000"/>
          <w:sz w:val="20"/>
          <w:szCs w:val="20"/>
        </w:rPr>
        <w:t>]</w:t>
      </w:r>
    </w:p>
    <w:p w14:paraId="4FCF63B1" w14:textId="77777777" w:rsidR="00035239" w:rsidRPr="00292896" w:rsidRDefault="00035239">
      <w:pPr>
        <w:pStyle w:val="BodyText"/>
        <w:spacing w:before="7"/>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5272"/>
        <w:gridCol w:w="5272"/>
      </w:tblGrid>
      <w:tr w:rsidR="00292896" w:rsidRPr="00292896" w14:paraId="770A5FDD" w14:textId="77777777" w:rsidTr="00F17593">
        <w:trPr>
          <w:trHeight w:val="670"/>
        </w:trPr>
        <w:tc>
          <w:tcPr>
            <w:tcW w:w="5272" w:type="dxa"/>
            <w:shd w:val="clear" w:color="auto" w:fill="CCD8EF"/>
          </w:tcPr>
          <w:p w14:paraId="623067C6" w14:textId="77777777" w:rsidR="00035239" w:rsidRPr="00292896" w:rsidRDefault="00092B44">
            <w:pPr>
              <w:pStyle w:val="TableParagraph"/>
              <w:ind w:left="80" w:firstLine="0"/>
              <w:rPr>
                <w:color w:val="4F81BD" w:themeColor="accent1"/>
                <w:sz w:val="20"/>
              </w:rPr>
            </w:pPr>
            <w:r w:rsidRPr="00292896">
              <w:rPr>
                <w:color w:val="4F81BD" w:themeColor="accent1"/>
                <w:sz w:val="20"/>
              </w:rPr>
              <w:t>Totally disabled in the first two years of a claim</w:t>
            </w:r>
          </w:p>
        </w:tc>
        <w:tc>
          <w:tcPr>
            <w:tcW w:w="5272" w:type="dxa"/>
            <w:shd w:val="clear" w:color="auto" w:fill="CCD8EF"/>
          </w:tcPr>
          <w:p w14:paraId="7609F509" w14:textId="77777777" w:rsidR="00035239" w:rsidRPr="00292896" w:rsidRDefault="00092B44">
            <w:pPr>
              <w:pStyle w:val="TableParagraph"/>
              <w:spacing w:line="261" w:lineRule="auto"/>
              <w:ind w:left="80" w:firstLine="0"/>
              <w:rPr>
                <w:color w:val="4F81BD" w:themeColor="accent1"/>
                <w:sz w:val="20"/>
              </w:rPr>
            </w:pPr>
            <w:r w:rsidRPr="00292896">
              <w:rPr>
                <w:color w:val="4F81BD" w:themeColor="accent1"/>
                <w:spacing w:val="-5"/>
                <w:sz w:val="20"/>
              </w:rPr>
              <w:t xml:space="preserve">Totally </w:t>
            </w:r>
            <w:r w:rsidRPr="00292896">
              <w:rPr>
                <w:color w:val="4F81BD" w:themeColor="accent1"/>
                <w:sz w:val="20"/>
              </w:rPr>
              <w:t xml:space="preserve">disabled after 24 months of </w:t>
            </w:r>
            <w:r w:rsidRPr="00292896">
              <w:rPr>
                <w:color w:val="4F81BD" w:themeColor="accent1"/>
                <w:spacing w:val="-3"/>
                <w:sz w:val="20"/>
              </w:rPr>
              <w:t xml:space="preserve">total </w:t>
            </w:r>
            <w:r w:rsidRPr="00292896">
              <w:rPr>
                <w:color w:val="4F81BD" w:themeColor="accent1"/>
                <w:sz w:val="20"/>
              </w:rPr>
              <w:t xml:space="preserve">disability </w:t>
            </w:r>
            <w:r w:rsidRPr="00292896">
              <w:rPr>
                <w:color w:val="4F81BD" w:themeColor="accent1"/>
                <w:spacing w:val="-2"/>
                <w:sz w:val="20"/>
              </w:rPr>
              <w:t xml:space="preserve">benefits, </w:t>
            </w:r>
            <w:r w:rsidRPr="00292896">
              <w:rPr>
                <w:color w:val="4F81BD" w:themeColor="accent1"/>
                <w:sz w:val="20"/>
              </w:rPr>
              <w:t xml:space="preserve">partial disability </w:t>
            </w:r>
            <w:r w:rsidRPr="00292896">
              <w:rPr>
                <w:color w:val="4F81BD" w:themeColor="accent1"/>
                <w:spacing w:val="-2"/>
                <w:sz w:val="20"/>
              </w:rPr>
              <w:t xml:space="preserve">benefits </w:t>
            </w:r>
            <w:r w:rsidRPr="00292896">
              <w:rPr>
                <w:color w:val="4F81BD" w:themeColor="accent1"/>
                <w:sz w:val="20"/>
              </w:rPr>
              <w:t xml:space="preserve">or a </w:t>
            </w:r>
            <w:r w:rsidRPr="00292896">
              <w:rPr>
                <w:color w:val="4F81BD" w:themeColor="accent1"/>
                <w:spacing w:val="-3"/>
                <w:sz w:val="20"/>
              </w:rPr>
              <w:t xml:space="preserve">combination </w:t>
            </w:r>
            <w:r w:rsidRPr="00292896">
              <w:rPr>
                <w:color w:val="4F81BD" w:themeColor="accent1"/>
                <w:sz w:val="20"/>
              </w:rPr>
              <w:t xml:space="preserve">of </w:t>
            </w:r>
            <w:r w:rsidRPr="00292896">
              <w:rPr>
                <w:color w:val="4F81BD" w:themeColor="accent1"/>
                <w:spacing w:val="-5"/>
                <w:sz w:val="20"/>
              </w:rPr>
              <w:t>both</w:t>
            </w:r>
          </w:p>
        </w:tc>
      </w:tr>
      <w:tr w:rsidR="00292896" w:rsidRPr="00292896" w14:paraId="5A8B562A" w14:textId="77777777" w:rsidTr="00F17593">
        <w:trPr>
          <w:trHeight w:val="3312"/>
        </w:trPr>
        <w:tc>
          <w:tcPr>
            <w:tcW w:w="5272" w:type="dxa"/>
          </w:tcPr>
          <w:p w14:paraId="640C9C64" w14:textId="77777777" w:rsidR="00035239" w:rsidRPr="00292896" w:rsidRDefault="00092B44">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sidR="00D61EA3">
              <w:rPr>
                <w:color w:val="4F81BD" w:themeColor="accent1"/>
                <w:sz w:val="20"/>
              </w:rPr>
              <w:t>sickness</w:t>
            </w:r>
            <w:r w:rsidRPr="00292896">
              <w:rPr>
                <w:color w:val="4F81BD" w:themeColor="accent1"/>
                <w:sz w:val="20"/>
              </w:rPr>
              <w:t xml:space="preserve"> or injury they meet all</w:t>
            </w:r>
            <w:r w:rsidR="00D61EA3">
              <w:rPr>
                <w:color w:val="4F81BD" w:themeColor="accent1"/>
                <w:sz w:val="20"/>
              </w:rPr>
              <w:t xml:space="preserve"> of</w:t>
            </w:r>
            <w:r w:rsidRPr="00292896">
              <w:rPr>
                <w:color w:val="4F81BD" w:themeColor="accent1"/>
                <w:sz w:val="20"/>
              </w:rPr>
              <w:t xml:space="preserve"> the following criteria:</w:t>
            </w:r>
          </w:p>
          <w:p w14:paraId="52D892F3" w14:textId="77777777" w:rsidR="00035239" w:rsidRPr="00292896" w:rsidRDefault="00B432D5">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has no capacity to do each and every important income producing duty of their primary</w:t>
            </w:r>
            <w:r w:rsidRPr="00292896">
              <w:rPr>
                <w:color w:val="4F81BD" w:themeColor="accent1"/>
                <w:spacing w:val="16"/>
                <w:sz w:val="20"/>
              </w:rPr>
              <w:t xml:space="preserve"> </w:t>
            </w:r>
            <w:r w:rsidRPr="00292896">
              <w:rPr>
                <w:color w:val="4F81BD" w:themeColor="accent1"/>
                <w:spacing w:val="-3"/>
                <w:sz w:val="20"/>
              </w:rPr>
              <w:t>occupation</w:t>
            </w:r>
          </w:p>
          <w:p w14:paraId="598A6053" w14:textId="77777777" w:rsidR="007E5726" w:rsidRPr="00292896" w:rsidRDefault="00B432D5" w:rsidP="00B432D5">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 xml:space="preserve">is not working in their primary occupation or </w:t>
            </w:r>
            <w:r w:rsidR="002066EE">
              <w:rPr>
                <w:color w:val="4F81BD" w:themeColor="accent1"/>
                <w:sz w:val="20"/>
              </w:rPr>
              <w:t xml:space="preserve">in </w:t>
            </w:r>
            <w:r w:rsidRPr="00292896">
              <w:rPr>
                <w:color w:val="4F81BD" w:themeColor="accent1"/>
                <w:sz w:val="20"/>
              </w:rPr>
              <w:t xml:space="preserve">any </w:t>
            </w:r>
            <w:r w:rsidRPr="00292896">
              <w:rPr>
                <w:color w:val="4F81BD" w:themeColor="accent1"/>
                <w:spacing w:val="-3"/>
                <w:sz w:val="20"/>
              </w:rPr>
              <w:t xml:space="preserve">other </w:t>
            </w:r>
            <w:r w:rsidRPr="00292896">
              <w:rPr>
                <w:color w:val="4F81BD" w:themeColor="accent1"/>
                <w:sz w:val="20"/>
              </w:rPr>
              <w:t>gainful occupation</w:t>
            </w:r>
          </w:p>
          <w:p w14:paraId="2C9E2725" w14:textId="77777777" w:rsidR="00035239" w:rsidRPr="00292896" w:rsidRDefault="00092B44">
            <w:pPr>
              <w:pStyle w:val="TableParagraph"/>
              <w:numPr>
                <w:ilvl w:val="0"/>
                <w:numId w:val="12"/>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4A508BDC" w14:textId="77777777" w:rsidR="00035239" w:rsidRPr="00292896" w:rsidRDefault="00092B44">
            <w:pPr>
              <w:pStyle w:val="TableParagraph"/>
              <w:numPr>
                <w:ilvl w:val="0"/>
                <w:numId w:val="12"/>
              </w:numPr>
              <w:tabs>
                <w:tab w:val="left" w:pos="420"/>
                <w:tab w:val="left" w:pos="421"/>
              </w:tabs>
              <w:spacing w:before="117"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c>
          <w:tcPr>
            <w:tcW w:w="5272" w:type="dxa"/>
          </w:tcPr>
          <w:p w14:paraId="0F125376" w14:textId="77777777" w:rsidR="00035239" w:rsidRPr="00292896" w:rsidRDefault="00092B44">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sidR="00D61EA3">
              <w:rPr>
                <w:color w:val="4F81BD" w:themeColor="accent1"/>
                <w:sz w:val="20"/>
              </w:rPr>
              <w:t>sickness</w:t>
            </w:r>
            <w:r w:rsidRPr="00292896">
              <w:rPr>
                <w:color w:val="4F81BD" w:themeColor="accent1"/>
                <w:sz w:val="20"/>
              </w:rPr>
              <w:t xml:space="preserve"> or injury they meet all </w:t>
            </w:r>
            <w:r w:rsidR="00631D17">
              <w:rPr>
                <w:color w:val="4F81BD" w:themeColor="accent1"/>
                <w:sz w:val="20"/>
              </w:rPr>
              <w:t xml:space="preserve">of </w:t>
            </w:r>
            <w:r w:rsidRPr="00292896">
              <w:rPr>
                <w:color w:val="4F81BD" w:themeColor="accent1"/>
                <w:sz w:val="20"/>
              </w:rPr>
              <w:t>the following criteria:</w:t>
            </w:r>
          </w:p>
          <w:p w14:paraId="4D1895DB" w14:textId="77777777" w:rsidR="00035239" w:rsidRPr="00292896" w:rsidRDefault="00092B44">
            <w:pPr>
              <w:pStyle w:val="TableParagraph"/>
              <w:numPr>
                <w:ilvl w:val="0"/>
                <w:numId w:val="11"/>
              </w:numPr>
              <w:tabs>
                <w:tab w:val="left" w:pos="420"/>
                <w:tab w:val="left" w:pos="421"/>
              </w:tabs>
              <w:spacing w:before="108" w:line="252" w:lineRule="auto"/>
              <w:ind w:right="79"/>
              <w:rPr>
                <w:color w:val="4F81BD" w:themeColor="accent1"/>
                <w:sz w:val="20"/>
              </w:rPr>
            </w:pPr>
            <w:r w:rsidRPr="00292896">
              <w:rPr>
                <w:color w:val="4F81BD" w:themeColor="accent1"/>
                <w:sz w:val="20"/>
              </w:rPr>
              <w:t xml:space="preserve">is not working </w:t>
            </w:r>
          </w:p>
          <w:p w14:paraId="4339D10B" w14:textId="77777777" w:rsidR="00035239" w:rsidRPr="00292896" w:rsidRDefault="00092B44">
            <w:pPr>
              <w:pStyle w:val="TableParagraph"/>
              <w:numPr>
                <w:ilvl w:val="0"/>
                <w:numId w:val="11"/>
              </w:numPr>
              <w:tabs>
                <w:tab w:val="left" w:pos="420"/>
                <w:tab w:val="left" w:pos="421"/>
              </w:tabs>
              <w:spacing w:before="118" w:line="256" w:lineRule="auto"/>
              <w:ind w:right="518"/>
              <w:rPr>
                <w:color w:val="4F81BD" w:themeColor="accent1"/>
                <w:sz w:val="20"/>
              </w:rPr>
            </w:pPr>
            <w:r w:rsidRPr="00292896">
              <w:rPr>
                <w:color w:val="4F81BD" w:themeColor="accent1"/>
                <w:sz w:val="20"/>
              </w:rPr>
              <w:t xml:space="preserve">has no capacity to do each and every important income producing duty of any gainful </w:t>
            </w:r>
            <w:r w:rsidRPr="00292896">
              <w:rPr>
                <w:color w:val="4F81BD" w:themeColor="accent1"/>
                <w:spacing w:val="-3"/>
                <w:sz w:val="20"/>
              </w:rPr>
              <w:t xml:space="preserve">occupation </w:t>
            </w:r>
            <w:r w:rsidR="00FA52E2">
              <w:rPr>
                <w:color w:val="4F81BD" w:themeColor="accent1"/>
                <w:spacing w:val="-3"/>
                <w:sz w:val="20"/>
              </w:rPr>
              <w:t xml:space="preserve">they are </w:t>
            </w:r>
            <w:r w:rsidRPr="00292896">
              <w:rPr>
                <w:color w:val="4F81BD" w:themeColor="accent1"/>
                <w:sz w:val="20"/>
              </w:rPr>
              <w:t xml:space="preserve">suited </w:t>
            </w:r>
            <w:r w:rsidR="00D61EA3">
              <w:rPr>
                <w:color w:val="4F81BD" w:themeColor="accent1"/>
                <w:sz w:val="20"/>
              </w:rPr>
              <w:t xml:space="preserve">for </w:t>
            </w:r>
            <w:r w:rsidRPr="00292896">
              <w:rPr>
                <w:color w:val="4F81BD" w:themeColor="accent1"/>
                <w:sz w:val="20"/>
              </w:rPr>
              <w:t>by education, training</w:t>
            </w:r>
            <w:r w:rsidR="00A35B08">
              <w:rPr>
                <w:color w:val="4F81BD" w:themeColor="accent1"/>
                <w:sz w:val="20"/>
              </w:rPr>
              <w:t>,</w:t>
            </w:r>
            <w:r w:rsidRPr="00292896">
              <w:rPr>
                <w:color w:val="4F81BD" w:themeColor="accent1"/>
                <w:sz w:val="20"/>
              </w:rPr>
              <w:t xml:space="preserve"> or</w:t>
            </w:r>
            <w:r w:rsidRPr="00292896">
              <w:rPr>
                <w:color w:val="4F81BD" w:themeColor="accent1"/>
                <w:spacing w:val="-8"/>
                <w:sz w:val="20"/>
              </w:rPr>
              <w:t xml:space="preserve"> </w:t>
            </w:r>
            <w:r w:rsidRPr="00292896">
              <w:rPr>
                <w:color w:val="4F81BD" w:themeColor="accent1"/>
                <w:sz w:val="20"/>
              </w:rPr>
              <w:t>experience</w:t>
            </w:r>
          </w:p>
          <w:p w14:paraId="1C156EB6" w14:textId="77777777" w:rsidR="00035239" w:rsidRPr="00292896" w:rsidRDefault="00092B44">
            <w:pPr>
              <w:pStyle w:val="TableParagraph"/>
              <w:numPr>
                <w:ilvl w:val="0"/>
                <w:numId w:val="11"/>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7D44FC2D" w14:textId="77777777" w:rsidR="00035239" w:rsidRPr="00292896" w:rsidRDefault="00092B44">
            <w:pPr>
              <w:pStyle w:val="TableParagraph"/>
              <w:numPr>
                <w:ilvl w:val="0"/>
                <w:numId w:val="11"/>
              </w:numPr>
              <w:tabs>
                <w:tab w:val="left" w:pos="420"/>
                <w:tab w:val="left" w:pos="421"/>
              </w:tabs>
              <w:spacing w:before="118"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2E756100" w14:textId="77777777" w:rsidR="00E556E9" w:rsidRDefault="00E556E9">
      <w:pPr>
        <w:pStyle w:val="BodyText"/>
        <w:spacing w:before="132"/>
        <w:ind w:left="205"/>
        <w:rPr>
          <w:color w:val="FF0000"/>
        </w:rPr>
      </w:pPr>
    </w:p>
    <w:p w14:paraId="68170B5F" w14:textId="77777777" w:rsidR="00E556E9" w:rsidRDefault="00E556E9">
      <w:pPr>
        <w:rPr>
          <w:color w:val="FF0000"/>
          <w:sz w:val="20"/>
          <w:szCs w:val="20"/>
        </w:rPr>
      </w:pPr>
      <w:r>
        <w:rPr>
          <w:color w:val="FF0000"/>
        </w:rPr>
        <w:br w:type="page"/>
      </w:r>
    </w:p>
    <w:p w14:paraId="571C3B90" w14:textId="77777777" w:rsidR="00035239" w:rsidRPr="00D61EA3" w:rsidRDefault="00092B44">
      <w:pPr>
        <w:pStyle w:val="BodyText"/>
        <w:spacing w:before="132"/>
        <w:ind w:left="205"/>
        <w:rPr>
          <w:color w:val="FF0000"/>
        </w:rPr>
      </w:pPr>
      <w:r w:rsidRPr="00D61EA3">
        <w:rPr>
          <w:color w:val="FF0000"/>
        </w:rPr>
        <w:lastRenderedPageBreak/>
        <w:t>[for policies with a waiting period of 1</w:t>
      </w:r>
      <w:r w:rsidR="0063471C">
        <w:rPr>
          <w:color w:val="FF0000"/>
        </w:rPr>
        <w:t>-year</w:t>
      </w:r>
      <w:r w:rsidRPr="00D61EA3">
        <w:rPr>
          <w:color w:val="FF0000"/>
        </w:rPr>
        <w:t xml:space="preserve"> or 2-year</w:t>
      </w:r>
      <w:r w:rsidR="00DC7EE9">
        <w:rPr>
          <w:color w:val="FF0000"/>
        </w:rPr>
        <w:t>s</w:t>
      </w:r>
      <w:r w:rsidRPr="00D61EA3">
        <w:rPr>
          <w:color w:val="FF0000"/>
        </w:rPr>
        <w:t>]</w:t>
      </w:r>
    </w:p>
    <w:p w14:paraId="7125ED69" w14:textId="77777777" w:rsidR="00035239" w:rsidRPr="00292896" w:rsidRDefault="00035239">
      <w:pPr>
        <w:pStyle w:val="BodyText"/>
        <w:spacing w:before="2"/>
        <w:rPr>
          <w:color w:val="4F81BD" w:themeColor="accent1"/>
          <w:sz w:val="8"/>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45"/>
      </w:tblGrid>
      <w:tr w:rsidR="00292896" w:rsidRPr="00292896" w14:paraId="5D9DBDD8" w14:textId="77777777">
        <w:trPr>
          <w:trHeight w:val="330"/>
        </w:trPr>
        <w:tc>
          <w:tcPr>
            <w:tcW w:w="10545" w:type="dxa"/>
            <w:shd w:val="clear" w:color="auto" w:fill="E4E9F6"/>
          </w:tcPr>
          <w:p w14:paraId="5711B6C6" w14:textId="77777777" w:rsidR="00035239" w:rsidRPr="00292896" w:rsidRDefault="00092B44">
            <w:pPr>
              <w:pStyle w:val="TableParagraph"/>
              <w:ind w:left="80" w:firstLine="0"/>
              <w:rPr>
                <w:color w:val="4F81BD" w:themeColor="accent1"/>
                <w:sz w:val="20"/>
              </w:rPr>
            </w:pPr>
            <w:r w:rsidRPr="00292896">
              <w:rPr>
                <w:color w:val="4F81BD" w:themeColor="accent1"/>
                <w:sz w:val="20"/>
              </w:rPr>
              <w:t>Totally disabled</w:t>
            </w:r>
          </w:p>
        </w:tc>
      </w:tr>
      <w:tr w:rsidR="00292896" w:rsidRPr="00292896" w14:paraId="46D64C3C" w14:textId="77777777" w:rsidTr="00CC0BE0">
        <w:trPr>
          <w:trHeight w:val="2165"/>
        </w:trPr>
        <w:tc>
          <w:tcPr>
            <w:tcW w:w="10545" w:type="dxa"/>
          </w:tcPr>
          <w:p w14:paraId="0788E13D" w14:textId="77777777" w:rsidR="00035239" w:rsidRPr="00292896" w:rsidRDefault="00092B44">
            <w:pPr>
              <w:pStyle w:val="TableParagraph"/>
              <w:ind w:left="80" w:firstLine="0"/>
              <w:rPr>
                <w:color w:val="4F81BD" w:themeColor="accent1"/>
                <w:sz w:val="20"/>
              </w:rPr>
            </w:pPr>
            <w:r w:rsidRPr="00292896">
              <w:rPr>
                <w:color w:val="4F81BD" w:themeColor="accent1"/>
                <w:sz w:val="20"/>
              </w:rPr>
              <w:t xml:space="preserve">A life insured is totally disabled if solely due to </w:t>
            </w:r>
            <w:r w:rsidR="00D61EA3">
              <w:rPr>
                <w:color w:val="4F81BD" w:themeColor="accent1"/>
                <w:sz w:val="20"/>
              </w:rPr>
              <w:t>sickness</w:t>
            </w:r>
            <w:r w:rsidRPr="00292896">
              <w:rPr>
                <w:color w:val="4F81BD" w:themeColor="accent1"/>
                <w:sz w:val="20"/>
              </w:rPr>
              <w:t xml:space="preserve"> or injury they meet all </w:t>
            </w:r>
            <w:r w:rsidR="008C606E">
              <w:rPr>
                <w:color w:val="4F81BD" w:themeColor="accent1"/>
                <w:sz w:val="20"/>
              </w:rPr>
              <w:t xml:space="preserve">of </w:t>
            </w:r>
            <w:r w:rsidRPr="00292896">
              <w:rPr>
                <w:color w:val="4F81BD" w:themeColor="accent1"/>
                <w:sz w:val="20"/>
              </w:rPr>
              <w:t>the following criteria:</w:t>
            </w:r>
          </w:p>
          <w:p w14:paraId="29358581" w14:textId="77777777" w:rsidR="00035239" w:rsidRPr="00292896" w:rsidRDefault="00092B44">
            <w:pPr>
              <w:pStyle w:val="TableParagraph"/>
              <w:numPr>
                <w:ilvl w:val="0"/>
                <w:numId w:val="10"/>
              </w:numPr>
              <w:tabs>
                <w:tab w:val="left" w:pos="420"/>
                <w:tab w:val="left" w:pos="421"/>
              </w:tabs>
              <w:spacing w:before="109"/>
              <w:rPr>
                <w:color w:val="4F81BD" w:themeColor="accent1"/>
                <w:sz w:val="20"/>
              </w:rPr>
            </w:pPr>
            <w:r w:rsidRPr="00292896">
              <w:rPr>
                <w:color w:val="4F81BD" w:themeColor="accent1"/>
                <w:sz w:val="20"/>
              </w:rPr>
              <w:t xml:space="preserve">is not working </w:t>
            </w:r>
          </w:p>
          <w:p w14:paraId="054F5D04" w14:textId="77777777" w:rsidR="00035239" w:rsidRPr="00292896" w:rsidRDefault="00092B44">
            <w:pPr>
              <w:pStyle w:val="TableParagraph"/>
              <w:numPr>
                <w:ilvl w:val="0"/>
                <w:numId w:val="10"/>
              </w:numPr>
              <w:tabs>
                <w:tab w:val="left" w:pos="420"/>
                <w:tab w:val="left" w:pos="421"/>
              </w:tabs>
              <w:spacing w:before="121" w:line="252" w:lineRule="auto"/>
              <w:ind w:right="267"/>
              <w:rPr>
                <w:color w:val="4F81BD" w:themeColor="accent1"/>
                <w:sz w:val="20"/>
              </w:rPr>
            </w:pPr>
            <w:r w:rsidRPr="00292896">
              <w:rPr>
                <w:color w:val="4F81BD" w:themeColor="accent1"/>
                <w:sz w:val="20"/>
              </w:rPr>
              <w:t xml:space="preserve">has no capacity to do each and every important income producing duty of any gainful occupation </w:t>
            </w:r>
            <w:r w:rsidR="00DE243D">
              <w:rPr>
                <w:color w:val="4F81BD" w:themeColor="accent1"/>
                <w:sz w:val="20"/>
              </w:rPr>
              <w:t xml:space="preserve">they are </w:t>
            </w:r>
            <w:r w:rsidRPr="00292896">
              <w:rPr>
                <w:color w:val="4F81BD" w:themeColor="accent1"/>
                <w:sz w:val="20"/>
              </w:rPr>
              <w:t xml:space="preserve">suited </w:t>
            </w:r>
            <w:r w:rsidR="00A35B08">
              <w:rPr>
                <w:color w:val="4F81BD" w:themeColor="accent1"/>
                <w:sz w:val="20"/>
              </w:rPr>
              <w:t xml:space="preserve">for </w:t>
            </w:r>
            <w:r w:rsidRPr="00292896">
              <w:rPr>
                <w:color w:val="4F81BD" w:themeColor="accent1"/>
                <w:sz w:val="20"/>
              </w:rPr>
              <w:t>by</w:t>
            </w:r>
            <w:r w:rsidRPr="00292896">
              <w:rPr>
                <w:color w:val="4F81BD" w:themeColor="accent1"/>
                <w:spacing w:val="-18"/>
                <w:sz w:val="20"/>
              </w:rPr>
              <w:t xml:space="preserve"> </w:t>
            </w:r>
            <w:r w:rsidRPr="00292896">
              <w:rPr>
                <w:color w:val="4F81BD" w:themeColor="accent1"/>
                <w:sz w:val="20"/>
              </w:rPr>
              <w:t>education, training</w:t>
            </w:r>
            <w:r w:rsidR="00A35B08">
              <w:rPr>
                <w:color w:val="4F81BD" w:themeColor="accent1"/>
                <w:sz w:val="20"/>
              </w:rPr>
              <w:t>,</w:t>
            </w:r>
            <w:r w:rsidRPr="00292896">
              <w:rPr>
                <w:color w:val="4F81BD" w:themeColor="accent1"/>
                <w:sz w:val="20"/>
              </w:rPr>
              <w:t xml:space="preserve"> or</w:t>
            </w:r>
            <w:r w:rsidRPr="00292896">
              <w:rPr>
                <w:color w:val="4F81BD" w:themeColor="accent1"/>
                <w:spacing w:val="-1"/>
                <w:sz w:val="20"/>
              </w:rPr>
              <w:t xml:space="preserve"> </w:t>
            </w:r>
            <w:r w:rsidRPr="00292896">
              <w:rPr>
                <w:color w:val="4F81BD" w:themeColor="accent1"/>
                <w:sz w:val="20"/>
              </w:rPr>
              <w:t>experience</w:t>
            </w:r>
          </w:p>
          <w:p w14:paraId="50B009F1" w14:textId="77777777" w:rsidR="00035239" w:rsidRPr="00292896" w:rsidRDefault="00092B44">
            <w:pPr>
              <w:pStyle w:val="TableParagraph"/>
              <w:numPr>
                <w:ilvl w:val="0"/>
                <w:numId w:val="10"/>
              </w:numPr>
              <w:tabs>
                <w:tab w:val="left" w:pos="420"/>
                <w:tab w:val="left" w:pos="421"/>
              </w:tabs>
              <w:spacing w:before="121"/>
              <w:rPr>
                <w:color w:val="4F81BD" w:themeColor="accent1"/>
                <w:sz w:val="20"/>
              </w:rPr>
            </w:pPr>
            <w:r w:rsidRPr="00292896">
              <w:rPr>
                <w:color w:val="4F81BD" w:themeColor="accent1"/>
                <w:sz w:val="20"/>
              </w:rPr>
              <w:t>is 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0C7A31D4" w14:textId="77777777" w:rsidR="00035239" w:rsidRPr="00292896" w:rsidRDefault="00092B44">
            <w:pPr>
              <w:pStyle w:val="TableParagraph"/>
              <w:numPr>
                <w:ilvl w:val="0"/>
                <w:numId w:val="10"/>
              </w:numPr>
              <w:tabs>
                <w:tab w:val="left" w:pos="420"/>
                <w:tab w:val="left" w:pos="421"/>
              </w:tabs>
              <w:spacing w:before="121"/>
              <w:rPr>
                <w:color w:val="4F81BD" w:themeColor="accent1"/>
                <w:sz w:val="20"/>
              </w:rPr>
            </w:pPr>
            <w:r w:rsidRPr="00292896">
              <w:rPr>
                <w:color w:val="4F81BD" w:themeColor="accent1"/>
                <w:sz w:val="20"/>
              </w:rPr>
              <w:t>is actively participating in a rehabilitation or retraining</w:t>
            </w:r>
            <w:r w:rsidRPr="00292896">
              <w:rPr>
                <w:color w:val="4F81BD" w:themeColor="accent1"/>
                <w:spacing w:val="-1"/>
                <w:sz w:val="20"/>
              </w:rPr>
              <w:t xml:space="preserve"> </w:t>
            </w:r>
            <w:r w:rsidRPr="00292896">
              <w:rPr>
                <w:color w:val="4F81BD" w:themeColor="accent1"/>
                <w:sz w:val="20"/>
              </w:rPr>
              <w:t>program.</w:t>
            </w:r>
          </w:p>
        </w:tc>
      </w:tr>
    </w:tbl>
    <w:p w14:paraId="263778CF" w14:textId="77777777" w:rsidR="00E556E9" w:rsidRDefault="00E556E9" w:rsidP="000301DD">
      <w:pPr>
        <w:pStyle w:val="ListParagraph"/>
        <w:tabs>
          <w:tab w:val="left" w:pos="540"/>
          <w:tab w:val="left" w:pos="541"/>
        </w:tabs>
        <w:spacing w:before="0" w:line="252" w:lineRule="auto"/>
        <w:ind w:right="740" w:firstLine="0"/>
        <w:rPr>
          <w:color w:val="4F81BD" w:themeColor="accent1"/>
          <w:sz w:val="20"/>
        </w:rPr>
      </w:pPr>
    </w:p>
    <w:p w14:paraId="39225CF7" w14:textId="77777777" w:rsidR="00035239" w:rsidRPr="00292896" w:rsidRDefault="00092B44">
      <w:pPr>
        <w:pStyle w:val="ListParagraph"/>
        <w:numPr>
          <w:ilvl w:val="0"/>
          <w:numId w:val="13"/>
        </w:numPr>
        <w:tabs>
          <w:tab w:val="left" w:pos="540"/>
          <w:tab w:val="left" w:pos="541"/>
        </w:tabs>
        <w:spacing w:before="0" w:line="252" w:lineRule="auto"/>
        <w:ind w:right="740"/>
        <w:rPr>
          <w:color w:val="4F81BD" w:themeColor="accent1"/>
          <w:sz w:val="20"/>
        </w:rPr>
      </w:pPr>
      <w:r w:rsidRPr="00292896">
        <w:rPr>
          <w:color w:val="4F81BD" w:themeColor="accent1"/>
          <w:sz w:val="20"/>
        </w:rPr>
        <w:t>Partial disability benefit:</w:t>
      </w:r>
    </w:p>
    <w:p w14:paraId="7655394F" w14:textId="77777777" w:rsidR="00E556E9" w:rsidRDefault="00E556E9" w:rsidP="00E556E9">
      <w:pPr>
        <w:pStyle w:val="ListParagraph"/>
        <w:tabs>
          <w:tab w:val="left" w:pos="540"/>
          <w:tab w:val="left" w:pos="541"/>
        </w:tabs>
        <w:spacing w:before="122" w:line="252" w:lineRule="auto"/>
        <w:ind w:left="200" w:right="157" w:firstLine="0"/>
        <w:rPr>
          <w:color w:val="FF0000"/>
          <w:sz w:val="20"/>
          <w:szCs w:val="20"/>
        </w:rPr>
      </w:pPr>
      <w:r w:rsidRPr="00D61EA3">
        <w:rPr>
          <w:color w:val="FF0000"/>
          <w:sz w:val="20"/>
          <w:szCs w:val="20"/>
        </w:rPr>
        <w:t>[for policies with a waiting period of 30, 60 or 90 days</w:t>
      </w:r>
      <w:r>
        <w:rPr>
          <w:color w:val="FF0000"/>
          <w:sz w:val="20"/>
          <w:szCs w:val="20"/>
        </w:rPr>
        <w:t xml:space="preserve"> </w:t>
      </w:r>
      <w:r w:rsidRPr="00B35C82">
        <w:rPr>
          <w:color w:val="FF0000"/>
          <w:sz w:val="20"/>
          <w:szCs w:val="20"/>
        </w:rPr>
        <w:t xml:space="preserve">and benefit period of </w:t>
      </w:r>
      <w:r>
        <w:rPr>
          <w:color w:val="FF0000"/>
          <w:sz w:val="20"/>
          <w:szCs w:val="20"/>
        </w:rPr>
        <w:t>1-year, 2</w:t>
      </w:r>
      <w:r w:rsidR="00C54E98">
        <w:rPr>
          <w:color w:val="FF0000"/>
          <w:sz w:val="20"/>
          <w:szCs w:val="20"/>
        </w:rPr>
        <w:t>-</w:t>
      </w:r>
      <w:r>
        <w:rPr>
          <w:color w:val="FF0000"/>
          <w:sz w:val="20"/>
          <w:szCs w:val="20"/>
        </w:rPr>
        <w:t>years or 5-years</w:t>
      </w:r>
      <w:r w:rsidRPr="00D61EA3">
        <w:rPr>
          <w:color w:val="FF0000"/>
          <w:sz w:val="20"/>
          <w:szCs w:val="20"/>
        </w:rPr>
        <w:t>]</w:t>
      </w:r>
    </w:p>
    <w:p w14:paraId="3E8473C6" w14:textId="77777777" w:rsidR="00E556E9" w:rsidRPr="00292896" w:rsidRDefault="00E556E9" w:rsidP="00E556E9">
      <w:pPr>
        <w:pStyle w:val="ListParagraph"/>
        <w:tabs>
          <w:tab w:val="left" w:pos="540"/>
          <w:tab w:val="left" w:pos="541"/>
        </w:tabs>
        <w:spacing w:before="122" w:line="252" w:lineRule="auto"/>
        <w:ind w:left="200" w:right="157" w:firstLine="0"/>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58"/>
      </w:tblGrid>
      <w:tr w:rsidR="00E556E9" w:rsidRPr="00292896" w14:paraId="76FA9F52" w14:textId="77777777" w:rsidTr="000301DD">
        <w:trPr>
          <w:trHeight w:val="670"/>
        </w:trPr>
        <w:tc>
          <w:tcPr>
            <w:tcW w:w="10558" w:type="dxa"/>
            <w:shd w:val="clear" w:color="auto" w:fill="CCD8EF"/>
          </w:tcPr>
          <w:p w14:paraId="7A5A584E" w14:textId="77777777" w:rsidR="00E556E9" w:rsidRPr="00292896" w:rsidRDefault="00E556E9" w:rsidP="002E7253">
            <w:pPr>
              <w:pStyle w:val="TableParagraph"/>
              <w:spacing w:line="261" w:lineRule="auto"/>
              <w:ind w:left="80" w:firstLine="0"/>
              <w:rPr>
                <w:color w:val="4F81BD" w:themeColor="accent1"/>
                <w:sz w:val="20"/>
              </w:rPr>
            </w:pPr>
            <w:r>
              <w:rPr>
                <w:color w:val="4F81BD" w:themeColor="accent1"/>
                <w:spacing w:val="-5"/>
                <w:sz w:val="20"/>
              </w:rPr>
              <w:t>Partially</w:t>
            </w:r>
            <w:r w:rsidRPr="00292896">
              <w:rPr>
                <w:color w:val="4F81BD" w:themeColor="accent1"/>
                <w:spacing w:val="-5"/>
                <w:sz w:val="20"/>
              </w:rPr>
              <w:t xml:space="preserve"> </w:t>
            </w:r>
            <w:r w:rsidRPr="00292896">
              <w:rPr>
                <w:color w:val="4F81BD" w:themeColor="accent1"/>
                <w:sz w:val="20"/>
              </w:rPr>
              <w:t xml:space="preserve">disabled </w:t>
            </w:r>
          </w:p>
        </w:tc>
      </w:tr>
      <w:tr w:rsidR="00E556E9" w:rsidRPr="00292896" w14:paraId="0A76FE83" w14:textId="77777777" w:rsidTr="000301DD">
        <w:trPr>
          <w:trHeight w:val="3485"/>
        </w:trPr>
        <w:tc>
          <w:tcPr>
            <w:tcW w:w="10558" w:type="dxa"/>
          </w:tcPr>
          <w:p w14:paraId="07BEF7B7" w14:textId="77777777" w:rsidR="00C53936" w:rsidRPr="00292896" w:rsidRDefault="00C53936" w:rsidP="00C53936">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Pr="00292896">
              <w:rPr>
                <w:color w:val="4F81BD" w:themeColor="accent1"/>
                <w:spacing w:val="-3"/>
                <w:sz w:val="20"/>
              </w:rPr>
              <w:t xml:space="preserve">partially </w:t>
            </w:r>
            <w:r w:rsidRPr="00292896">
              <w:rPr>
                <w:color w:val="4F81BD" w:themeColor="accent1"/>
                <w:sz w:val="20"/>
              </w:rPr>
              <w:t xml:space="preserve">disabled if solely due to </w:t>
            </w:r>
            <w:r>
              <w:rPr>
                <w:color w:val="4F81BD" w:themeColor="accent1"/>
                <w:sz w:val="20"/>
              </w:rPr>
              <w:t>sickness</w:t>
            </w:r>
            <w:r w:rsidRPr="00292896">
              <w:rPr>
                <w:color w:val="4F81BD" w:themeColor="accent1"/>
                <w:sz w:val="20"/>
              </w:rPr>
              <w:t xml:space="preserve"> </w:t>
            </w:r>
            <w:r w:rsidRPr="00292896">
              <w:rPr>
                <w:color w:val="4F81BD" w:themeColor="accent1"/>
                <w:spacing w:val="-9"/>
                <w:sz w:val="20"/>
              </w:rPr>
              <w:t xml:space="preserve">or </w:t>
            </w:r>
            <w:r w:rsidRPr="00292896">
              <w:rPr>
                <w:color w:val="4F81BD" w:themeColor="accent1"/>
                <w:sz w:val="20"/>
              </w:rPr>
              <w:t xml:space="preserve">injury </w:t>
            </w:r>
            <w:r w:rsidRPr="00292896">
              <w:rPr>
                <w:color w:val="4F81BD" w:themeColor="accent1"/>
                <w:spacing w:val="-3"/>
                <w:sz w:val="20"/>
              </w:rPr>
              <w:t xml:space="preserve">they </w:t>
            </w:r>
            <w:r w:rsidRPr="00292896">
              <w:rPr>
                <w:color w:val="4F81BD" w:themeColor="accent1"/>
                <w:sz w:val="20"/>
              </w:rPr>
              <w:t xml:space="preserve">meet </w:t>
            </w:r>
            <w:r>
              <w:rPr>
                <w:color w:val="4F81BD" w:themeColor="accent1"/>
                <w:sz w:val="20"/>
              </w:rPr>
              <w:t>both</w:t>
            </w:r>
            <w:r w:rsidRPr="00292896">
              <w:rPr>
                <w:color w:val="4F81BD" w:themeColor="accent1"/>
                <w:sz w:val="20"/>
              </w:rPr>
              <w:t xml:space="preserve"> of the </w:t>
            </w:r>
            <w:r w:rsidRPr="00292896">
              <w:rPr>
                <w:color w:val="4F81BD" w:themeColor="accent1"/>
                <w:spacing w:val="-3"/>
                <w:sz w:val="20"/>
              </w:rPr>
              <w:t>following:</w:t>
            </w:r>
          </w:p>
          <w:p w14:paraId="4431E2C0" w14:textId="77777777" w:rsidR="00C53936" w:rsidRPr="00292896" w:rsidRDefault="00C53936" w:rsidP="00C53936">
            <w:pPr>
              <w:pStyle w:val="TableParagraph"/>
              <w:spacing w:before="112"/>
              <w:ind w:left="720" w:hanging="307"/>
              <w:rPr>
                <w:color w:val="4F81BD" w:themeColor="accent1"/>
                <w:sz w:val="20"/>
              </w:rPr>
            </w:pPr>
            <w:r w:rsidRPr="00292896">
              <w:rPr>
                <w:color w:val="4F81BD" w:themeColor="accent1"/>
                <w:sz w:val="20"/>
              </w:rPr>
              <w:t>The life insured meets either of the following criteria:</w:t>
            </w:r>
          </w:p>
          <w:p w14:paraId="48D4AD3A" w14:textId="77777777" w:rsidR="00C07611" w:rsidRPr="00C07611" w:rsidRDefault="00C07611" w:rsidP="00AE0A59">
            <w:pPr>
              <w:pStyle w:val="ListParagraph"/>
              <w:numPr>
                <w:ilvl w:val="0"/>
                <w:numId w:val="11"/>
              </w:numPr>
              <w:rPr>
                <w:color w:val="4F81BD" w:themeColor="accent1"/>
                <w:sz w:val="20"/>
              </w:rPr>
            </w:pPr>
            <w:r w:rsidRPr="00C07611">
              <w:rPr>
                <w:color w:val="4F81BD" w:themeColor="accent1"/>
                <w:sz w:val="20"/>
              </w:rPr>
              <w:t>has capacity to work reduced hours or to work the same hours but in a restricted capacity in their primary occupation</w:t>
            </w:r>
          </w:p>
          <w:p w14:paraId="22065CDE" w14:textId="77777777" w:rsidR="00AE0A59" w:rsidRPr="00292896" w:rsidRDefault="00AE0A59" w:rsidP="00AE0A59">
            <w:pPr>
              <w:pStyle w:val="TableParagraph"/>
              <w:numPr>
                <w:ilvl w:val="0"/>
                <w:numId w:val="11"/>
              </w:numPr>
              <w:tabs>
                <w:tab w:val="left" w:pos="420"/>
                <w:tab w:val="left" w:pos="421"/>
              </w:tabs>
              <w:spacing w:before="112" w:line="256" w:lineRule="auto"/>
              <w:ind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69257F79" w14:textId="77777777" w:rsidR="00AE0A59" w:rsidRPr="00292896" w:rsidRDefault="00AE0A59" w:rsidP="00AE0A59">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5E982217" w14:textId="77777777" w:rsidR="00AE0A59" w:rsidRPr="00292896" w:rsidRDefault="00AE0A59" w:rsidP="00AE0A59">
            <w:pPr>
              <w:pStyle w:val="TableParagraph"/>
              <w:numPr>
                <w:ilvl w:val="0"/>
                <w:numId w:val="11"/>
              </w:numPr>
              <w:tabs>
                <w:tab w:val="left" w:pos="420"/>
                <w:tab w:val="left" w:pos="421"/>
              </w:tabs>
              <w:spacing w:before="129" w:line="252" w:lineRule="auto"/>
              <w:ind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0D60C418" w14:textId="77777777" w:rsidR="00AE0A59" w:rsidRPr="00292896" w:rsidRDefault="00AE0A59" w:rsidP="00AE0A59">
            <w:pPr>
              <w:pStyle w:val="TableParagraph"/>
              <w:numPr>
                <w:ilvl w:val="0"/>
                <w:numId w:val="11"/>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544F8A3C" w14:textId="77777777" w:rsidR="00E556E9" w:rsidRPr="00292896" w:rsidRDefault="00AE0A59" w:rsidP="00AE0A59">
            <w:pPr>
              <w:pStyle w:val="TableParagraph"/>
              <w:numPr>
                <w:ilvl w:val="0"/>
                <w:numId w:val="11"/>
              </w:numPr>
              <w:tabs>
                <w:tab w:val="left" w:pos="420"/>
                <w:tab w:val="left" w:pos="421"/>
              </w:tabs>
              <w:spacing w:before="118"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120E8B7C" w14:textId="77777777" w:rsidR="00E556E9" w:rsidRDefault="00E556E9">
      <w:pPr>
        <w:pStyle w:val="BodyText"/>
        <w:spacing w:before="121"/>
        <w:ind w:left="200"/>
        <w:rPr>
          <w:color w:val="FF0000"/>
        </w:rPr>
      </w:pPr>
    </w:p>
    <w:p w14:paraId="5309C7BF" w14:textId="77777777" w:rsidR="00035239" w:rsidRPr="00D61EA3" w:rsidRDefault="00092B44">
      <w:pPr>
        <w:pStyle w:val="BodyText"/>
        <w:spacing w:before="121"/>
        <w:ind w:left="200"/>
        <w:rPr>
          <w:color w:val="FF0000"/>
        </w:rPr>
      </w:pPr>
      <w:r w:rsidRPr="00D61EA3">
        <w:rPr>
          <w:color w:val="FF0000"/>
        </w:rPr>
        <w:t>[for policies with a waiting period of 30, 60 or 90 days</w:t>
      </w:r>
      <w:r w:rsidR="006C5494">
        <w:rPr>
          <w:color w:val="FF0000"/>
        </w:rPr>
        <w:t xml:space="preserve"> and benefit period to age 65</w:t>
      </w:r>
      <w:r w:rsidRPr="00D61EA3">
        <w:rPr>
          <w:color w:val="FF0000"/>
        </w:rPr>
        <w:t>]</w:t>
      </w:r>
    </w:p>
    <w:p w14:paraId="3940D0F7" w14:textId="77777777" w:rsidR="00035239" w:rsidRPr="00292896" w:rsidRDefault="00035239">
      <w:pPr>
        <w:pStyle w:val="BodyText"/>
        <w:spacing w:before="2"/>
        <w:rPr>
          <w:color w:val="4F81BD" w:themeColor="accent1"/>
          <w:sz w:val="13"/>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5314"/>
        <w:gridCol w:w="5230"/>
      </w:tblGrid>
      <w:tr w:rsidR="00292896" w:rsidRPr="00292896" w14:paraId="3239A334" w14:textId="77777777" w:rsidTr="00F17593">
        <w:trPr>
          <w:trHeight w:val="670"/>
        </w:trPr>
        <w:tc>
          <w:tcPr>
            <w:tcW w:w="5314" w:type="dxa"/>
            <w:shd w:val="clear" w:color="auto" w:fill="D6E1F2"/>
          </w:tcPr>
          <w:p w14:paraId="069D60C3" w14:textId="77777777" w:rsidR="00035239" w:rsidRPr="00292896" w:rsidRDefault="00316F24">
            <w:pPr>
              <w:pStyle w:val="TableParagraph"/>
              <w:ind w:left="80" w:firstLine="0"/>
              <w:rPr>
                <w:color w:val="4F81BD" w:themeColor="accent1"/>
                <w:sz w:val="20"/>
              </w:rPr>
            </w:pPr>
            <w:r>
              <w:rPr>
                <w:noProof/>
                <w:color w:val="FF0000"/>
              </w:rPr>
              <mc:AlternateContent>
                <mc:Choice Requires="wps">
                  <w:drawing>
                    <wp:anchor distT="0" distB="0" distL="114300" distR="114300" simplePos="0" relativeHeight="251658241" behindDoc="1" locked="0" layoutInCell="1" allowOverlap="1" wp14:anchorId="3A0550C4" wp14:editId="78F8401F">
                      <wp:simplePos x="0" y="0"/>
                      <wp:positionH relativeFrom="page">
                        <wp:posOffset>-12700</wp:posOffset>
                      </wp:positionH>
                      <wp:positionV relativeFrom="paragraph">
                        <wp:posOffset>-6350</wp:posOffset>
                      </wp:positionV>
                      <wp:extent cx="6702425" cy="3932555"/>
                      <wp:effectExtent l="0" t="0" r="0" b="0"/>
                      <wp:wrapNone/>
                      <wp:docPr id="5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2425" cy="393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E0F09" id="Rectangle 14" o:spid="_x0000_s1026" style="position:absolute;margin-left:-1pt;margin-top:-.5pt;width:527.75pt;height:309.6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" stroked="f">
                      <w10:wrap anchorx="page"/>
                    </v:rect>
                  </w:pict>
                </mc:Fallback>
              </mc:AlternateContent>
            </w:r>
            <w:r w:rsidR="00092B44" w:rsidRPr="00292896">
              <w:rPr>
                <w:color w:val="4F81BD" w:themeColor="accent1"/>
                <w:sz w:val="20"/>
              </w:rPr>
              <w:t>Partially disabled in the first two years of a claim</w:t>
            </w:r>
          </w:p>
        </w:tc>
        <w:tc>
          <w:tcPr>
            <w:tcW w:w="5230" w:type="dxa"/>
            <w:shd w:val="clear" w:color="auto" w:fill="D6E1F2"/>
          </w:tcPr>
          <w:p w14:paraId="5E95C1D3" w14:textId="77777777" w:rsidR="00035239" w:rsidRPr="00292896" w:rsidRDefault="00092B44">
            <w:pPr>
              <w:pStyle w:val="TableParagraph"/>
              <w:spacing w:line="261" w:lineRule="auto"/>
              <w:ind w:left="80" w:right="10" w:firstLine="0"/>
              <w:rPr>
                <w:color w:val="4F81BD" w:themeColor="accent1"/>
                <w:sz w:val="20"/>
              </w:rPr>
            </w:pPr>
            <w:r w:rsidRPr="00292896">
              <w:rPr>
                <w:color w:val="4F81BD" w:themeColor="accent1"/>
                <w:spacing w:val="-3"/>
                <w:sz w:val="20"/>
              </w:rPr>
              <w:t xml:space="preserve">Partially </w:t>
            </w:r>
            <w:r w:rsidRPr="00292896">
              <w:rPr>
                <w:color w:val="4F81BD" w:themeColor="accent1"/>
                <w:sz w:val="20"/>
              </w:rPr>
              <w:t xml:space="preserve">disabled after 24 months of </w:t>
            </w:r>
            <w:r w:rsidRPr="00292896">
              <w:rPr>
                <w:color w:val="4F81BD" w:themeColor="accent1"/>
                <w:spacing w:val="-3"/>
                <w:sz w:val="20"/>
              </w:rPr>
              <w:t xml:space="preserve">total </w:t>
            </w:r>
            <w:r w:rsidRPr="00292896">
              <w:rPr>
                <w:color w:val="4F81BD" w:themeColor="accent1"/>
                <w:sz w:val="20"/>
              </w:rPr>
              <w:t xml:space="preserve">disability </w:t>
            </w:r>
            <w:r w:rsidRPr="00292896">
              <w:rPr>
                <w:color w:val="4F81BD" w:themeColor="accent1"/>
                <w:spacing w:val="-2"/>
                <w:sz w:val="20"/>
              </w:rPr>
              <w:t xml:space="preserve">benefits, </w:t>
            </w:r>
            <w:r w:rsidRPr="00292896">
              <w:rPr>
                <w:color w:val="4F81BD" w:themeColor="accent1"/>
                <w:sz w:val="20"/>
              </w:rPr>
              <w:t xml:space="preserve">partial disability </w:t>
            </w:r>
            <w:r w:rsidRPr="00292896">
              <w:rPr>
                <w:color w:val="4F81BD" w:themeColor="accent1"/>
                <w:spacing w:val="-2"/>
                <w:sz w:val="20"/>
              </w:rPr>
              <w:t xml:space="preserve">benefits </w:t>
            </w:r>
            <w:r w:rsidRPr="00292896">
              <w:rPr>
                <w:color w:val="4F81BD" w:themeColor="accent1"/>
                <w:sz w:val="20"/>
              </w:rPr>
              <w:t xml:space="preserve">or a </w:t>
            </w:r>
            <w:r w:rsidRPr="00292896">
              <w:rPr>
                <w:color w:val="4F81BD" w:themeColor="accent1"/>
                <w:spacing w:val="-3"/>
                <w:sz w:val="20"/>
              </w:rPr>
              <w:t xml:space="preserve">combination </w:t>
            </w:r>
            <w:r w:rsidRPr="00292896">
              <w:rPr>
                <w:color w:val="4F81BD" w:themeColor="accent1"/>
                <w:sz w:val="20"/>
              </w:rPr>
              <w:t>of both</w:t>
            </w:r>
          </w:p>
        </w:tc>
      </w:tr>
      <w:tr w:rsidR="00035239" w:rsidRPr="00292896" w14:paraId="2066C755" w14:textId="77777777" w:rsidTr="00F17593">
        <w:trPr>
          <w:trHeight w:val="5255"/>
        </w:trPr>
        <w:tc>
          <w:tcPr>
            <w:tcW w:w="5314" w:type="dxa"/>
          </w:tcPr>
          <w:p w14:paraId="6836DCC7" w14:textId="77777777" w:rsidR="00035239" w:rsidRPr="00292896" w:rsidRDefault="00092B44">
            <w:pPr>
              <w:pStyle w:val="TableParagraph"/>
              <w:spacing w:line="261" w:lineRule="auto"/>
              <w:ind w:left="80" w:right="293" w:firstLine="0"/>
              <w:rPr>
                <w:color w:val="4F81BD" w:themeColor="accent1"/>
                <w:sz w:val="20"/>
              </w:rPr>
            </w:pPr>
            <w:r w:rsidRPr="00292896">
              <w:rPr>
                <w:color w:val="4F81BD" w:themeColor="accent1"/>
                <w:sz w:val="20"/>
              </w:rPr>
              <w:t xml:space="preserve">A life insured is </w:t>
            </w:r>
            <w:r w:rsidR="007D5EB9" w:rsidRPr="00292896">
              <w:rPr>
                <w:color w:val="4F81BD" w:themeColor="accent1"/>
                <w:sz w:val="20"/>
              </w:rPr>
              <w:t>partially</w:t>
            </w:r>
            <w:r w:rsidRPr="00292896">
              <w:rPr>
                <w:color w:val="4F81BD" w:themeColor="accent1"/>
                <w:sz w:val="20"/>
              </w:rPr>
              <w:t xml:space="preserve"> disabled if solely due to </w:t>
            </w:r>
            <w:r w:rsidR="00D61EA3">
              <w:rPr>
                <w:color w:val="4F81BD" w:themeColor="accent1"/>
                <w:sz w:val="20"/>
              </w:rPr>
              <w:t>sickness</w:t>
            </w:r>
            <w:r w:rsidRPr="00292896">
              <w:rPr>
                <w:color w:val="4F81BD" w:themeColor="accent1"/>
                <w:sz w:val="20"/>
              </w:rPr>
              <w:t xml:space="preserve"> or injury they meet both of the following:</w:t>
            </w:r>
          </w:p>
          <w:p w14:paraId="1BC0A4CC" w14:textId="77777777" w:rsidR="00035239" w:rsidRPr="00292896" w:rsidRDefault="00092B44" w:rsidP="00F17593">
            <w:pPr>
              <w:pStyle w:val="TableParagraph"/>
              <w:spacing w:before="112"/>
              <w:ind w:hanging="63"/>
              <w:rPr>
                <w:color w:val="4F81BD" w:themeColor="accent1"/>
                <w:sz w:val="20"/>
              </w:rPr>
            </w:pPr>
            <w:r w:rsidRPr="00292896">
              <w:rPr>
                <w:color w:val="4F81BD" w:themeColor="accent1"/>
                <w:sz w:val="20"/>
              </w:rPr>
              <w:t>The life insured meets either of the following criteria:</w:t>
            </w:r>
          </w:p>
          <w:p w14:paraId="487EEC2B" w14:textId="77777777" w:rsidR="00035239" w:rsidRPr="00292896" w:rsidRDefault="00092B44" w:rsidP="007D5EB9">
            <w:pPr>
              <w:pStyle w:val="TableParagraph"/>
              <w:numPr>
                <w:ilvl w:val="0"/>
                <w:numId w:val="9"/>
              </w:numPr>
              <w:tabs>
                <w:tab w:val="left" w:pos="420"/>
                <w:tab w:val="left" w:pos="421"/>
              </w:tabs>
              <w:spacing w:before="129" w:line="256" w:lineRule="auto"/>
              <w:ind w:left="761" w:right="159"/>
              <w:rPr>
                <w:color w:val="4F81BD" w:themeColor="accent1"/>
                <w:sz w:val="20"/>
              </w:rPr>
            </w:pPr>
            <w:r w:rsidRPr="00292896">
              <w:rPr>
                <w:color w:val="4F81BD" w:themeColor="accent1"/>
                <w:sz w:val="20"/>
              </w:rPr>
              <w:t xml:space="preserve">has capacity to work reduced hours or </w:t>
            </w:r>
            <w:r w:rsidR="00A04F71">
              <w:rPr>
                <w:color w:val="4F81BD" w:themeColor="accent1"/>
                <w:sz w:val="20"/>
              </w:rPr>
              <w:t xml:space="preserve">to </w:t>
            </w:r>
            <w:r w:rsidRPr="00292896">
              <w:rPr>
                <w:color w:val="4F81BD" w:themeColor="accent1"/>
                <w:sz w:val="20"/>
              </w:rPr>
              <w:t xml:space="preserve">work the </w:t>
            </w:r>
            <w:r w:rsidRPr="00292896">
              <w:rPr>
                <w:color w:val="4F81BD" w:themeColor="accent1"/>
                <w:spacing w:val="-3"/>
                <w:sz w:val="20"/>
              </w:rPr>
              <w:t xml:space="preserve">same </w:t>
            </w:r>
            <w:r w:rsidRPr="00292896">
              <w:rPr>
                <w:color w:val="4F81BD" w:themeColor="accent1"/>
                <w:sz w:val="20"/>
              </w:rPr>
              <w:t>hours but in a restricted capacity in their primary occupation</w:t>
            </w:r>
          </w:p>
          <w:p w14:paraId="48370117" w14:textId="77777777" w:rsidR="00035239" w:rsidRPr="00292896" w:rsidRDefault="00092B44" w:rsidP="007D5EB9">
            <w:pPr>
              <w:pStyle w:val="TableParagraph"/>
              <w:numPr>
                <w:ilvl w:val="0"/>
                <w:numId w:val="9"/>
              </w:numPr>
              <w:tabs>
                <w:tab w:val="left" w:pos="420"/>
                <w:tab w:val="left" w:pos="421"/>
              </w:tabs>
              <w:spacing w:before="112" w:line="256" w:lineRule="auto"/>
              <w:ind w:left="761"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0131B689" w14:textId="77777777" w:rsidR="00035239" w:rsidRPr="00292896" w:rsidRDefault="00092B44" w:rsidP="007D5EB9">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6B345DD0" w14:textId="77777777" w:rsidR="00035239" w:rsidRPr="00292896" w:rsidRDefault="00092B44" w:rsidP="007D5EB9">
            <w:pPr>
              <w:pStyle w:val="TableParagraph"/>
              <w:numPr>
                <w:ilvl w:val="0"/>
                <w:numId w:val="9"/>
              </w:numPr>
              <w:tabs>
                <w:tab w:val="left" w:pos="420"/>
                <w:tab w:val="left" w:pos="421"/>
              </w:tabs>
              <w:spacing w:before="129" w:line="252" w:lineRule="auto"/>
              <w:ind w:left="761"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52FFEFAC" w14:textId="77777777" w:rsidR="00035239" w:rsidRPr="00292896" w:rsidRDefault="00092B44" w:rsidP="007D5EB9">
            <w:pPr>
              <w:pStyle w:val="TableParagraph"/>
              <w:numPr>
                <w:ilvl w:val="0"/>
                <w:numId w:val="9"/>
              </w:numPr>
              <w:tabs>
                <w:tab w:val="left" w:pos="420"/>
                <w:tab w:val="left" w:pos="421"/>
              </w:tabs>
              <w:spacing w:before="118" w:line="252" w:lineRule="auto"/>
              <w:ind w:left="761"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3F9A6949" w14:textId="77777777" w:rsidR="00035239" w:rsidRPr="00292896" w:rsidRDefault="00092B44" w:rsidP="007D5EB9">
            <w:pPr>
              <w:pStyle w:val="TableParagraph"/>
              <w:numPr>
                <w:ilvl w:val="0"/>
                <w:numId w:val="9"/>
              </w:numPr>
              <w:tabs>
                <w:tab w:val="left" w:pos="420"/>
                <w:tab w:val="left" w:pos="421"/>
              </w:tabs>
              <w:spacing w:before="118" w:line="252" w:lineRule="auto"/>
              <w:ind w:left="761"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c>
          <w:tcPr>
            <w:tcW w:w="5230" w:type="dxa"/>
          </w:tcPr>
          <w:p w14:paraId="21C5DA28" w14:textId="77777777" w:rsidR="00035239" w:rsidRPr="00292896" w:rsidRDefault="00092B44">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00FD12FD" w:rsidRPr="00292896">
              <w:rPr>
                <w:color w:val="4F81BD" w:themeColor="accent1"/>
                <w:spacing w:val="-3"/>
                <w:sz w:val="20"/>
              </w:rPr>
              <w:t>partially</w:t>
            </w:r>
            <w:r w:rsidRPr="00292896">
              <w:rPr>
                <w:color w:val="4F81BD" w:themeColor="accent1"/>
                <w:spacing w:val="-3"/>
                <w:sz w:val="20"/>
              </w:rPr>
              <w:t xml:space="preserve"> </w:t>
            </w:r>
            <w:r w:rsidRPr="00292896">
              <w:rPr>
                <w:color w:val="4F81BD" w:themeColor="accent1"/>
                <w:sz w:val="20"/>
              </w:rPr>
              <w:t xml:space="preserve">disabled if solely due to </w:t>
            </w:r>
            <w:r w:rsidR="00D61EA3">
              <w:rPr>
                <w:color w:val="4F81BD" w:themeColor="accent1"/>
                <w:sz w:val="20"/>
              </w:rPr>
              <w:t>sickness</w:t>
            </w:r>
            <w:r w:rsidRPr="00292896">
              <w:rPr>
                <w:color w:val="4F81BD" w:themeColor="accent1"/>
                <w:sz w:val="20"/>
              </w:rPr>
              <w:t xml:space="preserve"> </w:t>
            </w:r>
            <w:r w:rsidRPr="00292896">
              <w:rPr>
                <w:color w:val="4F81BD" w:themeColor="accent1"/>
                <w:spacing w:val="-9"/>
                <w:sz w:val="20"/>
              </w:rPr>
              <w:t xml:space="preserve">or </w:t>
            </w:r>
            <w:r w:rsidRPr="00292896">
              <w:rPr>
                <w:color w:val="4F81BD" w:themeColor="accent1"/>
                <w:sz w:val="20"/>
              </w:rPr>
              <w:t xml:space="preserve">injury </w:t>
            </w:r>
            <w:r w:rsidRPr="00292896">
              <w:rPr>
                <w:color w:val="4F81BD" w:themeColor="accent1"/>
                <w:spacing w:val="-3"/>
                <w:sz w:val="20"/>
              </w:rPr>
              <w:t xml:space="preserve">they </w:t>
            </w:r>
            <w:r w:rsidRPr="00292896">
              <w:rPr>
                <w:color w:val="4F81BD" w:themeColor="accent1"/>
                <w:sz w:val="20"/>
              </w:rPr>
              <w:t xml:space="preserve">meet </w:t>
            </w:r>
            <w:r w:rsidR="002D2460">
              <w:rPr>
                <w:color w:val="4F81BD" w:themeColor="accent1"/>
                <w:sz w:val="20"/>
              </w:rPr>
              <w:t>both</w:t>
            </w:r>
            <w:r w:rsidR="002D2460" w:rsidRPr="00292896">
              <w:rPr>
                <w:color w:val="4F81BD" w:themeColor="accent1"/>
                <w:sz w:val="20"/>
              </w:rPr>
              <w:t xml:space="preserve"> </w:t>
            </w:r>
            <w:r w:rsidRPr="00292896">
              <w:rPr>
                <w:color w:val="4F81BD" w:themeColor="accent1"/>
                <w:sz w:val="20"/>
              </w:rPr>
              <w:t xml:space="preserve">of the </w:t>
            </w:r>
            <w:r w:rsidRPr="00292896">
              <w:rPr>
                <w:color w:val="4F81BD" w:themeColor="accent1"/>
                <w:spacing w:val="-3"/>
                <w:sz w:val="20"/>
              </w:rPr>
              <w:t>following:</w:t>
            </w:r>
          </w:p>
          <w:p w14:paraId="3E4EF2B2" w14:textId="77777777" w:rsidR="00035239" w:rsidRPr="00292896" w:rsidRDefault="00092B44" w:rsidP="00F17593">
            <w:pPr>
              <w:pStyle w:val="TableParagraph"/>
              <w:spacing w:before="112"/>
              <w:ind w:left="720" w:hanging="307"/>
              <w:rPr>
                <w:color w:val="4F81BD" w:themeColor="accent1"/>
                <w:sz w:val="20"/>
              </w:rPr>
            </w:pPr>
            <w:r w:rsidRPr="00292896">
              <w:rPr>
                <w:color w:val="4F81BD" w:themeColor="accent1"/>
                <w:sz w:val="20"/>
              </w:rPr>
              <w:t>The life insured meets either of the following criteria:</w:t>
            </w:r>
          </w:p>
          <w:p w14:paraId="75C1590C" w14:textId="77777777" w:rsidR="00035239" w:rsidRPr="00292896" w:rsidRDefault="00092B44" w:rsidP="00F17593">
            <w:pPr>
              <w:pStyle w:val="TableParagraph"/>
              <w:numPr>
                <w:ilvl w:val="0"/>
                <w:numId w:val="8"/>
              </w:numPr>
              <w:tabs>
                <w:tab w:val="left" w:pos="420"/>
                <w:tab w:val="left" w:pos="421"/>
              </w:tabs>
              <w:spacing w:before="129" w:line="256" w:lineRule="auto"/>
              <w:ind w:left="720" w:right="187" w:hanging="307"/>
              <w:rPr>
                <w:color w:val="4F81BD" w:themeColor="accent1"/>
                <w:sz w:val="20"/>
              </w:rPr>
            </w:pPr>
            <w:r w:rsidRPr="00292896">
              <w:rPr>
                <w:color w:val="4F81BD" w:themeColor="accent1"/>
                <w:sz w:val="20"/>
              </w:rPr>
              <w:t xml:space="preserve">has capacity to </w:t>
            </w:r>
            <w:r w:rsidRPr="00292896">
              <w:rPr>
                <w:color w:val="4F81BD" w:themeColor="accent1"/>
                <w:spacing w:val="-3"/>
                <w:sz w:val="20"/>
              </w:rPr>
              <w:t xml:space="preserve">work </w:t>
            </w:r>
            <w:r w:rsidRPr="00292896">
              <w:rPr>
                <w:color w:val="4F81BD" w:themeColor="accent1"/>
                <w:sz w:val="20"/>
              </w:rPr>
              <w:t xml:space="preserve">in </w:t>
            </w:r>
            <w:r w:rsidRPr="00292896">
              <w:rPr>
                <w:color w:val="4F81BD" w:themeColor="accent1"/>
                <w:spacing w:val="-2"/>
                <w:sz w:val="20"/>
              </w:rPr>
              <w:t xml:space="preserve">any </w:t>
            </w:r>
            <w:r w:rsidRPr="00292896">
              <w:rPr>
                <w:color w:val="4F81BD" w:themeColor="accent1"/>
                <w:sz w:val="20"/>
              </w:rPr>
              <w:t xml:space="preserve">gainful </w:t>
            </w:r>
            <w:r w:rsidRPr="00292896">
              <w:rPr>
                <w:color w:val="4F81BD" w:themeColor="accent1"/>
                <w:spacing w:val="-3"/>
                <w:sz w:val="20"/>
              </w:rPr>
              <w:t xml:space="preserve">occupation they </w:t>
            </w:r>
            <w:r w:rsidRPr="00292896">
              <w:rPr>
                <w:color w:val="4F81BD" w:themeColor="accent1"/>
                <w:sz w:val="20"/>
              </w:rPr>
              <w:t xml:space="preserve">are suited </w:t>
            </w:r>
            <w:r w:rsidRPr="00292896">
              <w:rPr>
                <w:color w:val="4F81BD" w:themeColor="accent1"/>
                <w:spacing w:val="-2"/>
                <w:sz w:val="20"/>
              </w:rPr>
              <w:t xml:space="preserve">for </w:t>
            </w:r>
            <w:r w:rsidRPr="00292896">
              <w:rPr>
                <w:color w:val="4F81BD" w:themeColor="accent1"/>
                <w:spacing w:val="-3"/>
                <w:sz w:val="20"/>
              </w:rPr>
              <w:t xml:space="preserve">by education, </w:t>
            </w:r>
            <w:r w:rsidRPr="00292896">
              <w:rPr>
                <w:color w:val="4F81BD" w:themeColor="accent1"/>
                <w:sz w:val="20"/>
              </w:rPr>
              <w:t xml:space="preserve">training, or </w:t>
            </w:r>
            <w:r w:rsidR="00DB16AA" w:rsidRPr="00292896">
              <w:rPr>
                <w:color w:val="4F81BD" w:themeColor="accent1"/>
                <w:spacing w:val="-3"/>
                <w:sz w:val="20"/>
              </w:rPr>
              <w:t>experience,</w:t>
            </w:r>
            <w:r w:rsidR="00DB16AA">
              <w:rPr>
                <w:color w:val="4F81BD" w:themeColor="accent1"/>
                <w:spacing w:val="-3"/>
                <w:sz w:val="20"/>
              </w:rPr>
              <w:t xml:space="preserve"> </w:t>
            </w:r>
            <w:r w:rsidR="00DB16AA" w:rsidRPr="00DB16AA">
              <w:rPr>
                <w:color w:val="4F81BD" w:themeColor="accent1"/>
                <w:sz w:val="20"/>
              </w:rPr>
              <w:t xml:space="preserve">but </w:t>
            </w:r>
            <w:r w:rsidRPr="00292896">
              <w:rPr>
                <w:color w:val="4F81BD" w:themeColor="accent1"/>
                <w:sz w:val="20"/>
              </w:rPr>
              <w:t>earnings are</w:t>
            </w:r>
            <w:r w:rsidRPr="00292896">
              <w:rPr>
                <w:color w:val="4F81BD" w:themeColor="accent1"/>
                <w:spacing w:val="-9"/>
                <w:sz w:val="20"/>
              </w:rPr>
              <w:t xml:space="preserve"> </w:t>
            </w:r>
            <w:r w:rsidRPr="00292896">
              <w:rPr>
                <w:color w:val="4F81BD" w:themeColor="accent1"/>
                <w:spacing w:val="-3"/>
                <w:sz w:val="20"/>
              </w:rPr>
              <w:t>reduced</w:t>
            </w:r>
          </w:p>
          <w:p w14:paraId="15821F04" w14:textId="77777777" w:rsidR="00035239" w:rsidRPr="00292896" w:rsidRDefault="00092B44" w:rsidP="00F17593">
            <w:pPr>
              <w:pStyle w:val="TableParagraph"/>
              <w:numPr>
                <w:ilvl w:val="0"/>
                <w:numId w:val="8"/>
              </w:numPr>
              <w:tabs>
                <w:tab w:val="left" w:pos="420"/>
                <w:tab w:val="left" w:pos="421"/>
              </w:tabs>
              <w:spacing w:before="112" w:line="256" w:lineRule="auto"/>
              <w:ind w:left="720" w:right="183" w:hanging="307"/>
              <w:rPr>
                <w:color w:val="4F81BD" w:themeColor="accent1"/>
                <w:sz w:val="20"/>
              </w:rPr>
            </w:pPr>
            <w:r w:rsidRPr="00292896">
              <w:rPr>
                <w:color w:val="4F81BD" w:themeColor="accent1"/>
                <w:sz w:val="20"/>
              </w:rPr>
              <w:t>has no capacity to do each and every important income-producing</w:t>
            </w:r>
            <w:r w:rsidRPr="00292896">
              <w:rPr>
                <w:color w:val="4F81BD" w:themeColor="accent1"/>
                <w:spacing w:val="-10"/>
                <w:sz w:val="20"/>
              </w:rPr>
              <w:t xml:space="preserve"> </w:t>
            </w:r>
            <w:r w:rsidRPr="00292896">
              <w:rPr>
                <w:color w:val="4F81BD" w:themeColor="accent1"/>
                <w:sz w:val="20"/>
              </w:rPr>
              <w:t>duty</w:t>
            </w:r>
            <w:r w:rsidRPr="00292896">
              <w:rPr>
                <w:color w:val="4F81BD" w:themeColor="accent1"/>
                <w:spacing w:val="-10"/>
                <w:sz w:val="20"/>
              </w:rPr>
              <w:t xml:space="preserve"> </w:t>
            </w:r>
            <w:r w:rsidRPr="00292896">
              <w:rPr>
                <w:color w:val="4F81BD" w:themeColor="accent1"/>
                <w:sz w:val="20"/>
              </w:rPr>
              <w:t>in</w:t>
            </w:r>
            <w:r w:rsidRPr="00292896">
              <w:rPr>
                <w:color w:val="4F81BD" w:themeColor="accent1"/>
                <w:spacing w:val="-10"/>
                <w:sz w:val="20"/>
              </w:rPr>
              <w:t xml:space="preserve"> </w:t>
            </w:r>
            <w:r w:rsidRPr="00292896">
              <w:rPr>
                <w:color w:val="4F81BD" w:themeColor="accent1"/>
                <w:spacing w:val="-2"/>
                <w:sz w:val="20"/>
              </w:rPr>
              <w:t>any</w:t>
            </w:r>
            <w:r w:rsidRPr="00292896">
              <w:rPr>
                <w:color w:val="4F81BD" w:themeColor="accent1"/>
                <w:spacing w:val="-10"/>
                <w:sz w:val="20"/>
              </w:rPr>
              <w:t xml:space="preserve"> </w:t>
            </w:r>
            <w:r w:rsidRPr="00292896">
              <w:rPr>
                <w:color w:val="4F81BD" w:themeColor="accent1"/>
                <w:sz w:val="20"/>
              </w:rPr>
              <w:t>gainful</w:t>
            </w:r>
            <w:r w:rsidRPr="00292896">
              <w:rPr>
                <w:color w:val="4F81BD" w:themeColor="accent1"/>
                <w:spacing w:val="-10"/>
                <w:sz w:val="20"/>
              </w:rPr>
              <w:t xml:space="preserve"> </w:t>
            </w:r>
            <w:r w:rsidRPr="00292896">
              <w:rPr>
                <w:color w:val="4F81BD" w:themeColor="accent1"/>
                <w:spacing w:val="-3"/>
                <w:sz w:val="20"/>
              </w:rPr>
              <w:t>occupation</w:t>
            </w:r>
            <w:r w:rsidRPr="00292896">
              <w:rPr>
                <w:color w:val="4F81BD" w:themeColor="accent1"/>
                <w:spacing w:val="-10"/>
                <w:sz w:val="20"/>
              </w:rPr>
              <w:t xml:space="preserve"> </w:t>
            </w:r>
            <w:r w:rsidRPr="00292896">
              <w:rPr>
                <w:color w:val="4F81BD" w:themeColor="accent1"/>
                <w:spacing w:val="-7"/>
                <w:sz w:val="20"/>
              </w:rPr>
              <w:t xml:space="preserve">they </w:t>
            </w:r>
            <w:r w:rsidRPr="00292896">
              <w:rPr>
                <w:color w:val="4F81BD" w:themeColor="accent1"/>
                <w:sz w:val="20"/>
              </w:rPr>
              <w:t>are</w:t>
            </w:r>
            <w:r w:rsidRPr="00292896">
              <w:rPr>
                <w:color w:val="4F81BD" w:themeColor="accent1"/>
                <w:spacing w:val="-9"/>
                <w:sz w:val="20"/>
              </w:rPr>
              <w:t xml:space="preserve"> </w:t>
            </w:r>
            <w:r w:rsidRPr="00292896">
              <w:rPr>
                <w:color w:val="4F81BD" w:themeColor="accent1"/>
                <w:sz w:val="20"/>
              </w:rPr>
              <w:t>suited</w:t>
            </w:r>
            <w:r w:rsidRPr="00292896">
              <w:rPr>
                <w:color w:val="4F81BD" w:themeColor="accent1"/>
                <w:spacing w:val="-9"/>
                <w:sz w:val="20"/>
              </w:rPr>
              <w:t xml:space="preserve"> </w:t>
            </w:r>
            <w:r w:rsidRPr="00292896">
              <w:rPr>
                <w:color w:val="4F81BD" w:themeColor="accent1"/>
                <w:spacing w:val="-2"/>
                <w:sz w:val="20"/>
              </w:rPr>
              <w:t>for</w:t>
            </w:r>
            <w:r w:rsidRPr="00292896">
              <w:rPr>
                <w:color w:val="4F81BD" w:themeColor="accent1"/>
                <w:spacing w:val="-9"/>
                <w:sz w:val="20"/>
              </w:rPr>
              <w:t xml:space="preserve"> </w:t>
            </w:r>
            <w:r w:rsidRPr="00292896">
              <w:rPr>
                <w:color w:val="4F81BD" w:themeColor="accent1"/>
                <w:spacing w:val="-3"/>
                <w:sz w:val="20"/>
              </w:rPr>
              <w:t>by</w:t>
            </w:r>
            <w:r w:rsidRPr="00292896">
              <w:rPr>
                <w:color w:val="4F81BD" w:themeColor="accent1"/>
                <w:spacing w:val="-9"/>
                <w:sz w:val="20"/>
              </w:rPr>
              <w:t xml:space="preserve"> </w:t>
            </w:r>
            <w:r w:rsidRPr="00292896">
              <w:rPr>
                <w:color w:val="4F81BD" w:themeColor="accent1"/>
                <w:spacing w:val="-3"/>
                <w:sz w:val="20"/>
              </w:rPr>
              <w:t>education,</w:t>
            </w:r>
            <w:r w:rsidRPr="00292896">
              <w:rPr>
                <w:color w:val="4F81BD" w:themeColor="accent1"/>
                <w:spacing w:val="-9"/>
                <w:sz w:val="20"/>
              </w:rPr>
              <w:t xml:space="preserve"> </w:t>
            </w:r>
            <w:r w:rsidRPr="00292896">
              <w:rPr>
                <w:color w:val="4F81BD" w:themeColor="accent1"/>
                <w:sz w:val="20"/>
              </w:rPr>
              <w:t>training,</w:t>
            </w:r>
            <w:r w:rsidRPr="00292896">
              <w:rPr>
                <w:color w:val="4F81BD" w:themeColor="accent1"/>
                <w:spacing w:val="-9"/>
                <w:sz w:val="20"/>
              </w:rPr>
              <w:t xml:space="preserve"> </w:t>
            </w:r>
            <w:r w:rsidRPr="00292896">
              <w:rPr>
                <w:color w:val="4F81BD" w:themeColor="accent1"/>
                <w:sz w:val="20"/>
              </w:rPr>
              <w:t>or</w:t>
            </w:r>
            <w:r w:rsidRPr="00292896">
              <w:rPr>
                <w:color w:val="4F81BD" w:themeColor="accent1"/>
                <w:spacing w:val="-9"/>
                <w:sz w:val="20"/>
              </w:rPr>
              <w:t xml:space="preserve"> </w:t>
            </w:r>
            <w:r w:rsidRPr="00292896">
              <w:rPr>
                <w:color w:val="4F81BD" w:themeColor="accent1"/>
                <w:sz w:val="20"/>
              </w:rPr>
              <w:t>experience</w:t>
            </w:r>
            <w:r w:rsidRPr="00292896">
              <w:rPr>
                <w:color w:val="4F81BD" w:themeColor="accent1"/>
                <w:spacing w:val="-8"/>
                <w:sz w:val="20"/>
              </w:rPr>
              <w:t xml:space="preserve"> </w:t>
            </w:r>
            <w:r w:rsidRPr="00292896">
              <w:rPr>
                <w:color w:val="4F81BD" w:themeColor="accent1"/>
                <w:spacing w:val="-2"/>
                <w:sz w:val="20"/>
              </w:rPr>
              <w:t xml:space="preserve">but </w:t>
            </w:r>
            <w:r w:rsidRPr="00292896">
              <w:rPr>
                <w:color w:val="4F81BD" w:themeColor="accent1"/>
                <w:sz w:val="20"/>
              </w:rPr>
              <w:t xml:space="preserve">does not meet the </w:t>
            </w:r>
            <w:r w:rsidRPr="00292896">
              <w:rPr>
                <w:color w:val="4F81BD" w:themeColor="accent1"/>
                <w:spacing w:val="-3"/>
                <w:sz w:val="20"/>
              </w:rPr>
              <w:t xml:space="preserve">total </w:t>
            </w:r>
            <w:r w:rsidRPr="00292896">
              <w:rPr>
                <w:color w:val="4F81BD" w:themeColor="accent1"/>
                <w:sz w:val="20"/>
              </w:rPr>
              <w:t>disability</w:t>
            </w:r>
            <w:r w:rsidRPr="00292896">
              <w:rPr>
                <w:color w:val="4F81BD" w:themeColor="accent1"/>
                <w:spacing w:val="-26"/>
                <w:sz w:val="20"/>
              </w:rPr>
              <w:t xml:space="preserve"> </w:t>
            </w:r>
            <w:r w:rsidRPr="00292896">
              <w:rPr>
                <w:color w:val="4F81BD" w:themeColor="accent1"/>
                <w:spacing w:val="-3"/>
                <w:sz w:val="20"/>
              </w:rPr>
              <w:t>definition.</w:t>
            </w:r>
          </w:p>
          <w:p w14:paraId="3BECA775" w14:textId="77777777" w:rsidR="00035239" w:rsidRPr="00292896" w:rsidRDefault="00092B44" w:rsidP="00F17593">
            <w:pPr>
              <w:pStyle w:val="TableParagraph"/>
              <w:spacing w:before="120"/>
              <w:ind w:left="720" w:hanging="307"/>
              <w:rPr>
                <w:color w:val="4F81BD" w:themeColor="accent1"/>
                <w:sz w:val="20"/>
              </w:rPr>
            </w:pPr>
            <w:r w:rsidRPr="00292896">
              <w:rPr>
                <w:color w:val="4F81BD" w:themeColor="accent1"/>
                <w:sz w:val="20"/>
              </w:rPr>
              <w:t xml:space="preserve">And the life insured meets </w:t>
            </w:r>
            <w:r w:rsidR="00D3400C" w:rsidRPr="00292896">
              <w:rPr>
                <w:color w:val="4F81BD" w:themeColor="accent1"/>
                <w:sz w:val="20"/>
              </w:rPr>
              <w:t>all</w:t>
            </w:r>
            <w:r w:rsidRPr="00292896">
              <w:rPr>
                <w:color w:val="4F81BD" w:themeColor="accent1"/>
                <w:sz w:val="20"/>
              </w:rPr>
              <w:t xml:space="preserve"> </w:t>
            </w:r>
            <w:r w:rsidR="005B7E2E">
              <w:rPr>
                <w:color w:val="4F81BD" w:themeColor="accent1"/>
                <w:sz w:val="20"/>
              </w:rPr>
              <w:t xml:space="preserve">of </w:t>
            </w:r>
            <w:r w:rsidRPr="00292896">
              <w:rPr>
                <w:color w:val="4F81BD" w:themeColor="accent1"/>
                <w:sz w:val="20"/>
              </w:rPr>
              <w:t>the following criteria:</w:t>
            </w:r>
          </w:p>
          <w:p w14:paraId="00E10687" w14:textId="77777777" w:rsidR="00035239" w:rsidRPr="00292896" w:rsidRDefault="00092B44" w:rsidP="00F17593">
            <w:pPr>
              <w:pStyle w:val="TableParagraph"/>
              <w:numPr>
                <w:ilvl w:val="0"/>
                <w:numId w:val="8"/>
              </w:numPr>
              <w:tabs>
                <w:tab w:val="left" w:pos="420"/>
                <w:tab w:val="left" w:pos="421"/>
              </w:tabs>
              <w:spacing w:before="129" w:line="252" w:lineRule="auto"/>
              <w:ind w:left="720" w:right="427" w:hanging="307"/>
              <w:rPr>
                <w:color w:val="4F81BD" w:themeColor="accent1"/>
                <w:sz w:val="20"/>
              </w:rPr>
            </w:pPr>
            <w:r w:rsidRPr="00292896">
              <w:rPr>
                <w:color w:val="4F81BD" w:themeColor="accent1"/>
                <w:sz w:val="20"/>
              </w:rPr>
              <w:t>has</w:t>
            </w:r>
            <w:r w:rsidRPr="00292896">
              <w:rPr>
                <w:color w:val="4F81BD" w:themeColor="accent1"/>
                <w:spacing w:val="-9"/>
                <w:sz w:val="20"/>
              </w:rPr>
              <w:t xml:space="preserve"> </w:t>
            </w:r>
            <w:r w:rsidRPr="00292896">
              <w:rPr>
                <w:color w:val="4F81BD" w:themeColor="accent1"/>
                <w:sz w:val="20"/>
              </w:rPr>
              <w:t>a</w:t>
            </w:r>
            <w:r w:rsidRPr="00292896">
              <w:rPr>
                <w:color w:val="4F81BD" w:themeColor="accent1"/>
                <w:spacing w:val="-9"/>
                <w:sz w:val="20"/>
              </w:rPr>
              <w:t xml:space="preserve"> </w:t>
            </w:r>
            <w:r w:rsidRPr="00292896">
              <w:rPr>
                <w:color w:val="4F81BD" w:themeColor="accent1"/>
                <w:sz w:val="20"/>
              </w:rPr>
              <w:t>monthly</w:t>
            </w:r>
            <w:r w:rsidRPr="00292896">
              <w:rPr>
                <w:color w:val="4F81BD" w:themeColor="accent1"/>
                <w:spacing w:val="-8"/>
                <w:sz w:val="20"/>
              </w:rPr>
              <w:t xml:space="preserve"> </w:t>
            </w:r>
            <w:r w:rsidRPr="00292896">
              <w:rPr>
                <w:color w:val="4F81BD" w:themeColor="accent1"/>
                <w:sz w:val="20"/>
              </w:rPr>
              <w:t>income</w:t>
            </w:r>
            <w:r w:rsidRPr="00292896">
              <w:rPr>
                <w:color w:val="4F81BD" w:themeColor="accent1"/>
                <w:spacing w:val="-9"/>
                <w:sz w:val="20"/>
              </w:rPr>
              <w:t xml:space="preserve"> </w:t>
            </w:r>
            <w:r w:rsidRPr="00292896">
              <w:rPr>
                <w:color w:val="4F81BD" w:themeColor="accent1"/>
                <w:sz w:val="20"/>
              </w:rPr>
              <w:t>that</w:t>
            </w:r>
            <w:r w:rsidRPr="00292896">
              <w:rPr>
                <w:color w:val="4F81BD" w:themeColor="accent1"/>
                <w:spacing w:val="-9"/>
                <w:sz w:val="20"/>
              </w:rPr>
              <w:t xml:space="preserve"> </w:t>
            </w:r>
            <w:r w:rsidRPr="00292896">
              <w:rPr>
                <w:color w:val="4F81BD" w:themeColor="accent1"/>
                <w:sz w:val="20"/>
              </w:rPr>
              <w:t>is</w:t>
            </w:r>
            <w:r w:rsidRPr="00292896">
              <w:rPr>
                <w:color w:val="4F81BD" w:themeColor="accent1"/>
                <w:spacing w:val="-9"/>
                <w:sz w:val="20"/>
              </w:rPr>
              <w:t xml:space="preserve"> </w:t>
            </w:r>
            <w:r w:rsidRPr="00292896">
              <w:rPr>
                <w:color w:val="4F81BD" w:themeColor="accent1"/>
                <w:sz w:val="20"/>
              </w:rPr>
              <w:t>at</w:t>
            </w:r>
            <w:r w:rsidRPr="00292896">
              <w:rPr>
                <w:color w:val="4F81BD" w:themeColor="accent1"/>
                <w:spacing w:val="-8"/>
                <w:sz w:val="20"/>
              </w:rPr>
              <w:t xml:space="preserve"> </w:t>
            </w:r>
            <w:r w:rsidRPr="00292896">
              <w:rPr>
                <w:color w:val="4F81BD" w:themeColor="accent1"/>
                <w:sz w:val="20"/>
              </w:rPr>
              <w:t>least</w:t>
            </w:r>
            <w:r w:rsidRPr="00292896">
              <w:rPr>
                <w:color w:val="4F81BD" w:themeColor="accent1"/>
                <w:spacing w:val="-9"/>
                <w:sz w:val="20"/>
              </w:rPr>
              <w:t xml:space="preserve"> </w:t>
            </w:r>
            <w:r w:rsidRPr="00292896">
              <w:rPr>
                <w:color w:val="4F81BD" w:themeColor="accent1"/>
                <w:sz w:val="20"/>
              </w:rPr>
              <w:t>15%</w:t>
            </w:r>
            <w:r w:rsidRPr="00292896">
              <w:rPr>
                <w:color w:val="4F81BD" w:themeColor="accent1"/>
                <w:spacing w:val="-9"/>
                <w:sz w:val="20"/>
              </w:rPr>
              <w:t xml:space="preserve"> </w:t>
            </w:r>
            <w:r w:rsidRPr="00292896">
              <w:rPr>
                <w:color w:val="4F81BD" w:themeColor="accent1"/>
                <w:spacing w:val="-3"/>
                <w:sz w:val="20"/>
              </w:rPr>
              <w:t>lower</w:t>
            </w:r>
            <w:r w:rsidRPr="00292896">
              <w:rPr>
                <w:color w:val="4F81BD" w:themeColor="accent1"/>
                <w:spacing w:val="-8"/>
                <w:sz w:val="20"/>
              </w:rPr>
              <w:t xml:space="preserve"> </w:t>
            </w:r>
            <w:r w:rsidRPr="00292896">
              <w:rPr>
                <w:color w:val="4F81BD" w:themeColor="accent1"/>
                <w:spacing w:val="-6"/>
                <w:sz w:val="20"/>
              </w:rPr>
              <w:t xml:space="preserve">than </w:t>
            </w:r>
            <w:r w:rsidRPr="00292896">
              <w:rPr>
                <w:color w:val="4F81BD" w:themeColor="accent1"/>
                <w:sz w:val="20"/>
              </w:rPr>
              <w:t>pre-claim</w:t>
            </w:r>
            <w:r w:rsidRPr="00292896">
              <w:rPr>
                <w:color w:val="4F81BD" w:themeColor="accent1"/>
                <w:spacing w:val="-5"/>
                <w:sz w:val="20"/>
              </w:rPr>
              <w:t xml:space="preserve"> </w:t>
            </w:r>
            <w:r w:rsidRPr="00292896">
              <w:rPr>
                <w:color w:val="4F81BD" w:themeColor="accent1"/>
                <w:sz w:val="20"/>
              </w:rPr>
              <w:t>earnings</w:t>
            </w:r>
          </w:p>
          <w:p w14:paraId="53C42669" w14:textId="77777777" w:rsidR="00035239" w:rsidRPr="00292896" w:rsidRDefault="00092B44" w:rsidP="00F17593">
            <w:pPr>
              <w:pStyle w:val="TableParagraph"/>
              <w:numPr>
                <w:ilvl w:val="0"/>
                <w:numId w:val="8"/>
              </w:numPr>
              <w:tabs>
                <w:tab w:val="left" w:pos="420"/>
                <w:tab w:val="left" w:pos="421"/>
              </w:tabs>
              <w:spacing w:before="118" w:line="252" w:lineRule="auto"/>
              <w:ind w:left="720" w:right="153" w:hanging="307"/>
              <w:rPr>
                <w:color w:val="4F81BD" w:themeColor="accent1"/>
                <w:sz w:val="20"/>
              </w:rPr>
            </w:pPr>
            <w:r w:rsidRPr="00292896">
              <w:rPr>
                <w:color w:val="4F81BD" w:themeColor="accent1"/>
                <w:sz w:val="20"/>
              </w:rPr>
              <w:t>is</w:t>
            </w:r>
            <w:r w:rsidRPr="00292896">
              <w:rPr>
                <w:color w:val="4F81BD" w:themeColor="accent1"/>
                <w:spacing w:val="-8"/>
                <w:sz w:val="20"/>
              </w:rPr>
              <w:t xml:space="preserve"> </w:t>
            </w:r>
            <w:r w:rsidRPr="00292896">
              <w:rPr>
                <w:color w:val="4F81BD" w:themeColor="accent1"/>
                <w:spacing w:val="-3"/>
                <w:sz w:val="20"/>
              </w:rPr>
              <w:t>following</w:t>
            </w:r>
            <w:r w:rsidRPr="00292896">
              <w:rPr>
                <w:color w:val="4F81BD" w:themeColor="accent1"/>
                <w:spacing w:val="-8"/>
                <w:sz w:val="20"/>
              </w:rPr>
              <w:t xml:space="preserve"> </w:t>
            </w:r>
            <w:r w:rsidRPr="00292896">
              <w:rPr>
                <w:color w:val="4F81BD" w:themeColor="accent1"/>
                <w:sz w:val="20"/>
              </w:rPr>
              <w:t>the</w:t>
            </w:r>
            <w:r w:rsidRPr="00292896">
              <w:rPr>
                <w:color w:val="4F81BD" w:themeColor="accent1"/>
                <w:spacing w:val="-7"/>
                <w:sz w:val="20"/>
              </w:rPr>
              <w:t xml:space="preserve"> </w:t>
            </w:r>
            <w:r w:rsidRPr="00292896">
              <w:rPr>
                <w:color w:val="4F81BD" w:themeColor="accent1"/>
                <w:sz w:val="20"/>
              </w:rPr>
              <w:t>advice</w:t>
            </w:r>
            <w:r w:rsidRPr="00292896">
              <w:rPr>
                <w:color w:val="4F81BD" w:themeColor="accent1"/>
                <w:spacing w:val="-8"/>
                <w:sz w:val="20"/>
              </w:rPr>
              <w:t xml:space="preserve"> </w:t>
            </w:r>
            <w:r w:rsidRPr="00292896">
              <w:rPr>
                <w:color w:val="4F81BD" w:themeColor="accent1"/>
                <w:sz w:val="20"/>
              </w:rPr>
              <w:t>and</w:t>
            </w:r>
            <w:r w:rsidRPr="00292896">
              <w:rPr>
                <w:color w:val="4F81BD" w:themeColor="accent1"/>
                <w:spacing w:val="-8"/>
                <w:sz w:val="20"/>
              </w:rPr>
              <w:t xml:space="preserve"> </w:t>
            </w:r>
            <w:r w:rsidRPr="00292896">
              <w:rPr>
                <w:color w:val="4F81BD" w:themeColor="accent1"/>
                <w:sz w:val="20"/>
              </w:rPr>
              <w:t>recommended</w:t>
            </w:r>
            <w:r w:rsidRPr="00292896">
              <w:rPr>
                <w:color w:val="4F81BD" w:themeColor="accent1"/>
                <w:spacing w:val="-7"/>
                <w:sz w:val="20"/>
              </w:rPr>
              <w:t xml:space="preserve"> </w:t>
            </w:r>
            <w:r w:rsidRPr="00292896">
              <w:rPr>
                <w:color w:val="4F81BD" w:themeColor="accent1"/>
                <w:spacing w:val="-3"/>
                <w:sz w:val="20"/>
              </w:rPr>
              <w:t>treatment</w:t>
            </w:r>
            <w:r w:rsidRPr="00292896">
              <w:rPr>
                <w:color w:val="4F81BD" w:themeColor="accent1"/>
                <w:spacing w:val="-8"/>
                <w:sz w:val="20"/>
              </w:rPr>
              <w:t xml:space="preserve"> of </w:t>
            </w:r>
            <w:r w:rsidRPr="00292896">
              <w:rPr>
                <w:color w:val="4F81BD" w:themeColor="accent1"/>
                <w:sz w:val="20"/>
              </w:rPr>
              <w:t>a medical</w:t>
            </w:r>
            <w:r w:rsidRPr="00292896">
              <w:rPr>
                <w:color w:val="4F81BD" w:themeColor="accent1"/>
                <w:spacing w:val="-9"/>
                <w:sz w:val="20"/>
              </w:rPr>
              <w:t xml:space="preserve"> </w:t>
            </w:r>
            <w:r w:rsidRPr="00292896">
              <w:rPr>
                <w:color w:val="4F81BD" w:themeColor="accent1"/>
                <w:spacing w:val="-3"/>
                <w:sz w:val="20"/>
              </w:rPr>
              <w:t>practitioner</w:t>
            </w:r>
          </w:p>
          <w:p w14:paraId="27025AEC" w14:textId="77777777" w:rsidR="00035239" w:rsidRPr="00292896" w:rsidRDefault="00092B44" w:rsidP="00F17593">
            <w:pPr>
              <w:pStyle w:val="TableParagraph"/>
              <w:numPr>
                <w:ilvl w:val="0"/>
                <w:numId w:val="8"/>
              </w:numPr>
              <w:tabs>
                <w:tab w:val="left" w:pos="420"/>
                <w:tab w:val="left" w:pos="421"/>
              </w:tabs>
              <w:spacing w:before="117" w:line="252" w:lineRule="auto"/>
              <w:ind w:left="720" w:right="308" w:hanging="307"/>
              <w:rPr>
                <w:color w:val="4F81BD" w:themeColor="accent1"/>
                <w:sz w:val="20"/>
              </w:rPr>
            </w:pPr>
            <w:r w:rsidRPr="00292896">
              <w:rPr>
                <w:color w:val="4F81BD" w:themeColor="accent1"/>
                <w:sz w:val="20"/>
              </w:rPr>
              <w:t xml:space="preserve">is </w:t>
            </w:r>
            <w:r w:rsidRPr="00292896">
              <w:rPr>
                <w:color w:val="4F81BD" w:themeColor="accent1"/>
                <w:spacing w:val="-3"/>
                <w:sz w:val="20"/>
              </w:rPr>
              <w:t xml:space="preserve">actively </w:t>
            </w:r>
            <w:r w:rsidRPr="00292896">
              <w:rPr>
                <w:color w:val="4F81BD" w:themeColor="accent1"/>
                <w:sz w:val="20"/>
              </w:rPr>
              <w:t xml:space="preserve">participating in a </w:t>
            </w:r>
            <w:r w:rsidRPr="00292896">
              <w:rPr>
                <w:color w:val="4F81BD" w:themeColor="accent1"/>
                <w:spacing w:val="-3"/>
                <w:sz w:val="20"/>
              </w:rPr>
              <w:t xml:space="preserve">rehabilitation </w:t>
            </w:r>
            <w:r w:rsidRPr="00292896">
              <w:rPr>
                <w:color w:val="4F81BD" w:themeColor="accent1"/>
                <w:sz w:val="20"/>
              </w:rPr>
              <w:t>or</w:t>
            </w:r>
            <w:r w:rsidRPr="00292896">
              <w:rPr>
                <w:color w:val="4F81BD" w:themeColor="accent1"/>
                <w:spacing w:val="-29"/>
                <w:sz w:val="20"/>
              </w:rPr>
              <w:t xml:space="preserve"> </w:t>
            </w:r>
            <w:r w:rsidRPr="00292896">
              <w:rPr>
                <w:color w:val="4F81BD" w:themeColor="accent1"/>
                <w:spacing w:val="-4"/>
                <w:sz w:val="20"/>
              </w:rPr>
              <w:t xml:space="preserve">retraining </w:t>
            </w:r>
            <w:r w:rsidRPr="00292896">
              <w:rPr>
                <w:color w:val="4F81BD" w:themeColor="accent1"/>
                <w:sz w:val="20"/>
              </w:rPr>
              <w:t>program.</w:t>
            </w:r>
          </w:p>
        </w:tc>
      </w:tr>
    </w:tbl>
    <w:p w14:paraId="21F9D92E" w14:textId="77777777" w:rsidR="00D3400C" w:rsidRPr="005B7E2E" w:rsidRDefault="00D3400C" w:rsidP="00D3400C">
      <w:pPr>
        <w:pStyle w:val="BodyText"/>
        <w:spacing w:before="132"/>
        <w:ind w:left="205"/>
        <w:rPr>
          <w:color w:val="FF0000"/>
        </w:rPr>
      </w:pPr>
      <w:r w:rsidRPr="005B7E2E">
        <w:rPr>
          <w:color w:val="FF0000"/>
        </w:rPr>
        <w:lastRenderedPageBreak/>
        <w:t>[for policies with a waiting period of 1</w:t>
      </w:r>
      <w:r w:rsidR="00A43858">
        <w:rPr>
          <w:color w:val="FF0000"/>
        </w:rPr>
        <w:t>-year</w:t>
      </w:r>
      <w:r w:rsidRPr="005B7E2E">
        <w:rPr>
          <w:color w:val="FF0000"/>
        </w:rPr>
        <w:t xml:space="preserve"> or 2-year</w:t>
      </w:r>
      <w:r w:rsidR="00911593">
        <w:rPr>
          <w:color w:val="FF0000"/>
        </w:rPr>
        <w:t>s</w:t>
      </w:r>
      <w:r w:rsidRPr="005B7E2E">
        <w:rPr>
          <w:color w:val="FF0000"/>
        </w:rPr>
        <w:t>]</w:t>
      </w:r>
    </w:p>
    <w:p w14:paraId="090D7043" w14:textId="77777777" w:rsidR="00D3400C" w:rsidRPr="00292896" w:rsidRDefault="00D3400C" w:rsidP="00D3400C">
      <w:pPr>
        <w:pStyle w:val="BodyText"/>
        <w:spacing w:before="2"/>
        <w:rPr>
          <w:color w:val="4F81BD" w:themeColor="accent1"/>
          <w:sz w:val="8"/>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45"/>
      </w:tblGrid>
      <w:tr w:rsidR="00292896" w:rsidRPr="00292896" w14:paraId="6B12AD14" w14:textId="77777777" w:rsidTr="005623A2">
        <w:trPr>
          <w:trHeight w:val="330"/>
        </w:trPr>
        <w:tc>
          <w:tcPr>
            <w:tcW w:w="10545" w:type="dxa"/>
            <w:shd w:val="clear" w:color="auto" w:fill="E4E9F6"/>
          </w:tcPr>
          <w:p w14:paraId="639876CE" w14:textId="77777777" w:rsidR="00D3400C" w:rsidRPr="00292896" w:rsidRDefault="00D3400C" w:rsidP="005623A2">
            <w:pPr>
              <w:pStyle w:val="TableParagraph"/>
              <w:ind w:left="80" w:firstLine="0"/>
              <w:rPr>
                <w:color w:val="4F81BD" w:themeColor="accent1"/>
                <w:sz w:val="20"/>
              </w:rPr>
            </w:pPr>
            <w:r w:rsidRPr="00292896">
              <w:rPr>
                <w:color w:val="4F81BD" w:themeColor="accent1"/>
                <w:sz w:val="20"/>
              </w:rPr>
              <w:t>Partially disabled</w:t>
            </w:r>
          </w:p>
        </w:tc>
      </w:tr>
      <w:tr w:rsidR="00D3400C" w:rsidRPr="00292896" w14:paraId="2C9F1E39" w14:textId="77777777" w:rsidTr="00EC015D">
        <w:trPr>
          <w:trHeight w:val="3487"/>
        </w:trPr>
        <w:tc>
          <w:tcPr>
            <w:tcW w:w="10545" w:type="dxa"/>
          </w:tcPr>
          <w:p w14:paraId="4686B5DA" w14:textId="77777777" w:rsidR="00E82465" w:rsidRPr="00292896" w:rsidRDefault="00E82465" w:rsidP="00E82465">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Pr="00292896">
              <w:rPr>
                <w:color w:val="4F81BD" w:themeColor="accent1"/>
                <w:spacing w:val="-3"/>
                <w:sz w:val="20"/>
              </w:rPr>
              <w:t xml:space="preserve">partially </w:t>
            </w:r>
            <w:r w:rsidRPr="00292896">
              <w:rPr>
                <w:color w:val="4F81BD" w:themeColor="accent1"/>
                <w:sz w:val="20"/>
              </w:rPr>
              <w:t xml:space="preserve">disabled if solely due to illness </w:t>
            </w:r>
            <w:r w:rsidRPr="00292896">
              <w:rPr>
                <w:color w:val="4F81BD" w:themeColor="accent1"/>
                <w:spacing w:val="-9"/>
                <w:sz w:val="20"/>
              </w:rPr>
              <w:t xml:space="preserve">or </w:t>
            </w:r>
            <w:r w:rsidRPr="00292896">
              <w:rPr>
                <w:color w:val="4F81BD" w:themeColor="accent1"/>
                <w:sz w:val="20"/>
              </w:rPr>
              <w:t xml:space="preserve">injury if </w:t>
            </w:r>
            <w:r w:rsidRPr="00292896">
              <w:rPr>
                <w:color w:val="4F81BD" w:themeColor="accent1"/>
                <w:spacing w:val="-3"/>
                <w:sz w:val="20"/>
              </w:rPr>
              <w:t xml:space="preserve">they </w:t>
            </w:r>
            <w:r w:rsidRPr="00292896">
              <w:rPr>
                <w:color w:val="4F81BD" w:themeColor="accent1"/>
                <w:sz w:val="20"/>
              </w:rPr>
              <w:t xml:space="preserve">meet </w:t>
            </w:r>
            <w:r w:rsidR="00DE2561">
              <w:rPr>
                <w:color w:val="4F81BD" w:themeColor="accent1"/>
                <w:sz w:val="20"/>
              </w:rPr>
              <w:t>both</w:t>
            </w:r>
            <w:r w:rsidR="00DE2561" w:rsidRPr="00292896">
              <w:rPr>
                <w:color w:val="4F81BD" w:themeColor="accent1"/>
                <w:sz w:val="20"/>
              </w:rPr>
              <w:t xml:space="preserve"> </w:t>
            </w:r>
            <w:r w:rsidRPr="00292896">
              <w:rPr>
                <w:color w:val="4F81BD" w:themeColor="accent1"/>
                <w:sz w:val="20"/>
              </w:rPr>
              <w:t xml:space="preserve">of the </w:t>
            </w:r>
            <w:r w:rsidRPr="00292896">
              <w:rPr>
                <w:color w:val="4F81BD" w:themeColor="accent1"/>
                <w:spacing w:val="-3"/>
                <w:sz w:val="20"/>
              </w:rPr>
              <w:t>following:</w:t>
            </w:r>
          </w:p>
          <w:p w14:paraId="38FB4117" w14:textId="77777777" w:rsidR="00E82465" w:rsidRPr="00292896" w:rsidRDefault="00E82465" w:rsidP="00F17593">
            <w:pPr>
              <w:pStyle w:val="TableParagraph"/>
              <w:spacing w:before="112"/>
              <w:ind w:left="0" w:firstLine="357"/>
              <w:rPr>
                <w:color w:val="4F81BD" w:themeColor="accent1"/>
                <w:sz w:val="20"/>
              </w:rPr>
            </w:pPr>
            <w:r w:rsidRPr="00292896">
              <w:rPr>
                <w:color w:val="4F81BD" w:themeColor="accent1"/>
                <w:sz w:val="20"/>
              </w:rPr>
              <w:t>The life insured meets either of the following criteria:</w:t>
            </w:r>
          </w:p>
          <w:p w14:paraId="19FCE17B" w14:textId="77777777" w:rsidR="00E82465" w:rsidRPr="00292896" w:rsidRDefault="00E82465" w:rsidP="00E82465">
            <w:pPr>
              <w:pStyle w:val="TableParagraph"/>
              <w:numPr>
                <w:ilvl w:val="0"/>
                <w:numId w:val="10"/>
              </w:numPr>
              <w:tabs>
                <w:tab w:val="left" w:pos="420"/>
                <w:tab w:val="left" w:pos="421"/>
              </w:tabs>
              <w:spacing w:before="129" w:line="256" w:lineRule="auto"/>
              <w:ind w:left="761" w:right="187"/>
              <w:rPr>
                <w:color w:val="4F81BD" w:themeColor="accent1"/>
                <w:sz w:val="20"/>
              </w:rPr>
            </w:pPr>
            <w:r w:rsidRPr="00292896">
              <w:rPr>
                <w:color w:val="4F81BD" w:themeColor="accent1"/>
                <w:sz w:val="20"/>
              </w:rPr>
              <w:t xml:space="preserve">has capacity to </w:t>
            </w:r>
            <w:r w:rsidRPr="00292896">
              <w:rPr>
                <w:color w:val="4F81BD" w:themeColor="accent1"/>
                <w:spacing w:val="-3"/>
                <w:sz w:val="20"/>
              </w:rPr>
              <w:t xml:space="preserve">work </w:t>
            </w:r>
            <w:r w:rsidRPr="00292896">
              <w:rPr>
                <w:color w:val="4F81BD" w:themeColor="accent1"/>
                <w:sz w:val="20"/>
              </w:rPr>
              <w:t xml:space="preserve">in </w:t>
            </w:r>
            <w:r w:rsidRPr="00292896">
              <w:rPr>
                <w:color w:val="4F81BD" w:themeColor="accent1"/>
                <w:spacing w:val="-2"/>
                <w:sz w:val="20"/>
              </w:rPr>
              <w:t xml:space="preserve">any </w:t>
            </w:r>
            <w:r w:rsidRPr="00292896">
              <w:rPr>
                <w:color w:val="4F81BD" w:themeColor="accent1"/>
                <w:sz w:val="20"/>
              </w:rPr>
              <w:t xml:space="preserve">gainful </w:t>
            </w:r>
            <w:r w:rsidRPr="00292896">
              <w:rPr>
                <w:color w:val="4F81BD" w:themeColor="accent1"/>
                <w:spacing w:val="-3"/>
                <w:sz w:val="20"/>
              </w:rPr>
              <w:t xml:space="preserve">occupation they </w:t>
            </w:r>
            <w:r w:rsidRPr="00292896">
              <w:rPr>
                <w:color w:val="4F81BD" w:themeColor="accent1"/>
                <w:sz w:val="20"/>
              </w:rPr>
              <w:t xml:space="preserve">are suited </w:t>
            </w:r>
            <w:r w:rsidRPr="00292896">
              <w:rPr>
                <w:color w:val="4F81BD" w:themeColor="accent1"/>
                <w:spacing w:val="-2"/>
                <w:sz w:val="20"/>
              </w:rPr>
              <w:t xml:space="preserve">for </w:t>
            </w:r>
            <w:r w:rsidRPr="00292896">
              <w:rPr>
                <w:color w:val="4F81BD" w:themeColor="accent1"/>
                <w:spacing w:val="-3"/>
                <w:sz w:val="20"/>
              </w:rPr>
              <w:t xml:space="preserve">by education, </w:t>
            </w:r>
            <w:r w:rsidRPr="00292896">
              <w:rPr>
                <w:color w:val="4F81BD" w:themeColor="accent1"/>
                <w:sz w:val="20"/>
              </w:rPr>
              <w:t xml:space="preserve">training, or </w:t>
            </w:r>
            <w:r w:rsidR="00DB16AA" w:rsidRPr="00292896">
              <w:rPr>
                <w:color w:val="4F81BD" w:themeColor="accent1"/>
                <w:spacing w:val="-3"/>
                <w:sz w:val="20"/>
              </w:rPr>
              <w:t>experience,</w:t>
            </w:r>
            <w:r w:rsidR="00DB16AA">
              <w:rPr>
                <w:color w:val="4F81BD" w:themeColor="accent1"/>
                <w:spacing w:val="-3"/>
                <w:sz w:val="20"/>
              </w:rPr>
              <w:t xml:space="preserve"> </w:t>
            </w:r>
            <w:r w:rsidR="00DB16AA" w:rsidRPr="00DB16AA">
              <w:rPr>
                <w:color w:val="4F81BD" w:themeColor="accent1"/>
                <w:sz w:val="20"/>
              </w:rPr>
              <w:t xml:space="preserve">but </w:t>
            </w:r>
            <w:r w:rsidRPr="00292896">
              <w:rPr>
                <w:color w:val="4F81BD" w:themeColor="accent1"/>
                <w:sz w:val="20"/>
              </w:rPr>
              <w:t>earnings are</w:t>
            </w:r>
            <w:r w:rsidRPr="00292896">
              <w:rPr>
                <w:color w:val="4F81BD" w:themeColor="accent1"/>
                <w:spacing w:val="-9"/>
                <w:sz w:val="20"/>
              </w:rPr>
              <w:t xml:space="preserve"> </w:t>
            </w:r>
            <w:r w:rsidRPr="00292896">
              <w:rPr>
                <w:color w:val="4F81BD" w:themeColor="accent1"/>
                <w:spacing w:val="-3"/>
                <w:sz w:val="20"/>
              </w:rPr>
              <w:t>reduced</w:t>
            </w:r>
          </w:p>
          <w:p w14:paraId="1562E229" w14:textId="77777777" w:rsidR="00E82465" w:rsidRPr="00292896" w:rsidRDefault="00E82465" w:rsidP="00E82465">
            <w:pPr>
              <w:pStyle w:val="TableParagraph"/>
              <w:numPr>
                <w:ilvl w:val="0"/>
                <w:numId w:val="10"/>
              </w:numPr>
              <w:tabs>
                <w:tab w:val="left" w:pos="420"/>
                <w:tab w:val="left" w:pos="421"/>
              </w:tabs>
              <w:spacing w:before="112" w:line="256" w:lineRule="auto"/>
              <w:ind w:left="761" w:right="183"/>
              <w:rPr>
                <w:color w:val="4F81BD" w:themeColor="accent1"/>
                <w:sz w:val="20"/>
              </w:rPr>
            </w:pPr>
            <w:r w:rsidRPr="00292896">
              <w:rPr>
                <w:color w:val="4F81BD" w:themeColor="accent1"/>
                <w:sz w:val="20"/>
              </w:rPr>
              <w:t>has no capacity to do each and every important income-producing</w:t>
            </w:r>
            <w:r w:rsidRPr="00292896">
              <w:rPr>
                <w:color w:val="4F81BD" w:themeColor="accent1"/>
                <w:spacing w:val="-10"/>
                <w:sz w:val="20"/>
              </w:rPr>
              <w:t xml:space="preserve"> </w:t>
            </w:r>
            <w:r w:rsidRPr="00292896">
              <w:rPr>
                <w:color w:val="4F81BD" w:themeColor="accent1"/>
                <w:sz w:val="20"/>
              </w:rPr>
              <w:t>duty</w:t>
            </w:r>
            <w:r w:rsidRPr="00292896">
              <w:rPr>
                <w:color w:val="4F81BD" w:themeColor="accent1"/>
                <w:spacing w:val="-10"/>
                <w:sz w:val="20"/>
              </w:rPr>
              <w:t xml:space="preserve"> </w:t>
            </w:r>
            <w:r w:rsidRPr="00292896">
              <w:rPr>
                <w:color w:val="4F81BD" w:themeColor="accent1"/>
                <w:sz w:val="20"/>
              </w:rPr>
              <w:t>in</w:t>
            </w:r>
            <w:r w:rsidRPr="00292896">
              <w:rPr>
                <w:color w:val="4F81BD" w:themeColor="accent1"/>
                <w:spacing w:val="-10"/>
                <w:sz w:val="20"/>
              </w:rPr>
              <w:t xml:space="preserve"> </w:t>
            </w:r>
            <w:r w:rsidRPr="00292896">
              <w:rPr>
                <w:color w:val="4F81BD" w:themeColor="accent1"/>
                <w:spacing w:val="-2"/>
                <w:sz w:val="20"/>
              </w:rPr>
              <w:t>any</w:t>
            </w:r>
            <w:r w:rsidRPr="00292896">
              <w:rPr>
                <w:color w:val="4F81BD" w:themeColor="accent1"/>
                <w:spacing w:val="-10"/>
                <w:sz w:val="20"/>
              </w:rPr>
              <w:t xml:space="preserve"> </w:t>
            </w:r>
            <w:r w:rsidRPr="00292896">
              <w:rPr>
                <w:color w:val="4F81BD" w:themeColor="accent1"/>
                <w:sz w:val="20"/>
              </w:rPr>
              <w:t>gainful</w:t>
            </w:r>
            <w:r w:rsidRPr="00292896">
              <w:rPr>
                <w:color w:val="4F81BD" w:themeColor="accent1"/>
                <w:spacing w:val="-10"/>
                <w:sz w:val="20"/>
              </w:rPr>
              <w:t xml:space="preserve"> </w:t>
            </w:r>
            <w:r w:rsidRPr="00292896">
              <w:rPr>
                <w:color w:val="4F81BD" w:themeColor="accent1"/>
                <w:spacing w:val="-3"/>
                <w:sz w:val="20"/>
              </w:rPr>
              <w:t>occupation</w:t>
            </w:r>
            <w:r w:rsidRPr="00292896">
              <w:rPr>
                <w:color w:val="4F81BD" w:themeColor="accent1"/>
                <w:spacing w:val="-10"/>
                <w:sz w:val="20"/>
              </w:rPr>
              <w:t xml:space="preserve"> </w:t>
            </w:r>
            <w:r w:rsidRPr="00292896">
              <w:rPr>
                <w:color w:val="4F81BD" w:themeColor="accent1"/>
                <w:spacing w:val="-7"/>
                <w:sz w:val="20"/>
              </w:rPr>
              <w:t xml:space="preserve">they </w:t>
            </w:r>
            <w:r w:rsidRPr="00292896">
              <w:rPr>
                <w:color w:val="4F81BD" w:themeColor="accent1"/>
                <w:sz w:val="20"/>
              </w:rPr>
              <w:t>are</w:t>
            </w:r>
            <w:r w:rsidRPr="00292896">
              <w:rPr>
                <w:color w:val="4F81BD" w:themeColor="accent1"/>
                <w:spacing w:val="-9"/>
                <w:sz w:val="20"/>
              </w:rPr>
              <w:t xml:space="preserve"> </w:t>
            </w:r>
            <w:r w:rsidRPr="00292896">
              <w:rPr>
                <w:color w:val="4F81BD" w:themeColor="accent1"/>
                <w:sz w:val="20"/>
              </w:rPr>
              <w:t>suited</w:t>
            </w:r>
            <w:r w:rsidRPr="00292896">
              <w:rPr>
                <w:color w:val="4F81BD" w:themeColor="accent1"/>
                <w:spacing w:val="-9"/>
                <w:sz w:val="20"/>
              </w:rPr>
              <w:t xml:space="preserve"> </w:t>
            </w:r>
            <w:r w:rsidRPr="00292896">
              <w:rPr>
                <w:color w:val="4F81BD" w:themeColor="accent1"/>
                <w:spacing w:val="-2"/>
                <w:sz w:val="20"/>
              </w:rPr>
              <w:t>for</w:t>
            </w:r>
            <w:r w:rsidRPr="00292896">
              <w:rPr>
                <w:color w:val="4F81BD" w:themeColor="accent1"/>
                <w:spacing w:val="-9"/>
                <w:sz w:val="20"/>
              </w:rPr>
              <w:t xml:space="preserve"> </w:t>
            </w:r>
            <w:r w:rsidRPr="00292896">
              <w:rPr>
                <w:color w:val="4F81BD" w:themeColor="accent1"/>
                <w:spacing w:val="-3"/>
                <w:sz w:val="20"/>
              </w:rPr>
              <w:t>by</w:t>
            </w:r>
            <w:r w:rsidRPr="00292896">
              <w:rPr>
                <w:color w:val="4F81BD" w:themeColor="accent1"/>
                <w:spacing w:val="-9"/>
                <w:sz w:val="20"/>
              </w:rPr>
              <w:t xml:space="preserve"> </w:t>
            </w:r>
            <w:r w:rsidRPr="00292896">
              <w:rPr>
                <w:color w:val="4F81BD" w:themeColor="accent1"/>
                <w:spacing w:val="-3"/>
                <w:sz w:val="20"/>
              </w:rPr>
              <w:t>education,</w:t>
            </w:r>
            <w:r w:rsidRPr="00292896">
              <w:rPr>
                <w:color w:val="4F81BD" w:themeColor="accent1"/>
                <w:spacing w:val="-9"/>
                <w:sz w:val="20"/>
              </w:rPr>
              <w:t xml:space="preserve"> </w:t>
            </w:r>
            <w:r w:rsidRPr="00292896">
              <w:rPr>
                <w:color w:val="4F81BD" w:themeColor="accent1"/>
                <w:sz w:val="20"/>
              </w:rPr>
              <w:t>training,</w:t>
            </w:r>
            <w:r w:rsidRPr="00292896">
              <w:rPr>
                <w:color w:val="4F81BD" w:themeColor="accent1"/>
                <w:spacing w:val="-9"/>
                <w:sz w:val="20"/>
              </w:rPr>
              <w:t xml:space="preserve"> </w:t>
            </w:r>
            <w:r w:rsidRPr="00292896">
              <w:rPr>
                <w:color w:val="4F81BD" w:themeColor="accent1"/>
                <w:sz w:val="20"/>
              </w:rPr>
              <w:t>or</w:t>
            </w:r>
            <w:r w:rsidRPr="00292896">
              <w:rPr>
                <w:color w:val="4F81BD" w:themeColor="accent1"/>
                <w:spacing w:val="-9"/>
                <w:sz w:val="20"/>
              </w:rPr>
              <w:t xml:space="preserve"> </w:t>
            </w:r>
            <w:r w:rsidRPr="00292896">
              <w:rPr>
                <w:color w:val="4F81BD" w:themeColor="accent1"/>
                <w:sz w:val="20"/>
              </w:rPr>
              <w:t>experience</w:t>
            </w:r>
            <w:r w:rsidRPr="00292896">
              <w:rPr>
                <w:color w:val="4F81BD" w:themeColor="accent1"/>
                <w:spacing w:val="-8"/>
                <w:sz w:val="20"/>
              </w:rPr>
              <w:t xml:space="preserve"> </w:t>
            </w:r>
            <w:r w:rsidRPr="00292896">
              <w:rPr>
                <w:color w:val="4F81BD" w:themeColor="accent1"/>
                <w:spacing w:val="-2"/>
                <w:sz w:val="20"/>
              </w:rPr>
              <w:t xml:space="preserve">but </w:t>
            </w:r>
            <w:r w:rsidRPr="00292896">
              <w:rPr>
                <w:color w:val="4F81BD" w:themeColor="accent1"/>
                <w:sz w:val="20"/>
              </w:rPr>
              <w:t xml:space="preserve">does not meet the </w:t>
            </w:r>
            <w:r w:rsidRPr="00292896">
              <w:rPr>
                <w:color w:val="4F81BD" w:themeColor="accent1"/>
                <w:spacing w:val="-3"/>
                <w:sz w:val="20"/>
              </w:rPr>
              <w:t xml:space="preserve">total </w:t>
            </w:r>
            <w:r w:rsidRPr="00292896">
              <w:rPr>
                <w:color w:val="4F81BD" w:themeColor="accent1"/>
                <w:sz w:val="20"/>
              </w:rPr>
              <w:t>disability</w:t>
            </w:r>
            <w:r w:rsidRPr="00292896">
              <w:rPr>
                <w:color w:val="4F81BD" w:themeColor="accent1"/>
                <w:spacing w:val="-26"/>
                <w:sz w:val="20"/>
              </w:rPr>
              <w:t xml:space="preserve"> </w:t>
            </w:r>
            <w:r w:rsidRPr="00292896">
              <w:rPr>
                <w:color w:val="4F81BD" w:themeColor="accent1"/>
                <w:spacing w:val="-3"/>
                <w:sz w:val="20"/>
              </w:rPr>
              <w:t>definition.</w:t>
            </w:r>
          </w:p>
          <w:p w14:paraId="0D8AF466" w14:textId="77777777" w:rsidR="00E82465" w:rsidRPr="00292896" w:rsidRDefault="00E82465" w:rsidP="00883752">
            <w:pPr>
              <w:pStyle w:val="TableParagraph"/>
              <w:spacing w:before="120"/>
              <w:ind w:hanging="63"/>
              <w:rPr>
                <w:color w:val="4F81BD" w:themeColor="accent1"/>
                <w:sz w:val="20"/>
              </w:rPr>
            </w:pPr>
            <w:r w:rsidRPr="00292896">
              <w:rPr>
                <w:color w:val="4F81BD" w:themeColor="accent1"/>
                <w:sz w:val="20"/>
              </w:rPr>
              <w:t xml:space="preserve">And the life insured meets all </w:t>
            </w:r>
            <w:r w:rsidR="002019A1">
              <w:rPr>
                <w:color w:val="4F81BD" w:themeColor="accent1"/>
                <w:sz w:val="20"/>
              </w:rPr>
              <w:t xml:space="preserve">of </w:t>
            </w:r>
            <w:r w:rsidRPr="00292896">
              <w:rPr>
                <w:color w:val="4F81BD" w:themeColor="accent1"/>
                <w:sz w:val="20"/>
              </w:rPr>
              <w:t>the following criteria:</w:t>
            </w:r>
          </w:p>
          <w:p w14:paraId="26CE94B2" w14:textId="77777777" w:rsidR="00E82465" w:rsidRPr="00292896" w:rsidRDefault="00E82465" w:rsidP="00E82465">
            <w:pPr>
              <w:pStyle w:val="TableParagraph"/>
              <w:numPr>
                <w:ilvl w:val="0"/>
                <w:numId w:val="10"/>
              </w:numPr>
              <w:tabs>
                <w:tab w:val="left" w:pos="420"/>
                <w:tab w:val="left" w:pos="421"/>
              </w:tabs>
              <w:spacing w:before="129" w:line="252" w:lineRule="auto"/>
              <w:ind w:left="761" w:right="427"/>
              <w:rPr>
                <w:color w:val="4F81BD" w:themeColor="accent1"/>
                <w:sz w:val="20"/>
              </w:rPr>
            </w:pPr>
            <w:r w:rsidRPr="00292896">
              <w:rPr>
                <w:color w:val="4F81BD" w:themeColor="accent1"/>
                <w:sz w:val="20"/>
              </w:rPr>
              <w:t>has</w:t>
            </w:r>
            <w:r w:rsidRPr="00292896">
              <w:rPr>
                <w:color w:val="4F81BD" w:themeColor="accent1"/>
                <w:spacing w:val="-9"/>
                <w:sz w:val="20"/>
              </w:rPr>
              <w:t xml:space="preserve"> </w:t>
            </w:r>
            <w:r w:rsidRPr="00292896">
              <w:rPr>
                <w:color w:val="4F81BD" w:themeColor="accent1"/>
                <w:sz w:val="20"/>
              </w:rPr>
              <w:t>a</w:t>
            </w:r>
            <w:r w:rsidRPr="00292896">
              <w:rPr>
                <w:color w:val="4F81BD" w:themeColor="accent1"/>
                <w:spacing w:val="-9"/>
                <w:sz w:val="20"/>
              </w:rPr>
              <w:t xml:space="preserve"> </w:t>
            </w:r>
            <w:r w:rsidRPr="00292896">
              <w:rPr>
                <w:color w:val="4F81BD" w:themeColor="accent1"/>
                <w:sz w:val="20"/>
              </w:rPr>
              <w:t>monthly</w:t>
            </w:r>
            <w:r w:rsidRPr="00292896">
              <w:rPr>
                <w:color w:val="4F81BD" w:themeColor="accent1"/>
                <w:spacing w:val="-8"/>
                <w:sz w:val="20"/>
              </w:rPr>
              <w:t xml:space="preserve"> </w:t>
            </w:r>
            <w:r w:rsidRPr="00292896">
              <w:rPr>
                <w:color w:val="4F81BD" w:themeColor="accent1"/>
                <w:sz w:val="20"/>
              </w:rPr>
              <w:t>income</w:t>
            </w:r>
            <w:r w:rsidRPr="00292896">
              <w:rPr>
                <w:color w:val="4F81BD" w:themeColor="accent1"/>
                <w:spacing w:val="-9"/>
                <w:sz w:val="20"/>
              </w:rPr>
              <w:t xml:space="preserve"> </w:t>
            </w:r>
            <w:r w:rsidRPr="00292896">
              <w:rPr>
                <w:color w:val="4F81BD" w:themeColor="accent1"/>
                <w:sz w:val="20"/>
              </w:rPr>
              <w:t>that</w:t>
            </w:r>
            <w:r w:rsidRPr="00292896">
              <w:rPr>
                <w:color w:val="4F81BD" w:themeColor="accent1"/>
                <w:spacing w:val="-9"/>
                <w:sz w:val="20"/>
              </w:rPr>
              <w:t xml:space="preserve"> </w:t>
            </w:r>
            <w:r w:rsidRPr="00292896">
              <w:rPr>
                <w:color w:val="4F81BD" w:themeColor="accent1"/>
                <w:sz w:val="20"/>
              </w:rPr>
              <w:t>is</w:t>
            </w:r>
            <w:r w:rsidRPr="00292896">
              <w:rPr>
                <w:color w:val="4F81BD" w:themeColor="accent1"/>
                <w:spacing w:val="-9"/>
                <w:sz w:val="20"/>
              </w:rPr>
              <w:t xml:space="preserve"> </w:t>
            </w:r>
            <w:r w:rsidRPr="00292896">
              <w:rPr>
                <w:color w:val="4F81BD" w:themeColor="accent1"/>
                <w:sz w:val="20"/>
              </w:rPr>
              <w:t>at</w:t>
            </w:r>
            <w:r w:rsidRPr="00292896">
              <w:rPr>
                <w:color w:val="4F81BD" w:themeColor="accent1"/>
                <w:spacing w:val="-8"/>
                <w:sz w:val="20"/>
              </w:rPr>
              <w:t xml:space="preserve"> </w:t>
            </w:r>
            <w:r w:rsidRPr="00292896">
              <w:rPr>
                <w:color w:val="4F81BD" w:themeColor="accent1"/>
                <w:sz w:val="20"/>
              </w:rPr>
              <w:t>least</w:t>
            </w:r>
            <w:r w:rsidRPr="00292896">
              <w:rPr>
                <w:color w:val="4F81BD" w:themeColor="accent1"/>
                <w:spacing w:val="-9"/>
                <w:sz w:val="20"/>
              </w:rPr>
              <w:t xml:space="preserve"> </w:t>
            </w:r>
            <w:r w:rsidRPr="00292896">
              <w:rPr>
                <w:color w:val="4F81BD" w:themeColor="accent1"/>
                <w:sz w:val="20"/>
              </w:rPr>
              <w:t>15%</w:t>
            </w:r>
            <w:r w:rsidRPr="00292896">
              <w:rPr>
                <w:color w:val="4F81BD" w:themeColor="accent1"/>
                <w:spacing w:val="-9"/>
                <w:sz w:val="20"/>
              </w:rPr>
              <w:t xml:space="preserve"> </w:t>
            </w:r>
            <w:r w:rsidRPr="00292896">
              <w:rPr>
                <w:color w:val="4F81BD" w:themeColor="accent1"/>
                <w:spacing w:val="-3"/>
                <w:sz w:val="20"/>
              </w:rPr>
              <w:t>lower</w:t>
            </w:r>
            <w:r w:rsidRPr="00292896">
              <w:rPr>
                <w:color w:val="4F81BD" w:themeColor="accent1"/>
                <w:spacing w:val="-8"/>
                <w:sz w:val="20"/>
              </w:rPr>
              <w:t xml:space="preserve"> </w:t>
            </w:r>
            <w:r w:rsidRPr="00292896">
              <w:rPr>
                <w:color w:val="4F81BD" w:themeColor="accent1"/>
                <w:spacing w:val="-6"/>
                <w:sz w:val="20"/>
              </w:rPr>
              <w:t xml:space="preserve">than </w:t>
            </w:r>
            <w:r w:rsidRPr="00292896">
              <w:rPr>
                <w:color w:val="4F81BD" w:themeColor="accent1"/>
                <w:sz w:val="20"/>
              </w:rPr>
              <w:t>pre-claim</w:t>
            </w:r>
            <w:r w:rsidRPr="00292896">
              <w:rPr>
                <w:color w:val="4F81BD" w:themeColor="accent1"/>
                <w:spacing w:val="-5"/>
                <w:sz w:val="20"/>
              </w:rPr>
              <w:t xml:space="preserve"> </w:t>
            </w:r>
            <w:r w:rsidRPr="00292896">
              <w:rPr>
                <w:color w:val="4F81BD" w:themeColor="accent1"/>
                <w:sz w:val="20"/>
              </w:rPr>
              <w:t>earnings</w:t>
            </w:r>
          </w:p>
          <w:p w14:paraId="5E2B2783" w14:textId="77777777" w:rsidR="00E82465" w:rsidRPr="00292896" w:rsidRDefault="00E82465" w:rsidP="00E82465">
            <w:pPr>
              <w:pStyle w:val="TableParagraph"/>
              <w:numPr>
                <w:ilvl w:val="0"/>
                <w:numId w:val="10"/>
              </w:numPr>
              <w:tabs>
                <w:tab w:val="left" w:pos="420"/>
                <w:tab w:val="left" w:pos="421"/>
              </w:tabs>
              <w:spacing w:before="118" w:line="252" w:lineRule="auto"/>
              <w:ind w:left="761" w:right="153"/>
              <w:rPr>
                <w:color w:val="4F81BD" w:themeColor="accent1"/>
                <w:sz w:val="20"/>
              </w:rPr>
            </w:pPr>
            <w:r w:rsidRPr="00292896">
              <w:rPr>
                <w:color w:val="4F81BD" w:themeColor="accent1"/>
                <w:sz w:val="20"/>
              </w:rPr>
              <w:t>is</w:t>
            </w:r>
            <w:r w:rsidRPr="00292896">
              <w:rPr>
                <w:color w:val="4F81BD" w:themeColor="accent1"/>
                <w:spacing w:val="-8"/>
                <w:sz w:val="20"/>
              </w:rPr>
              <w:t xml:space="preserve"> </w:t>
            </w:r>
            <w:r w:rsidRPr="00292896">
              <w:rPr>
                <w:color w:val="4F81BD" w:themeColor="accent1"/>
                <w:spacing w:val="-3"/>
                <w:sz w:val="20"/>
              </w:rPr>
              <w:t>following</w:t>
            </w:r>
            <w:r w:rsidRPr="00292896">
              <w:rPr>
                <w:color w:val="4F81BD" w:themeColor="accent1"/>
                <w:spacing w:val="-8"/>
                <w:sz w:val="20"/>
              </w:rPr>
              <w:t xml:space="preserve"> </w:t>
            </w:r>
            <w:r w:rsidRPr="00292896">
              <w:rPr>
                <w:color w:val="4F81BD" w:themeColor="accent1"/>
                <w:sz w:val="20"/>
              </w:rPr>
              <w:t>the</w:t>
            </w:r>
            <w:r w:rsidRPr="00292896">
              <w:rPr>
                <w:color w:val="4F81BD" w:themeColor="accent1"/>
                <w:spacing w:val="-7"/>
                <w:sz w:val="20"/>
              </w:rPr>
              <w:t xml:space="preserve"> </w:t>
            </w:r>
            <w:r w:rsidRPr="00292896">
              <w:rPr>
                <w:color w:val="4F81BD" w:themeColor="accent1"/>
                <w:sz w:val="20"/>
              </w:rPr>
              <w:t>advice</w:t>
            </w:r>
            <w:r w:rsidRPr="00292896">
              <w:rPr>
                <w:color w:val="4F81BD" w:themeColor="accent1"/>
                <w:spacing w:val="-8"/>
                <w:sz w:val="20"/>
              </w:rPr>
              <w:t xml:space="preserve"> </w:t>
            </w:r>
            <w:r w:rsidRPr="00292896">
              <w:rPr>
                <w:color w:val="4F81BD" w:themeColor="accent1"/>
                <w:sz w:val="20"/>
              </w:rPr>
              <w:t>and</w:t>
            </w:r>
            <w:r w:rsidRPr="00292896">
              <w:rPr>
                <w:color w:val="4F81BD" w:themeColor="accent1"/>
                <w:spacing w:val="-8"/>
                <w:sz w:val="20"/>
              </w:rPr>
              <w:t xml:space="preserve"> </w:t>
            </w:r>
            <w:r w:rsidRPr="00292896">
              <w:rPr>
                <w:color w:val="4F81BD" w:themeColor="accent1"/>
                <w:sz w:val="20"/>
              </w:rPr>
              <w:t>recommended</w:t>
            </w:r>
            <w:r w:rsidRPr="00292896">
              <w:rPr>
                <w:color w:val="4F81BD" w:themeColor="accent1"/>
                <w:spacing w:val="-7"/>
                <w:sz w:val="20"/>
              </w:rPr>
              <w:t xml:space="preserve"> </w:t>
            </w:r>
            <w:r w:rsidRPr="00292896">
              <w:rPr>
                <w:color w:val="4F81BD" w:themeColor="accent1"/>
                <w:spacing w:val="-3"/>
                <w:sz w:val="20"/>
              </w:rPr>
              <w:t>treatment</w:t>
            </w:r>
            <w:r w:rsidRPr="00292896">
              <w:rPr>
                <w:color w:val="4F81BD" w:themeColor="accent1"/>
                <w:spacing w:val="-8"/>
                <w:sz w:val="20"/>
              </w:rPr>
              <w:t xml:space="preserve"> of </w:t>
            </w:r>
            <w:r w:rsidRPr="00292896">
              <w:rPr>
                <w:color w:val="4F81BD" w:themeColor="accent1"/>
                <w:sz w:val="20"/>
              </w:rPr>
              <w:t>a medical</w:t>
            </w:r>
            <w:r w:rsidRPr="00292896">
              <w:rPr>
                <w:color w:val="4F81BD" w:themeColor="accent1"/>
                <w:spacing w:val="-9"/>
                <w:sz w:val="20"/>
              </w:rPr>
              <w:t xml:space="preserve"> </w:t>
            </w:r>
            <w:r w:rsidRPr="00292896">
              <w:rPr>
                <w:color w:val="4F81BD" w:themeColor="accent1"/>
                <w:spacing w:val="-3"/>
                <w:sz w:val="20"/>
              </w:rPr>
              <w:t>practitioner</w:t>
            </w:r>
          </w:p>
          <w:p w14:paraId="3897A4EE" w14:textId="77777777" w:rsidR="00D3400C" w:rsidRPr="00292896" w:rsidRDefault="00E82465" w:rsidP="00E82465">
            <w:pPr>
              <w:pStyle w:val="TableParagraph"/>
              <w:numPr>
                <w:ilvl w:val="0"/>
                <w:numId w:val="10"/>
              </w:numPr>
              <w:tabs>
                <w:tab w:val="left" w:pos="420"/>
                <w:tab w:val="left" w:pos="421"/>
              </w:tabs>
              <w:spacing w:before="121"/>
              <w:ind w:left="761"/>
              <w:rPr>
                <w:color w:val="4F81BD" w:themeColor="accent1"/>
                <w:sz w:val="20"/>
              </w:rPr>
            </w:pPr>
            <w:r w:rsidRPr="00292896">
              <w:rPr>
                <w:color w:val="4F81BD" w:themeColor="accent1"/>
                <w:sz w:val="20"/>
              </w:rPr>
              <w:t xml:space="preserve">is </w:t>
            </w:r>
            <w:r w:rsidRPr="00292896">
              <w:rPr>
                <w:color w:val="4F81BD" w:themeColor="accent1"/>
                <w:spacing w:val="-3"/>
                <w:sz w:val="20"/>
              </w:rPr>
              <w:t xml:space="preserve">actively </w:t>
            </w:r>
            <w:r w:rsidRPr="00292896">
              <w:rPr>
                <w:color w:val="4F81BD" w:themeColor="accent1"/>
                <w:sz w:val="20"/>
              </w:rPr>
              <w:t xml:space="preserve">participating in a </w:t>
            </w:r>
            <w:r w:rsidRPr="00292896">
              <w:rPr>
                <w:color w:val="4F81BD" w:themeColor="accent1"/>
                <w:spacing w:val="-3"/>
                <w:sz w:val="20"/>
              </w:rPr>
              <w:t xml:space="preserve">rehabilitation </w:t>
            </w:r>
            <w:r w:rsidRPr="00292896">
              <w:rPr>
                <w:color w:val="4F81BD" w:themeColor="accent1"/>
                <w:sz w:val="20"/>
              </w:rPr>
              <w:t>or</w:t>
            </w:r>
            <w:r w:rsidRPr="00292896">
              <w:rPr>
                <w:color w:val="4F81BD" w:themeColor="accent1"/>
                <w:spacing w:val="-29"/>
                <w:sz w:val="20"/>
              </w:rPr>
              <w:t xml:space="preserve"> </w:t>
            </w:r>
            <w:r w:rsidRPr="00292896">
              <w:rPr>
                <w:color w:val="4F81BD" w:themeColor="accent1"/>
                <w:spacing w:val="-4"/>
                <w:sz w:val="20"/>
              </w:rPr>
              <w:t xml:space="preserve">retraining </w:t>
            </w:r>
            <w:r w:rsidRPr="00292896">
              <w:rPr>
                <w:color w:val="4F81BD" w:themeColor="accent1"/>
                <w:sz w:val="20"/>
              </w:rPr>
              <w:t>program.</w:t>
            </w:r>
          </w:p>
        </w:tc>
      </w:tr>
    </w:tbl>
    <w:p w14:paraId="6F57296D" w14:textId="77777777" w:rsidR="00035239" w:rsidRPr="00292896" w:rsidRDefault="00035239">
      <w:pPr>
        <w:pStyle w:val="BodyText"/>
        <w:rPr>
          <w:color w:val="4F81BD" w:themeColor="accent1"/>
          <w:sz w:val="22"/>
        </w:rPr>
      </w:pPr>
    </w:p>
    <w:p w14:paraId="7DDD27B1" w14:textId="77777777" w:rsidR="00D5759A" w:rsidRDefault="00D5759A">
      <w:pPr>
        <w:rPr>
          <w:rFonts w:ascii="Frutiger 45 Light"/>
          <w:color w:val="4F81BD" w:themeColor="accent1"/>
          <w:sz w:val="20"/>
          <w:szCs w:val="20"/>
        </w:rPr>
      </w:pPr>
    </w:p>
    <w:p w14:paraId="28489D20" w14:textId="77777777" w:rsidR="00035239" w:rsidRPr="00292896" w:rsidRDefault="00092B44">
      <w:pPr>
        <w:pStyle w:val="Heading3"/>
        <w:spacing w:before="100"/>
        <w:rPr>
          <w:color w:val="4F81BD" w:themeColor="accent1"/>
        </w:rPr>
      </w:pPr>
      <w:bookmarkStart w:id="43" w:name="_Toc214353454"/>
      <w:r w:rsidRPr="00292896">
        <w:rPr>
          <w:color w:val="4F81BD" w:themeColor="accent1"/>
        </w:rPr>
        <w:t>In-built policy provisions</w:t>
      </w:r>
      <w:bookmarkEnd w:id="43"/>
    </w:p>
    <w:p w14:paraId="04C096CA" w14:textId="77777777" w:rsidR="00035239" w:rsidRPr="00292896" w:rsidRDefault="00092B44">
      <w:pPr>
        <w:pStyle w:val="ListParagraph"/>
        <w:numPr>
          <w:ilvl w:val="0"/>
          <w:numId w:val="13"/>
        </w:numPr>
        <w:tabs>
          <w:tab w:val="left" w:pos="540"/>
          <w:tab w:val="left" w:pos="541"/>
        </w:tabs>
        <w:spacing w:before="64"/>
        <w:rPr>
          <w:color w:val="4F81BD" w:themeColor="accent1"/>
          <w:sz w:val="20"/>
        </w:rPr>
      </w:pPr>
      <w:r w:rsidRPr="00292896">
        <w:rPr>
          <w:color w:val="4F81BD" w:themeColor="accent1"/>
          <w:sz w:val="20"/>
        </w:rPr>
        <w:t xml:space="preserve">Inflation protection – cover will increase every </w:t>
      </w:r>
      <w:r w:rsidRPr="00292896">
        <w:rPr>
          <w:color w:val="4F81BD" w:themeColor="accent1"/>
          <w:spacing w:val="-3"/>
          <w:sz w:val="20"/>
        </w:rPr>
        <w:t xml:space="preserve">year, </w:t>
      </w:r>
      <w:r w:rsidRPr="00292896">
        <w:rPr>
          <w:color w:val="4F81BD" w:themeColor="accent1"/>
          <w:sz w:val="20"/>
        </w:rPr>
        <w:t>unless declined by you, without health</w:t>
      </w:r>
      <w:r w:rsidRPr="00292896">
        <w:rPr>
          <w:color w:val="4F81BD" w:themeColor="accent1"/>
          <w:spacing w:val="-7"/>
          <w:sz w:val="20"/>
        </w:rPr>
        <w:t xml:space="preserve"> </w:t>
      </w:r>
      <w:r w:rsidRPr="00292896">
        <w:rPr>
          <w:color w:val="4F81BD" w:themeColor="accent1"/>
          <w:sz w:val="20"/>
        </w:rPr>
        <w:t>assessment.</w:t>
      </w:r>
    </w:p>
    <w:p w14:paraId="6B6585C4" w14:textId="77777777" w:rsidR="00035239"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Waiver of premium – premiums are waived while a claim is being</w:t>
      </w:r>
      <w:r w:rsidRPr="00292896">
        <w:rPr>
          <w:color w:val="4F81BD" w:themeColor="accent1"/>
          <w:spacing w:val="-3"/>
          <w:sz w:val="20"/>
        </w:rPr>
        <w:t xml:space="preserve"> </w:t>
      </w:r>
      <w:r w:rsidRPr="00292896">
        <w:rPr>
          <w:color w:val="4F81BD" w:themeColor="accent1"/>
          <w:sz w:val="20"/>
        </w:rPr>
        <w:t>paid.</w:t>
      </w:r>
    </w:p>
    <w:p w14:paraId="30C9ADDC" w14:textId="77777777" w:rsidR="003651D0" w:rsidRPr="00A9742F" w:rsidRDefault="003651D0" w:rsidP="00F17593">
      <w:pPr>
        <w:pStyle w:val="ListParagraph"/>
        <w:widowControl/>
        <w:numPr>
          <w:ilvl w:val="0"/>
          <w:numId w:val="13"/>
        </w:numPr>
        <w:adjustRightInd w:val="0"/>
        <w:spacing w:after="120" w:line="201" w:lineRule="atLeast"/>
        <w:rPr>
          <w:color w:val="4F81BD" w:themeColor="accent1"/>
          <w:sz w:val="20"/>
        </w:rPr>
      </w:pPr>
      <w:r w:rsidRPr="00F17593">
        <w:rPr>
          <w:color w:val="4F81BD" w:themeColor="accent1"/>
          <w:sz w:val="20"/>
        </w:rPr>
        <w:t>Rehabilitation or retraining expenses (paid direct to provider) – pays expenses for a reasonable rehabilitation or retraining program if the monthly benefit is payable</w:t>
      </w:r>
      <w:r w:rsidR="000900AA">
        <w:rPr>
          <w:color w:val="4F81BD" w:themeColor="accent1"/>
          <w:sz w:val="20"/>
        </w:rPr>
        <w:t xml:space="preserve"> of up </w:t>
      </w:r>
      <w:r w:rsidR="000900AA" w:rsidRPr="000900AA">
        <w:rPr>
          <w:color w:val="FF0000"/>
          <w:sz w:val="20"/>
        </w:rPr>
        <w:t>to 24 times the monthly benefit</w:t>
      </w:r>
      <w:r w:rsidRPr="00F17593">
        <w:rPr>
          <w:color w:val="4F81BD" w:themeColor="accent1"/>
          <w:sz w:val="20"/>
        </w:rPr>
        <w:t>.</w:t>
      </w:r>
    </w:p>
    <w:p w14:paraId="441F9BED" w14:textId="77777777" w:rsidR="00035239" w:rsidRPr="00292896" w:rsidRDefault="00092B44">
      <w:pPr>
        <w:pStyle w:val="ListParagraph"/>
        <w:numPr>
          <w:ilvl w:val="0"/>
          <w:numId w:val="13"/>
        </w:numPr>
        <w:tabs>
          <w:tab w:val="left" w:pos="540"/>
          <w:tab w:val="left" w:pos="541"/>
        </w:tabs>
        <w:spacing w:line="256" w:lineRule="auto"/>
        <w:ind w:right="480"/>
        <w:rPr>
          <w:color w:val="4F81BD" w:themeColor="accent1"/>
          <w:sz w:val="20"/>
        </w:rPr>
      </w:pPr>
      <w:r w:rsidRPr="00292896">
        <w:rPr>
          <w:color w:val="4F81BD" w:themeColor="accent1"/>
          <w:sz w:val="20"/>
        </w:rPr>
        <w:t xml:space="preserve">Waiting period reduction feature – allows for a </w:t>
      </w:r>
      <w:r w:rsidR="00A2205F">
        <w:rPr>
          <w:color w:val="4F81BD" w:themeColor="accent1"/>
          <w:sz w:val="20"/>
        </w:rPr>
        <w:t>1-year or 2-year</w:t>
      </w:r>
      <w:r w:rsidRPr="00292896">
        <w:rPr>
          <w:color w:val="4F81BD" w:themeColor="accent1"/>
          <w:sz w:val="20"/>
        </w:rPr>
        <w:t xml:space="preserve"> waiting period to be reduced to a </w:t>
      </w:r>
      <w:r w:rsidR="00A2205F">
        <w:rPr>
          <w:color w:val="4F81BD" w:themeColor="accent1"/>
          <w:sz w:val="20"/>
        </w:rPr>
        <w:t>1-</w:t>
      </w:r>
      <w:r w:rsidRPr="00292896">
        <w:rPr>
          <w:color w:val="4F81BD" w:themeColor="accent1"/>
          <w:sz w:val="20"/>
        </w:rPr>
        <w:t xml:space="preserve">year or 90 day waiting period if the life insured </w:t>
      </w:r>
      <w:r w:rsidR="00224B3F">
        <w:rPr>
          <w:color w:val="4F81BD" w:themeColor="accent1"/>
          <w:sz w:val="20"/>
        </w:rPr>
        <w:t>leaves an employer and their salary continuance cover through their employer</w:t>
      </w:r>
      <w:r w:rsidR="00224B3F" w:rsidRPr="00292896">
        <w:rPr>
          <w:color w:val="4F81BD" w:themeColor="accent1"/>
          <w:spacing w:val="-22"/>
          <w:sz w:val="20"/>
        </w:rPr>
        <w:t xml:space="preserve"> </w:t>
      </w:r>
      <w:r w:rsidRPr="00292896">
        <w:rPr>
          <w:color w:val="4F81BD" w:themeColor="accent1"/>
          <w:sz w:val="20"/>
        </w:rPr>
        <w:t>ends as a</w:t>
      </w:r>
      <w:r w:rsidRPr="00292896">
        <w:rPr>
          <w:color w:val="4F81BD" w:themeColor="accent1"/>
          <w:spacing w:val="-1"/>
          <w:sz w:val="20"/>
        </w:rPr>
        <w:t xml:space="preserve"> </w:t>
      </w:r>
      <w:r w:rsidRPr="00292896">
        <w:rPr>
          <w:color w:val="4F81BD" w:themeColor="accent1"/>
          <w:sz w:val="20"/>
        </w:rPr>
        <w:t>result.</w:t>
      </w:r>
    </w:p>
    <w:p w14:paraId="0BADA61F" w14:textId="77777777" w:rsidR="00035239" w:rsidRPr="00292896" w:rsidRDefault="00092B44">
      <w:pPr>
        <w:pStyle w:val="ListParagraph"/>
        <w:numPr>
          <w:ilvl w:val="0"/>
          <w:numId w:val="13"/>
        </w:numPr>
        <w:tabs>
          <w:tab w:val="left" w:pos="540"/>
          <w:tab w:val="left" w:pos="541"/>
        </w:tabs>
        <w:spacing w:before="112"/>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6"/>
          <w:sz w:val="20"/>
        </w:rPr>
        <w:t xml:space="preserve"> </w:t>
      </w:r>
      <w:r w:rsidRPr="00292896">
        <w:rPr>
          <w:color w:val="4F81BD" w:themeColor="accent1"/>
          <w:spacing w:val="-3"/>
          <w:sz w:val="20"/>
        </w:rPr>
        <w:t>for.</w:t>
      </w:r>
    </w:p>
    <w:p w14:paraId="1FCAB0A1" w14:textId="77777777" w:rsidR="00035239" w:rsidRPr="00292896" w:rsidRDefault="00092B44">
      <w:pPr>
        <w:pStyle w:val="ListParagraph"/>
        <w:numPr>
          <w:ilvl w:val="0"/>
          <w:numId w:val="13"/>
        </w:numPr>
        <w:tabs>
          <w:tab w:val="left" w:pos="540"/>
          <w:tab w:val="left" w:pos="541"/>
        </w:tabs>
        <w:spacing w:before="122" w:line="256" w:lineRule="auto"/>
        <w:ind w:right="614"/>
        <w:rPr>
          <w:color w:val="4F81BD" w:themeColor="accent1"/>
          <w:sz w:val="20"/>
        </w:rPr>
      </w:pPr>
      <w:r w:rsidRPr="00F17593">
        <w:rPr>
          <w:color w:val="FF0000"/>
          <w:sz w:val="20"/>
        </w:rPr>
        <w:t xml:space="preserve">[not platform] </w:t>
      </w:r>
      <w:r w:rsidRPr="00292896">
        <w:rPr>
          <w:color w:val="4F81BD" w:themeColor="accent1"/>
          <w:sz w:val="20"/>
        </w:rPr>
        <w:t>Cover suspension – allows a break in cover of any number of months, up to 12 months over the life</w:t>
      </w:r>
      <w:r w:rsidRPr="00292896">
        <w:rPr>
          <w:color w:val="4F81BD" w:themeColor="accent1"/>
          <w:spacing w:val="-3"/>
          <w:sz w:val="20"/>
        </w:rPr>
        <w:t xml:space="preserve"> </w:t>
      </w:r>
      <w:r w:rsidRPr="00292896">
        <w:rPr>
          <w:color w:val="4F81BD" w:themeColor="accent1"/>
          <w:sz w:val="20"/>
        </w:rPr>
        <w:t>of</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2"/>
          <w:sz w:val="20"/>
        </w:rPr>
        <w:t xml:space="preserve"> </w:t>
      </w:r>
      <w:r w:rsidRPr="00292896">
        <w:rPr>
          <w:color w:val="4F81BD" w:themeColor="accent1"/>
          <w:sz w:val="20"/>
        </w:rPr>
        <w:t>ease</w:t>
      </w:r>
      <w:r w:rsidRPr="00292896">
        <w:rPr>
          <w:color w:val="4F81BD" w:themeColor="accent1"/>
          <w:spacing w:val="-2"/>
          <w:sz w:val="20"/>
        </w:rPr>
        <w:t xml:space="preserve"> </w:t>
      </w:r>
      <w:r w:rsidRPr="00292896">
        <w:rPr>
          <w:color w:val="4F81BD" w:themeColor="accent1"/>
          <w:sz w:val="20"/>
        </w:rPr>
        <w:t>financial</w:t>
      </w:r>
      <w:r w:rsidRPr="00292896">
        <w:rPr>
          <w:color w:val="4F81BD" w:themeColor="accent1"/>
          <w:spacing w:val="-3"/>
          <w:sz w:val="20"/>
        </w:rPr>
        <w:t xml:space="preserve"> </w:t>
      </w:r>
      <w:r w:rsidRPr="00292896">
        <w:rPr>
          <w:color w:val="4F81BD" w:themeColor="accent1"/>
          <w:sz w:val="20"/>
        </w:rPr>
        <w:t>pressure.</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must</w:t>
      </w:r>
      <w:r w:rsidRPr="00292896">
        <w:rPr>
          <w:color w:val="4F81BD" w:themeColor="accent1"/>
          <w:spacing w:val="-2"/>
          <w:sz w:val="20"/>
        </w:rPr>
        <w:t xml:space="preserve"> </w:t>
      </w:r>
      <w:r w:rsidRPr="00292896">
        <w:rPr>
          <w:color w:val="4F81BD" w:themeColor="accent1"/>
          <w:sz w:val="20"/>
        </w:rPr>
        <w:t>be</w:t>
      </w:r>
      <w:r w:rsidRPr="00292896">
        <w:rPr>
          <w:color w:val="4F81BD" w:themeColor="accent1"/>
          <w:spacing w:val="-2"/>
          <w:sz w:val="20"/>
        </w:rPr>
        <w:t xml:space="preserve"> </w:t>
      </w:r>
      <w:r w:rsidRPr="00292896">
        <w:rPr>
          <w:color w:val="4F81BD" w:themeColor="accent1"/>
          <w:sz w:val="20"/>
        </w:rPr>
        <w:t>continually</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3"/>
          <w:sz w:val="20"/>
        </w:rPr>
        <w:t xml:space="preserve"> </w:t>
      </w:r>
      <w:r w:rsidRPr="00292896">
        <w:rPr>
          <w:color w:val="4F81BD" w:themeColor="accent1"/>
          <w:sz w:val="20"/>
        </w:rPr>
        <w:t>force</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2"/>
          <w:sz w:val="20"/>
        </w:rPr>
        <w:t xml:space="preserve"> </w:t>
      </w:r>
      <w:r w:rsidRPr="00292896">
        <w:rPr>
          <w:color w:val="4F81BD" w:themeColor="accent1"/>
          <w:sz w:val="20"/>
        </w:rPr>
        <w:t>12</w:t>
      </w:r>
      <w:r w:rsidRPr="00292896">
        <w:rPr>
          <w:color w:val="4F81BD" w:themeColor="accent1"/>
          <w:spacing w:val="-2"/>
          <w:sz w:val="20"/>
        </w:rPr>
        <w:t xml:space="preserve"> </w:t>
      </w:r>
      <w:r w:rsidRPr="00292896">
        <w:rPr>
          <w:color w:val="4F81BD" w:themeColor="accent1"/>
          <w:sz w:val="20"/>
        </w:rPr>
        <w:t>months</w:t>
      </w:r>
      <w:r w:rsidRPr="00292896">
        <w:rPr>
          <w:color w:val="4F81BD" w:themeColor="accent1"/>
          <w:spacing w:val="-2"/>
          <w:sz w:val="20"/>
        </w:rPr>
        <w:t xml:space="preserve"> </w:t>
      </w:r>
      <w:r w:rsidRPr="00292896">
        <w:rPr>
          <w:color w:val="4F81BD" w:themeColor="accent1"/>
          <w:sz w:val="20"/>
        </w:rPr>
        <w:t>before</w:t>
      </w:r>
      <w:r w:rsidRPr="00292896">
        <w:rPr>
          <w:color w:val="4F81BD" w:themeColor="accent1"/>
          <w:spacing w:val="-2"/>
          <w:sz w:val="20"/>
        </w:rPr>
        <w:t xml:space="preserve"> </w:t>
      </w:r>
      <w:r w:rsidRPr="00292896">
        <w:rPr>
          <w:color w:val="4F81BD" w:themeColor="accent1"/>
          <w:sz w:val="20"/>
        </w:rPr>
        <w:t>a</w:t>
      </w:r>
      <w:r w:rsidRPr="00292896">
        <w:rPr>
          <w:color w:val="4F81BD" w:themeColor="accent1"/>
          <w:spacing w:val="-3"/>
          <w:sz w:val="20"/>
        </w:rPr>
        <w:t xml:space="preserve"> </w:t>
      </w:r>
      <w:r w:rsidRPr="00292896">
        <w:rPr>
          <w:color w:val="4F81BD" w:themeColor="accent1"/>
          <w:sz w:val="20"/>
        </w:rPr>
        <w:t>cover suspension is</w:t>
      </w:r>
      <w:r w:rsidRPr="00292896">
        <w:rPr>
          <w:color w:val="4F81BD" w:themeColor="accent1"/>
          <w:spacing w:val="-1"/>
          <w:sz w:val="20"/>
        </w:rPr>
        <w:t xml:space="preserve"> </w:t>
      </w:r>
      <w:r w:rsidRPr="00292896">
        <w:rPr>
          <w:color w:val="4F81BD" w:themeColor="accent1"/>
          <w:sz w:val="20"/>
        </w:rPr>
        <w:t>available.</w:t>
      </w:r>
    </w:p>
    <w:p w14:paraId="3DE6E143" w14:textId="77777777" w:rsidR="00035239" w:rsidRPr="00292896" w:rsidRDefault="00035239">
      <w:pPr>
        <w:pStyle w:val="BodyText"/>
        <w:spacing w:before="1"/>
        <w:rPr>
          <w:color w:val="4F81BD" w:themeColor="accent1"/>
          <w:sz w:val="21"/>
        </w:rPr>
      </w:pPr>
    </w:p>
    <w:p w14:paraId="5D5C99D6" w14:textId="77777777" w:rsidR="00035239" w:rsidRPr="00292896" w:rsidRDefault="00092B44">
      <w:pPr>
        <w:pStyle w:val="Heading3"/>
        <w:rPr>
          <w:color w:val="4F81BD" w:themeColor="accent1"/>
        </w:rPr>
      </w:pPr>
      <w:bookmarkStart w:id="44" w:name="_Toc214353455"/>
      <w:r w:rsidRPr="00292896">
        <w:rPr>
          <w:color w:val="4F81BD" w:themeColor="accent1"/>
        </w:rPr>
        <w:t>Optional benefits (as selected)</w:t>
      </w:r>
      <w:bookmarkEnd w:id="44"/>
    </w:p>
    <w:p w14:paraId="4486800F" w14:textId="77777777" w:rsidR="00035239" w:rsidRPr="00292896" w:rsidRDefault="00092B44">
      <w:pPr>
        <w:pStyle w:val="ListParagraph"/>
        <w:numPr>
          <w:ilvl w:val="0"/>
          <w:numId w:val="13"/>
        </w:numPr>
        <w:tabs>
          <w:tab w:val="left" w:pos="540"/>
          <w:tab w:val="left" w:pos="541"/>
        </w:tabs>
        <w:spacing w:before="64"/>
        <w:rPr>
          <w:color w:val="4F81BD" w:themeColor="accent1"/>
          <w:sz w:val="20"/>
        </w:rPr>
      </w:pPr>
      <w:r w:rsidRPr="00292896">
        <w:rPr>
          <w:color w:val="4F81BD" w:themeColor="accent1"/>
          <w:sz w:val="20"/>
        </w:rPr>
        <w:t>Increasing claims option – benefits can increase each year with CPI while on</w:t>
      </w:r>
      <w:r w:rsidRPr="00292896">
        <w:rPr>
          <w:color w:val="4F81BD" w:themeColor="accent1"/>
          <w:spacing w:val="-6"/>
          <w:sz w:val="20"/>
        </w:rPr>
        <w:t xml:space="preserve"> </w:t>
      </w:r>
      <w:r w:rsidRPr="00292896">
        <w:rPr>
          <w:color w:val="4F81BD" w:themeColor="accent1"/>
          <w:sz w:val="20"/>
        </w:rPr>
        <w:t>claim.</w:t>
      </w:r>
    </w:p>
    <w:p w14:paraId="76EB86B4" w14:textId="77777777" w:rsidR="00035239" w:rsidRPr="00292896" w:rsidRDefault="00092B44">
      <w:pPr>
        <w:pStyle w:val="ListParagraph"/>
        <w:numPr>
          <w:ilvl w:val="0"/>
          <w:numId w:val="13"/>
        </w:numPr>
        <w:tabs>
          <w:tab w:val="left" w:pos="540"/>
          <w:tab w:val="left" w:pos="541"/>
        </w:tabs>
        <w:spacing w:line="252" w:lineRule="auto"/>
        <w:ind w:right="787"/>
        <w:rPr>
          <w:color w:val="4F81BD" w:themeColor="accent1"/>
          <w:sz w:val="20"/>
        </w:rPr>
      </w:pPr>
      <w:r w:rsidRPr="00292896">
        <w:rPr>
          <w:color w:val="4F81BD" w:themeColor="accent1"/>
          <w:sz w:val="20"/>
        </w:rPr>
        <w:t>Super</w:t>
      </w:r>
      <w:r w:rsidRPr="00292896">
        <w:rPr>
          <w:color w:val="4F81BD" w:themeColor="accent1"/>
          <w:spacing w:val="-2"/>
          <w:sz w:val="20"/>
        </w:rPr>
        <w:t xml:space="preserve"> </w:t>
      </w:r>
      <w:r w:rsidRPr="00292896">
        <w:rPr>
          <w:color w:val="4F81BD" w:themeColor="accent1"/>
          <w:sz w:val="20"/>
        </w:rPr>
        <w:t>contributions</w:t>
      </w:r>
      <w:r w:rsidRPr="00292896">
        <w:rPr>
          <w:color w:val="4F81BD" w:themeColor="accent1"/>
          <w:spacing w:val="-1"/>
          <w:sz w:val="20"/>
        </w:rPr>
        <w:t xml:space="preserve"> </w:t>
      </w:r>
      <w:r w:rsidRPr="00292896">
        <w:rPr>
          <w:color w:val="4F81BD" w:themeColor="accent1"/>
          <w:sz w:val="20"/>
        </w:rPr>
        <w:t>option</w:t>
      </w:r>
      <w:r w:rsidRPr="00292896">
        <w:rPr>
          <w:color w:val="4F81BD" w:themeColor="accent1"/>
          <w:spacing w:val="-2"/>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is</w:t>
      </w:r>
      <w:r w:rsidRPr="00292896">
        <w:rPr>
          <w:color w:val="4F81BD" w:themeColor="accent1"/>
          <w:spacing w:val="-1"/>
          <w:sz w:val="20"/>
        </w:rPr>
        <w:t xml:space="preserve"> </w:t>
      </w:r>
      <w:r w:rsidRPr="00292896">
        <w:rPr>
          <w:color w:val="4F81BD" w:themeColor="accent1"/>
          <w:sz w:val="20"/>
        </w:rPr>
        <w:t>available</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1"/>
          <w:sz w:val="20"/>
        </w:rPr>
        <w:t xml:space="preserve"> </w:t>
      </w:r>
      <w:r w:rsidRPr="00292896">
        <w:rPr>
          <w:color w:val="4F81BD" w:themeColor="accent1"/>
          <w:sz w:val="20"/>
        </w:rPr>
        <w:t>regular</w:t>
      </w:r>
      <w:r w:rsidRPr="00292896">
        <w:rPr>
          <w:color w:val="4F81BD" w:themeColor="accent1"/>
          <w:spacing w:val="-2"/>
          <w:sz w:val="20"/>
        </w:rPr>
        <w:t xml:space="preserve"> </w:t>
      </w:r>
      <w:r w:rsidRPr="00292896">
        <w:rPr>
          <w:color w:val="4F81BD" w:themeColor="accent1"/>
          <w:sz w:val="20"/>
        </w:rPr>
        <w:t>super</w:t>
      </w:r>
      <w:r w:rsidRPr="00292896">
        <w:rPr>
          <w:color w:val="4F81BD" w:themeColor="accent1"/>
          <w:spacing w:val="-1"/>
          <w:sz w:val="20"/>
        </w:rPr>
        <w:t xml:space="preserve"> </w:t>
      </w:r>
      <w:r w:rsidRPr="00292896">
        <w:rPr>
          <w:color w:val="4F81BD" w:themeColor="accent1"/>
          <w:sz w:val="20"/>
        </w:rPr>
        <w:t>contributions</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1"/>
          <w:sz w:val="20"/>
        </w:rPr>
        <w:t xml:space="preserve"> </w:t>
      </w:r>
      <w:r w:rsidRPr="00292896">
        <w:rPr>
          <w:color w:val="4F81BD" w:themeColor="accent1"/>
          <w:sz w:val="20"/>
        </w:rPr>
        <w:t>addition</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pacing w:val="-9"/>
          <w:sz w:val="20"/>
        </w:rPr>
        <w:t>Total</w:t>
      </w:r>
      <w:r w:rsidRPr="00292896">
        <w:rPr>
          <w:color w:val="4F81BD" w:themeColor="accent1"/>
          <w:spacing w:val="-11"/>
          <w:sz w:val="20"/>
        </w:rPr>
        <w:t xml:space="preserve"> </w:t>
      </w:r>
      <w:r w:rsidRPr="00292896">
        <w:rPr>
          <w:color w:val="4F81BD" w:themeColor="accent1"/>
          <w:sz w:val="20"/>
        </w:rPr>
        <w:t>or</w:t>
      </w:r>
      <w:r w:rsidRPr="00292896">
        <w:rPr>
          <w:color w:val="4F81BD" w:themeColor="accent1"/>
          <w:spacing w:val="-21"/>
          <w:sz w:val="20"/>
        </w:rPr>
        <w:t xml:space="preserve"> </w:t>
      </w:r>
      <w:r w:rsidRPr="00292896">
        <w:rPr>
          <w:color w:val="4F81BD" w:themeColor="accent1"/>
          <w:sz w:val="20"/>
        </w:rPr>
        <w:t>Partial disability benefit, so super savings continue during a</w:t>
      </w:r>
      <w:r w:rsidRPr="00292896">
        <w:rPr>
          <w:color w:val="4F81BD" w:themeColor="accent1"/>
          <w:spacing w:val="-2"/>
          <w:sz w:val="20"/>
        </w:rPr>
        <w:t xml:space="preserve"> </w:t>
      </w:r>
      <w:r w:rsidRPr="00292896">
        <w:rPr>
          <w:color w:val="4F81BD" w:themeColor="accent1"/>
          <w:sz w:val="20"/>
        </w:rPr>
        <w:t>claim.</w:t>
      </w:r>
    </w:p>
    <w:p w14:paraId="449B9DA1"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 xml:space="preserve">Future insurability option – increase cover without underwriting every </w:t>
      </w:r>
      <w:r w:rsidRPr="00292896">
        <w:rPr>
          <w:color w:val="4F81BD" w:themeColor="accent1"/>
          <w:spacing w:val="-5"/>
          <w:sz w:val="20"/>
        </w:rPr>
        <w:t xml:space="preserve">year, </w:t>
      </w:r>
      <w:r w:rsidRPr="00292896">
        <w:rPr>
          <w:color w:val="4F81BD" w:themeColor="accent1"/>
          <w:sz w:val="20"/>
        </w:rPr>
        <w:t>subject to</w:t>
      </w:r>
      <w:r w:rsidRPr="00292896">
        <w:rPr>
          <w:color w:val="4F81BD" w:themeColor="accent1"/>
          <w:spacing w:val="-8"/>
          <w:sz w:val="20"/>
        </w:rPr>
        <w:t xml:space="preserve"> </w:t>
      </w:r>
      <w:r w:rsidRPr="00292896">
        <w:rPr>
          <w:color w:val="4F81BD" w:themeColor="accent1"/>
          <w:sz w:val="20"/>
        </w:rPr>
        <w:t>conditions.</w:t>
      </w:r>
    </w:p>
    <w:p w14:paraId="20FAF53E" w14:textId="77777777" w:rsidR="00145F93" w:rsidRPr="00292896" w:rsidRDefault="00145F93">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Severity booster</w:t>
      </w:r>
      <w:r w:rsidR="00F257E8">
        <w:rPr>
          <w:color w:val="4F81BD" w:themeColor="accent1"/>
          <w:sz w:val="20"/>
        </w:rPr>
        <w:t xml:space="preserve"> option</w:t>
      </w:r>
      <w:r w:rsidRPr="00292896">
        <w:rPr>
          <w:color w:val="4F81BD" w:themeColor="accent1"/>
          <w:sz w:val="20"/>
        </w:rPr>
        <w:t xml:space="preserve"> – </w:t>
      </w:r>
      <w:r w:rsidR="009B7EEF">
        <w:rPr>
          <w:color w:val="4F81BD" w:themeColor="accent1"/>
          <w:sz w:val="20"/>
        </w:rPr>
        <w:t>increases</w:t>
      </w:r>
      <w:r w:rsidR="009B7EEF" w:rsidRPr="00292896">
        <w:rPr>
          <w:color w:val="4F81BD" w:themeColor="accent1"/>
          <w:sz w:val="20"/>
        </w:rPr>
        <w:t xml:space="preserve"> </w:t>
      </w:r>
      <w:r w:rsidRPr="00292896">
        <w:rPr>
          <w:color w:val="4F81BD" w:themeColor="accent1"/>
          <w:sz w:val="20"/>
        </w:rPr>
        <w:t>the monthly benefit payable by 20% for</w:t>
      </w:r>
      <w:r w:rsidR="00C433F0">
        <w:rPr>
          <w:color w:val="4F81BD" w:themeColor="accent1"/>
          <w:sz w:val="20"/>
        </w:rPr>
        <w:t xml:space="preserve"> specific conditions during</w:t>
      </w:r>
      <w:r w:rsidRPr="00292896">
        <w:rPr>
          <w:color w:val="4F81BD" w:themeColor="accent1"/>
          <w:sz w:val="20"/>
        </w:rPr>
        <w:t xml:space="preserve"> the first </w:t>
      </w:r>
      <w:r w:rsidR="004F3642">
        <w:rPr>
          <w:color w:val="4F81BD" w:themeColor="accent1"/>
          <w:sz w:val="20"/>
        </w:rPr>
        <w:t>six</w:t>
      </w:r>
      <w:r w:rsidR="004F3642" w:rsidRPr="00292896">
        <w:rPr>
          <w:color w:val="4F81BD" w:themeColor="accent1"/>
          <w:sz w:val="20"/>
        </w:rPr>
        <w:t xml:space="preserve"> </w:t>
      </w:r>
      <w:r w:rsidRPr="00292896">
        <w:rPr>
          <w:color w:val="4F81BD" w:themeColor="accent1"/>
          <w:sz w:val="20"/>
        </w:rPr>
        <w:t xml:space="preserve">months </w:t>
      </w:r>
      <w:r w:rsidR="004F3642">
        <w:rPr>
          <w:color w:val="4F81BD" w:themeColor="accent1"/>
          <w:sz w:val="20"/>
        </w:rPr>
        <w:t>on</w:t>
      </w:r>
      <w:r w:rsidR="004F3642" w:rsidRPr="00292896">
        <w:rPr>
          <w:color w:val="4F81BD" w:themeColor="accent1"/>
          <w:sz w:val="20"/>
        </w:rPr>
        <w:t xml:space="preserve"> </w:t>
      </w:r>
      <w:r w:rsidRPr="00292896">
        <w:rPr>
          <w:color w:val="4F81BD" w:themeColor="accent1"/>
          <w:sz w:val="20"/>
        </w:rPr>
        <w:t>claim.</w:t>
      </w:r>
    </w:p>
    <w:p w14:paraId="569F1780" w14:textId="77777777" w:rsidR="00035239" w:rsidRPr="00292896" w:rsidRDefault="00092B44">
      <w:pPr>
        <w:pStyle w:val="BodyText"/>
        <w:spacing w:before="125" w:line="261" w:lineRule="auto"/>
        <w:ind w:left="200"/>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30556A62" w14:textId="77777777" w:rsidR="00035239" w:rsidRPr="00292896" w:rsidRDefault="00035239">
      <w:pPr>
        <w:spacing w:line="261" w:lineRule="auto"/>
        <w:rPr>
          <w:color w:val="4F81BD" w:themeColor="accent1"/>
        </w:rPr>
        <w:sectPr w:rsidR="00035239" w:rsidRPr="00292896">
          <w:headerReference w:type="default" r:id="rId55"/>
          <w:footerReference w:type="even" r:id="rId56"/>
          <w:footerReference w:type="default" r:id="rId57"/>
          <w:footerReference w:type="first" r:id="rId58"/>
          <w:pgSz w:w="11910" w:h="16840"/>
          <w:pgMar w:top="1580" w:right="560" w:bottom="380" w:left="480" w:header="0" w:footer="197" w:gutter="0"/>
          <w:pgNumType w:start="12"/>
          <w:cols w:space="720"/>
        </w:sectPr>
      </w:pPr>
    </w:p>
    <w:p w14:paraId="57DF061F" w14:textId="77777777" w:rsidR="00035239" w:rsidRPr="001C0014" w:rsidRDefault="00092B44" w:rsidP="001C0014">
      <w:pPr>
        <w:pStyle w:val="Heading1"/>
        <w:rPr>
          <w:color w:val="4F81BD" w:themeColor="accent1"/>
        </w:rPr>
      </w:pPr>
      <w:bookmarkStart w:id="45" w:name="_Toc214353456"/>
      <w:r w:rsidRPr="00292896">
        <w:rPr>
          <w:color w:val="4F81BD" w:themeColor="accent1"/>
        </w:rPr>
        <w:lastRenderedPageBreak/>
        <w:t>Zurich Income Safeguard</w:t>
      </w:r>
      <w:r w:rsidR="001C0014">
        <w:rPr>
          <w:color w:val="4F81BD" w:themeColor="accent1"/>
        </w:rPr>
        <w:br/>
      </w:r>
      <w:r w:rsidR="00C4782F" w:rsidRPr="00F17593">
        <w:rPr>
          <w:color w:val="4F81BD" w:themeColor="accent1"/>
          <w:sz w:val="40"/>
          <w:szCs w:val="40"/>
        </w:rPr>
        <w:t>(superannuation ownership)</w:t>
      </w:r>
      <w:bookmarkEnd w:id="45"/>
    </w:p>
    <w:p w14:paraId="21FAA8E8" w14:textId="77777777" w:rsidR="00035239" w:rsidRPr="00F17593" w:rsidRDefault="00035239">
      <w:pPr>
        <w:pStyle w:val="BodyText"/>
        <w:spacing w:before="1"/>
        <w:rPr>
          <w:color w:val="4F81BD" w:themeColor="accent1"/>
        </w:rPr>
      </w:pPr>
    </w:p>
    <w:p w14:paraId="282E975C" w14:textId="77777777" w:rsidR="00947B1D" w:rsidRPr="00F17593" w:rsidRDefault="00947B1D">
      <w:pPr>
        <w:pStyle w:val="BodyText"/>
        <w:spacing w:before="1"/>
        <w:rPr>
          <w:color w:val="4F81BD" w:themeColor="accent1"/>
        </w:rPr>
      </w:pPr>
    </w:p>
    <w:p w14:paraId="1E717E6A" w14:textId="77777777" w:rsidR="00035239" w:rsidRPr="00292896" w:rsidRDefault="00092B44">
      <w:pPr>
        <w:pStyle w:val="BodyText"/>
        <w:spacing w:before="100" w:line="261" w:lineRule="auto"/>
        <w:ind w:left="200"/>
        <w:rPr>
          <w:color w:val="4F81BD" w:themeColor="accent1"/>
        </w:rPr>
      </w:pPr>
      <w:r w:rsidRPr="00292896">
        <w:rPr>
          <w:color w:val="4F81BD" w:themeColor="accent1"/>
        </w:rPr>
        <w:t xml:space="preserve">When </w:t>
      </w:r>
      <w:r w:rsidR="005B255A">
        <w:rPr>
          <w:color w:val="4F81BD" w:themeColor="accent1"/>
        </w:rPr>
        <w:t>a Zurich</w:t>
      </w:r>
      <w:r w:rsidR="005B255A" w:rsidRPr="00292896">
        <w:rPr>
          <w:color w:val="4F81BD" w:themeColor="accent1"/>
        </w:rPr>
        <w:t xml:space="preserve"> </w:t>
      </w:r>
      <w:r w:rsidRPr="00292896">
        <w:rPr>
          <w:color w:val="4F81BD" w:themeColor="accent1"/>
        </w:rPr>
        <w:t xml:space="preserve">Income </w:t>
      </w:r>
      <w:r w:rsidR="005B255A">
        <w:rPr>
          <w:color w:val="4F81BD" w:themeColor="accent1"/>
        </w:rPr>
        <w:t>S</w:t>
      </w:r>
      <w:r w:rsidRPr="00292896">
        <w:rPr>
          <w:color w:val="4F81BD" w:themeColor="accent1"/>
        </w:rPr>
        <w:t>afeguard policy is held within superannuation, restrictions apply that are designed to meet the requirements of superannuation law – benefits are payable if you meet the policy conditions and the superannuation definition of temporary incapacity.</w:t>
      </w:r>
    </w:p>
    <w:p w14:paraId="030B61C2" w14:textId="77777777" w:rsidR="00035239" w:rsidRPr="00292896" w:rsidRDefault="00035239">
      <w:pPr>
        <w:pStyle w:val="BodyText"/>
        <w:spacing w:before="8"/>
        <w:rPr>
          <w:color w:val="4F81BD" w:themeColor="accent1"/>
        </w:rPr>
      </w:pPr>
    </w:p>
    <w:p w14:paraId="66B1FA42" w14:textId="77777777" w:rsidR="00035239" w:rsidRPr="00292896" w:rsidRDefault="00092B44">
      <w:pPr>
        <w:pStyle w:val="Heading3"/>
        <w:spacing w:before="1"/>
        <w:rPr>
          <w:color w:val="4F81BD" w:themeColor="accent1"/>
        </w:rPr>
      </w:pPr>
      <w:bookmarkStart w:id="46" w:name="_Toc214353457"/>
      <w:r w:rsidRPr="00292896">
        <w:rPr>
          <w:color w:val="4F81BD" w:themeColor="accent1"/>
        </w:rPr>
        <w:t xml:space="preserve">Zurich Income </w:t>
      </w:r>
      <w:r w:rsidR="00993D57">
        <w:rPr>
          <w:color w:val="4F81BD" w:themeColor="accent1"/>
        </w:rPr>
        <w:t>S</w:t>
      </w:r>
      <w:r w:rsidRPr="00292896">
        <w:rPr>
          <w:color w:val="4F81BD" w:themeColor="accent1"/>
        </w:rPr>
        <w:t>afeguard policies owned by a</w:t>
      </w:r>
      <w:r w:rsidR="00947B1D">
        <w:rPr>
          <w:color w:val="4F81BD" w:themeColor="accent1"/>
        </w:rPr>
        <w:t>n SMSF</w:t>
      </w:r>
      <w:bookmarkEnd w:id="46"/>
    </w:p>
    <w:p w14:paraId="54DAAB51" w14:textId="77777777" w:rsidR="00035239" w:rsidRPr="00292896" w:rsidRDefault="00092B44">
      <w:pPr>
        <w:pStyle w:val="BodyText"/>
        <w:spacing w:before="67" w:line="261" w:lineRule="auto"/>
        <w:ind w:left="200" w:right="183"/>
        <w:rPr>
          <w:color w:val="4F81BD" w:themeColor="accent1"/>
        </w:rPr>
      </w:pPr>
      <w:r w:rsidRPr="00292896">
        <w:rPr>
          <w:color w:val="4F81BD" w:themeColor="accent1"/>
        </w:rPr>
        <w:t xml:space="preserve">When a Zurich Income </w:t>
      </w:r>
      <w:r w:rsidR="00145F93" w:rsidRPr="00292896">
        <w:rPr>
          <w:color w:val="4F81BD" w:themeColor="accent1"/>
        </w:rPr>
        <w:t>Safeguard</w:t>
      </w:r>
      <w:r w:rsidRPr="00292896">
        <w:rPr>
          <w:color w:val="4F81BD" w:themeColor="accent1"/>
        </w:rPr>
        <w:t xml:space="preserve"> policy is owned by the trustee of a Self-Managed Superannuation Fund (‘SMSF’), it is held in superannuation and considered a policy with ‘superannuation ownership’.</w:t>
      </w:r>
    </w:p>
    <w:p w14:paraId="63EB1E23" w14:textId="77777777" w:rsidR="00A87A8D" w:rsidRDefault="004C23FF" w:rsidP="00A87A8D">
      <w:pPr>
        <w:pStyle w:val="BodyText"/>
        <w:spacing w:before="111"/>
        <w:ind w:left="200"/>
        <w:rPr>
          <w:color w:val="4F81BD" w:themeColor="accent1"/>
        </w:rPr>
      </w:pPr>
      <w:r>
        <w:rPr>
          <w:color w:val="4F81BD" w:themeColor="accent1"/>
        </w:rPr>
        <w:t xml:space="preserve">Zurich </w:t>
      </w:r>
      <w:r w:rsidR="00092B44" w:rsidRPr="00292896">
        <w:rPr>
          <w:color w:val="4F81BD" w:themeColor="accent1"/>
        </w:rPr>
        <w:t xml:space="preserve">Income </w:t>
      </w:r>
      <w:r>
        <w:rPr>
          <w:color w:val="4F81BD" w:themeColor="accent1"/>
        </w:rPr>
        <w:t>S</w:t>
      </w:r>
      <w:r w:rsidR="00092B44" w:rsidRPr="00292896">
        <w:rPr>
          <w:color w:val="4F81BD" w:themeColor="accent1"/>
        </w:rPr>
        <w:t xml:space="preserve">afeguard with SMSF ownership pays a monthly benefit if </w:t>
      </w:r>
      <w:r w:rsidR="00A51160">
        <w:rPr>
          <w:color w:val="4F81BD" w:themeColor="accent1"/>
        </w:rPr>
        <w:t>the life insured is</w:t>
      </w:r>
      <w:r w:rsidR="00092B44" w:rsidRPr="00292896">
        <w:rPr>
          <w:color w:val="4F81BD" w:themeColor="accent1"/>
        </w:rPr>
        <w:t xml:space="preserve"> unable to work due to sickness or injury and </w:t>
      </w:r>
      <w:r w:rsidR="00A51160">
        <w:rPr>
          <w:color w:val="4F81BD" w:themeColor="accent1"/>
        </w:rPr>
        <w:t>is</w:t>
      </w:r>
      <w:r w:rsidR="00A51160" w:rsidRPr="00292896">
        <w:rPr>
          <w:color w:val="4F81BD" w:themeColor="accent1"/>
        </w:rPr>
        <w:t xml:space="preserve"> </w:t>
      </w:r>
      <w:r w:rsidR="00092B44" w:rsidRPr="00292896">
        <w:rPr>
          <w:color w:val="4F81BD" w:themeColor="accent1"/>
        </w:rPr>
        <w:t>totally or partially disabled after the waiting period</w:t>
      </w:r>
      <w:r w:rsidR="007A0E9C">
        <w:rPr>
          <w:color w:val="4F81BD" w:themeColor="accent1"/>
        </w:rPr>
        <w:t xml:space="preserve">. </w:t>
      </w:r>
      <w:r w:rsidR="00A87A8D">
        <w:rPr>
          <w:color w:val="4F81BD" w:themeColor="accent1"/>
        </w:rPr>
        <w:t>To qualify for a monthly benefit, the life insured must satisfy the waiting period requirements and, solely due to sickness or injury, must be all of the following:</w:t>
      </w:r>
    </w:p>
    <w:p w14:paraId="4DF00B24" w14:textId="77777777" w:rsidR="00035239" w:rsidRPr="00292896" w:rsidRDefault="00092B44" w:rsidP="00F17593">
      <w:pPr>
        <w:pStyle w:val="BodyText"/>
        <w:numPr>
          <w:ilvl w:val="0"/>
          <w:numId w:val="14"/>
        </w:numPr>
        <w:spacing w:before="112" w:line="261" w:lineRule="auto"/>
        <w:ind w:right="203"/>
        <w:rPr>
          <w:color w:val="4F81BD" w:themeColor="accent1"/>
        </w:rPr>
      </w:pPr>
      <w:r w:rsidRPr="00292896">
        <w:rPr>
          <w:color w:val="4F81BD" w:themeColor="accent1"/>
        </w:rPr>
        <w:t>totally disabled for at least 7 out of 12 consecutive days</w:t>
      </w:r>
    </w:p>
    <w:p w14:paraId="0CE84989"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4659BDFF"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7BDAC66F" w14:textId="77777777" w:rsidR="00035239" w:rsidRPr="00292896" w:rsidRDefault="00092B44">
      <w:pPr>
        <w:pStyle w:val="BodyText"/>
        <w:spacing w:before="125" w:line="261" w:lineRule="auto"/>
        <w:ind w:left="200"/>
        <w:rPr>
          <w:color w:val="4F81BD" w:themeColor="accent1"/>
        </w:rPr>
      </w:pPr>
      <w:r w:rsidRPr="00292896">
        <w:rPr>
          <w:color w:val="4F81BD" w:themeColor="accent1"/>
        </w:rPr>
        <w:t>Provided all claim requirements are met, the Total disability benefit is payable 15 days after the waiting period ends, and monthly thereafter (two weeks in advance and two weeks in arrears). The Partial disability benefit is payable monthly in arrears (calculated using financial information for the month).</w:t>
      </w:r>
    </w:p>
    <w:p w14:paraId="12FB989F" w14:textId="77777777" w:rsidR="00035239" w:rsidRPr="00292896" w:rsidRDefault="00035239">
      <w:pPr>
        <w:pStyle w:val="BodyText"/>
        <w:spacing w:before="8"/>
        <w:rPr>
          <w:color w:val="4F81BD" w:themeColor="accent1"/>
        </w:rPr>
      </w:pPr>
    </w:p>
    <w:p w14:paraId="591ACED2" w14:textId="77777777" w:rsidR="00035239" w:rsidRPr="00292896" w:rsidRDefault="00092B44">
      <w:pPr>
        <w:pStyle w:val="Heading3"/>
        <w:spacing w:line="254" w:lineRule="auto"/>
        <w:rPr>
          <w:color w:val="4F81BD" w:themeColor="accent1"/>
        </w:rPr>
      </w:pPr>
      <w:bookmarkStart w:id="47" w:name="_Toc214353458"/>
      <w:r w:rsidRPr="00292896">
        <w:rPr>
          <w:color w:val="4F81BD" w:themeColor="accent1"/>
        </w:rPr>
        <w:t xml:space="preserve">Zurich Income </w:t>
      </w:r>
      <w:r w:rsidR="003E2C6A">
        <w:rPr>
          <w:color w:val="4F81BD" w:themeColor="accent1"/>
        </w:rPr>
        <w:t>S</w:t>
      </w:r>
      <w:r w:rsidRPr="00292896">
        <w:rPr>
          <w:color w:val="4F81BD" w:themeColor="accent1"/>
        </w:rPr>
        <w:t>afeguard policies owned by the trustee of the Zurich</w:t>
      </w:r>
      <w:r w:rsidR="007F3FCE">
        <w:rPr>
          <w:color w:val="4F81BD" w:themeColor="accent1"/>
        </w:rPr>
        <w:t xml:space="preserve"> Plan</w:t>
      </w:r>
      <w:bookmarkEnd w:id="47"/>
    </w:p>
    <w:p w14:paraId="747D3DEE" w14:textId="5D2A79A0" w:rsidR="00035239" w:rsidRPr="00292896" w:rsidRDefault="00092B44">
      <w:pPr>
        <w:pStyle w:val="BodyText"/>
        <w:spacing w:before="51" w:line="261" w:lineRule="auto"/>
        <w:ind w:left="200" w:right="197"/>
        <w:rPr>
          <w:color w:val="4F81BD" w:themeColor="accent1"/>
        </w:rPr>
      </w:pPr>
      <w:r w:rsidRPr="00292896">
        <w:rPr>
          <w:color w:val="4F81BD" w:themeColor="accent1"/>
        </w:rPr>
        <w:t xml:space="preserve">When Zurich Income </w:t>
      </w:r>
      <w:r w:rsidR="004B0654">
        <w:rPr>
          <w:color w:val="4F81BD" w:themeColor="accent1"/>
        </w:rPr>
        <w:t>S</w:t>
      </w:r>
      <w:r w:rsidRPr="00292896">
        <w:rPr>
          <w:color w:val="4F81BD" w:themeColor="accent1"/>
        </w:rPr>
        <w:t xml:space="preserve">afeguard is owned by the trustee of the Zurich </w:t>
      </w:r>
      <w:r w:rsidR="00B25740" w:rsidRPr="00292896">
        <w:rPr>
          <w:color w:val="4F81BD" w:themeColor="accent1"/>
        </w:rPr>
        <w:t xml:space="preserve">Insurance-only Superannuation Plan, a division of </w:t>
      </w:r>
      <w:r w:rsidR="00DE6C6D">
        <w:rPr>
          <w:color w:val="4F81BD" w:themeColor="accent1"/>
        </w:rPr>
        <w:t xml:space="preserve">Brighter </w:t>
      </w:r>
      <w:proofErr w:type="gramStart"/>
      <w:r w:rsidR="00DE6C6D">
        <w:rPr>
          <w:color w:val="4F81BD" w:themeColor="accent1"/>
        </w:rPr>
        <w:t>Super</w:t>
      </w:r>
      <w:r w:rsidR="00B25740" w:rsidRPr="00292896">
        <w:rPr>
          <w:color w:val="4F81BD" w:themeColor="accent1"/>
        </w:rPr>
        <w:t xml:space="preserve"> (‘</w:t>
      </w:r>
      <w:proofErr w:type="gramEnd"/>
      <w:r w:rsidR="00B25740" w:rsidRPr="00292896">
        <w:rPr>
          <w:color w:val="4F81BD" w:themeColor="accent1"/>
        </w:rPr>
        <w:t>the Zurich Plan’</w:t>
      </w:r>
      <w:r w:rsidR="007F3FCE">
        <w:rPr>
          <w:color w:val="4F81BD" w:themeColor="accent1"/>
        </w:rPr>
        <w:t>)</w:t>
      </w:r>
      <w:r w:rsidRPr="00292896">
        <w:rPr>
          <w:color w:val="4F81BD" w:themeColor="accent1"/>
        </w:rPr>
        <w:t xml:space="preserve">, it is held in superannuation and considered a policy with ‘superannuation ownership’. Once your application has been accepted you will become a member of the Zurich </w:t>
      </w:r>
      <w:proofErr w:type="gramStart"/>
      <w:r w:rsidRPr="00292896">
        <w:rPr>
          <w:color w:val="4F81BD" w:themeColor="accent1"/>
        </w:rPr>
        <w:t>Plan, and</w:t>
      </w:r>
      <w:proofErr w:type="gramEnd"/>
      <w:r w:rsidRPr="00292896">
        <w:rPr>
          <w:color w:val="4F81BD" w:themeColor="accent1"/>
        </w:rPr>
        <w:t xml:space="preserve"> have an interest in </w:t>
      </w:r>
      <w:r w:rsidR="006E6067">
        <w:rPr>
          <w:color w:val="4F81BD" w:themeColor="accent1"/>
        </w:rPr>
        <w:t>Brighter Super</w:t>
      </w:r>
      <w:r w:rsidRPr="00292896">
        <w:rPr>
          <w:color w:val="4F81BD" w:themeColor="accent1"/>
          <w:spacing w:val="-5"/>
        </w:rPr>
        <w:t xml:space="preserve"> </w:t>
      </w:r>
      <w:r w:rsidRPr="00292896">
        <w:rPr>
          <w:color w:val="4F81BD" w:themeColor="accent1"/>
        </w:rPr>
        <w:t xml:space="preserve">which comprises only of insurance cover that is supported by a life insurance policy issued by Zurich Australia Limited to the </w:t>
      </w:r>
      <w:r w:rsidRPr="00292896">
        <w:rPr>
          <w:color w:val="4F81BD" w:themeColor="accent1"/>
          <w:spacing w:val="-4"/>
        </w:rPr>
        <w:t xml:space="preserve">Trustee, </w:t>
      </w:r>
      <w:r w:rsidR="006E6067">
        <w:rPr>
          <w:color w:val="4F81BD" w:themeColor="accent1"/>
        </w:rPr>
        <w:t>Brighter Super Trustee</w:t>
      </w:r>
      <w:r w:rsidRPr="00292896">
        <w:rPr>
          <w:color w:val="4F81BD" w:themeColor="accent1"/>
        </w:rPr>
        <w:t>. Premiums you pay for the life insurance cover are superannuation</w:t>
      </w:r>
      <w:r w:rsidRPr="00292896">
        <w:rPr>
          <w:color w:val="4F81BD" w:themeColor="accent1"/>
          <w:spacing w:val="-5"/>
        </w:rPr>
        <w:t xml:space="preserve"> </w:t>
      </w:r>
      <w:r w:rsidRPr="00292896">
        <w:rPr>
          <w:color w:val="4F81BD" w:themeColor="accent1"/>
        </w:rPr>
        <w:t>contributions.</w:t>
      </w:r>
    </w:p>
    <w:p w14:paraId="03BDC608" w14:textId="77777777" w:rsidR="00035239" w:rsidRPr="00292896" w:rsidRDefault="00DF2E21">
      <w:pPr>
        <w:pStyle w:val="BodyText"/>
        <w:spacing w:before="110" w:line="261" w:lineRule="auto"/>
        <w:ind w:left="200" w:right="748"/>
        <w:rPr>
          <w:color w:val="4F81BD" w:themeColor="accent1"/>
        </w:rPr>
      </w:pPr>
      <w:r>
        <w:rPr>
          <w:color w:val="4F81BD" w:themeColor="accent1"/>
        </w:rPr>
        <w:t xml:space="preserve">Zurich </w:t>
      </w:r>
      <w:r w:rsidR="00092B44" w:rsidRPr="00292896">
        <w:rPr>
          <w:color w:val="4F81BD" w:themeColor="accent1"/>
        </w:rPr>
        <w:t xml:space="preserve">Income Safeguard policies owned by the trustee of the Zurich Plan pay a benefit while you are totally or partially disabled after the waiting period. </w:t>
      </w:r>
      <w:r w:rsidR="00AC37E7">
        <w:rPr>
          <w:color w:val="4F81BD" w:themeColor="accent1"/>
        </w:rPr>
        <w:t xml:space="preserve">To qualify for a </w:t>
      </w:r>
      <w:r w:rsidR="00ED2B95">
        <w:rPr>
          <w:color w:val="4F81BD" w:themeColor="accent1"/>
        </w:rPr>
        <w:t xml:space="preserve">benefit, </w:t>
      </w:r>
      <w:r w:rsidR="00ED2B95" w:rsidRPr="00292896">
        <w:rPr>
          <w:color w:val="4F81BD" w:themeColor="accent1"/>
        </w:rPr>
        <w:t>the</w:t>
      </w:r>
      <w:r w:rsidR="00092B44" w:rsidRPr="00292896">
        <w:rPr>
          <w:color w:val="4F81BD" w:themeColor="accent1"/>
        </w:rPr>
        <w:t xml:space="preserve"> life insured must </w:t>
      </w:r>
      <w:r w:rsidR="0044341C">
        <w:rPr>
          <w:color w:val="4F81BD" w:themeColor="accent1"/>
        </w:rPr>
        <w:t>satisfy the waiting period requirements and, solely due to sickness or injury</w:t>
      </w:r>
      <w:r w:rsidR="0044341C" w:rsidRPr="00292896">
        <w:rPr>
          <w:color w:val="4F81BD" w:themeColor="accent1"/>
        </w:rPr>
        <w:t xml:space="preserve"> </w:t>
      </w:r>
      <w:r w:rsidR="00092B44" w:rsidRPr="00292896">
        <w:rPr>
          <w:color w:val="4F81BD" w:themeColor="accent1"/>
        </w:rPr>
        <w:t>be all of the following:</w:t>
      </w:r>
    </w:p>
    <w:p w14:paraId="2262CA0B" w14:textId="77777777" w:rsidR="00035239" w:rsidRPr="00292896" w:rsidRDefault="00092B44">
      <w:pPr>
        <w:pStyle w:val="ListParagraph"/>
        <w:numPr>
          <w:ilvl w:val="0"/>
          <w:numId w:val="13"/>
        </w:numPr>
        <w:tabs>
          <w:tab w:val="left" w:pos="540"/>
          <w:tab w:val="left" w:pos="541"/>
        </w:tabs>
        <w:spacing w:before="109"/>
        <w:rPr>
          <w:color w:val="4F81BD" w:themeColor="accent1"/>
          <w:sz w:val="20"/>
        </w:rPr>
      </w:pPr>
      <w:r w:rsidRPr="00292896">
        <w:rPr>
          <w:color w:val="4F81BD" w:themeColor="accent1"/>
          <w:sz w:val="20"/>
        </w:rPr>
        <w:t>totally disabled for at least 7 out of 12 consecutive days</w:t>
      </w:r>
    </w:p>
    <w:p w14:paraId="42EDD71F"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396292E9"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15AAB589" w14:textId="77777777" w:rsidR="00035239" w:rsidRPr="00292896" w:rsidRDefault="00092B44">
      <w:pPr>
        <w:pStyle w:val="BodyText"/>
        <w:spacing w:before="124" w:line="261" w:lineRule="auto"/>
        <w:ind w:left="200"/>
        <w:rPr>
          <w:color w:val="4F81BD" w:themeColor="accent1"/>
        </w:rPr>
      </w:pPr>
      <w:r w:rsidRPr="00292896">
        <w:rPr>
          <w:color w:val="4F81BD" w:themeColor="accent1"/>
        </w:rPr>
        <w:t>Provided all claim requirements are met, the Total disability benefit is payable 15 days after the waiting period ends, and monthly thereafter (two weeks in advance and two weeks in arrears). The Partial disability benefit is payable monthly in arrears (calculated using financial information for the month).</w:t>
      </w:r>
    </w:p>
    <w:p w14:paraId="510307C9" w14:textId="77777777" w:rsidR="00035239" w:rsidRPr="00292896" w:rsidRDefault="00035239">
      <w:pPr>
        <w:spacing w:line="261" w:lineRule="auto"/>
        <w:rPr>
          <w:color w:val="4F81BD" w:themeColor="accent1"/>
        </w:rPr>
        <w:sectPr w:rsidR="00035239" w:rsidRPr="00292896">
          <w:headerReference w:type="default" r:id="rId59"/>
          <w:footerReference w:type="even" r:id="rId60"/>
          <w:footerReference w:type="default" r:id="rId61"/>
          <w:footerReference w:type="first" r:id="rId62"/>
          <w:pgSz w:w="11910" w:h="16840"/>
          <w:pgMar w:top="1580" w:right="560" w:bottom="380" w:left="480" w:header="0" w:footer="197" w:gutter="0"/>
          <w:pgNumType w:start="13"/>
          <w:cols w:space="720"/>
        </w:sectPr>
      </w:pPr>
    </w:p>
    <w:p w14:paraId="7C4E7AA4" w14:textId="77777777" w:rsidR="00035239" w:rsidRPr="00292896" w:rsidRDefault="00092B44">
      <w:pPr>
        <w:pStyle w:val="Heading3"/>
        <w:spacing w:before="214"/>
        <w:rPr>
          <w:color w:val="4F81BD" w:themeColor="accent1"/>
        </w:rPr>
      </w:pPr>
      <w:bookmarkStart w:id="48" w:name="_Toc214353459"/>
      <w:r w:rsidRPr="00292896">
        <w:rPr>
          <w:color w:val="4F81BD" w:themeColor="accent1"/>
        </w:rPr>
        <w:lastRenderedPageBreak/>
        <w:t>Income protection benefits with superannuation ownership</w:t>
      </w:r>
      <w:bookmarkEnd w:id="48"/>
    </w:p>
    <w:p w14:paraId="69C3D080" w14:textId="77777777" w:rsidR="00035239" w:rsidRPr="00292896" w:rsidRDefault="00092B44">
      <w:pPr>
        <w:pStyle w:val="BodyText"/>
        <w:spacing w:before="68"/>
        <w:ind w:left="200"/>
        <w:rPr>
          <w:color w:val="4F81BD" w:themeColor="accent1"/>
        </w:rPr>
      </w:pPr>
      <w:r w:rsidRPr="00292896">
        <w:rPr>
          <w:color w:val="4F81BD" w:themeColor="accent1"/>
        </w:rPr>
        <w:t>The following benefits apply when income protection cover is selected with superannuation ownership:</w:t>
      </w:r>
    </w:p>
    <w:p w14:paraId="1822A022" w14:textId="77777777" w:rsidR="004D79D8" w:rsidRPr="00292896" w:rsidRDefault="004D79D8" w:rsidP="00F17593">
      <w:pPr>
        <w:pStyle w:val="ListParagraph"/>
        <w:numPr>
          <w:ilvl w:val="0"/>
          <w:numId w:val="13"/>
        </w:numPr>
        <w:tabs>
          <w:tab w:val="left" w:pos="540"/>
          <w:tab w:val="left" w:pos="541"/>
        </w:tabs>
        <w:spacing w:before="122" w:line="252" w:lineRule="auto"/>
        <w:ind w:right="157"/>
        <w:rPr>
          <w:color w:val="4F81BD" w:themeColor="accent1"/>
        </w:rPr>
      </w:pPr>
      <w:r w:rsidRPr="00292896">
        <w:rPr>
          <w:color w:val="4F81BD" w:themeColor="accent1"/>
          <w:spacing w:val="-5"/>
          <w:sz w:val="20"/>
        </w:rPr>
        <w:t xml:space="preserve">Total </w:t>
      </w:r>
      <w:r w:rsidRPr="00292896">
        <w:rPr>
          <w:color w:val="4F81BD" w:themeColor="accent1"/>
          <w:sz w:val="20"/>
        </w:rPr>
        <w:t xml:space="preserve">disability benefit: </w:t>
      </w:r>
    </w:p>
    <w:p w14:paraId="036605D5" w14:textId="77777777" w:rsidR="004D79D8" w:rsidRPr="005B7E2E" w:rsidRDefault="004D79D8" w:rsidP="004D79D8">
      <w:pPr>
        <w:pStyle w:val="ListParagraph"/>
        <w:tabs>
          <w:tab w:val="left" w:pos="540"/>
          <w:tab w:val="left" w:pos="541"/>
        </w:tabs>
        <w:spacing w:before="122" w:line="252" w:lineRule="auto"/>
        <w:ind w:left="200" w:right="157" w:firstLine="0"/>
        <w:rPr>
          <w:color w:val="FF0000"/>
          <w:sz w:val="20"/>
          <w:szCs w:val="20"/>
        </w:rPr>
      </w:pPr>
      <w:r w:rsidRPr="005B7E2E">
        <w:rPr>
          <w:color w:val="FF0000"/>
          <w:sz w:val="20"/>
          <w:szCs w:val="20"/>
        </w:rPr>
        <w:t>[for policies with a waiting period of 30, 60 or 90 days]</w:t>
      </w:r>
    </w:p>
    <w:p w14:paraId="7BFA68CF" w14:textId="77777777" w:rsidR="004D79D8" w:rsidRPr="00292896" w:rsidRDefault="004D79D8" w:rsidP="004D79D8">
      <w:pPr>
        <w:pStyle w:val="BodyText"/>
        <w:spacing w:before="7"/>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5040"/>
        <w:gridCol w:w="5504"/>
      </w:tblGrid>
      <w:tr w:rsidR="00292896" w:rsidRPr="00292896" w14:paraId="28F00FD2" w14:textId="77777777" w:rsidTr="005623A2">
        <w:trPr>
          <w:trHeight w:val="670"/>
        </w:trPr>
        <w:tc>
          <w:tcPr>
            <w:tcW w:w="5040" w:type="dxa"/>
            <w:shd w:val="clear" w:color="auto" w:fill="CCD8EF"/>
          </w:tcPr>
          <w:p w14:paraId="5093C263"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Totally disabled in the first two years of a claim</w:t>
            </w:r>
          </w:p>
        </w:tc>
        <w:tc>
          <w:tcPr>
            <w:tcW w:w="5504" w:type="dxa"/>
            <w:shd w:val="clear" w:color="auto" w:fill="CCD8EF"/>
          </w:tcPr>
          <w:p w14:paraId="4F952D1A" w14:textId="77777777" w:rsidR="004D79D8" w:rsidRPr="00292896" w:rsidRDefault="004D79D8" w:rsidP="005623A2">
            <w:pPr>
              <w:pStyle w:val="TableParagraph"/>
              <w:spacing w:line="261" w:lineRule="auto"/>
              <w:ind w:left="80" w:firstLine="0"/>
              <w:rPr>
                <w:color w:val="4F81BD" w:themeColor="accent1"/>
                <w:sz w:val="20"/>
              </w:rPr>
            </w:pPr>
            <w:r w:rsidRPr="00292896">
              <w:rPr>
                <w:color w:val="4F81BD" w:themeColor="accent1"/>
                <w:spacing w:val="-5"/>
                <w:sz w:val="20"/>
              </w:rPr>
              <w:t xml:space="preserve">Totally </w:t>
            </w:r>
            <w:r w:rsidRPr="00292896">
              <w:rPr>
                <w:color w:val="4F81BD" w:themeColor="accent1"/>
                <w:sz w:val="20"/>
              </w:rPr>
              <w:t xml:space="preserve">disabled after 24 months of </w:t>
            </w:r>
            <w:r w:rsidRPr="00292896">
              <w:rPr>
                <w:color w:val="4F81BD" w:themeColor="accent1"/>
                <w:spacing w:val="-3"/>
                <w:sz w:val="20"/>
              </w:rPr>
              <w:t xml:space="preserve">total </w:t>
            </w:r>
            <w:r w:rsidRPr="00292896">
              <w:rPr>
                <w:color w:val="4F81BD" w:themeColor="accent1"/>
                <w:sz w:val="20"/>
              </w:rPr>
              <w:t xml:space="preserve">disability </w:t>
            </w:r>
            <w:r w:rsidRPr="00292896">
              <w:rPr>
                <w:color w:val="4F81BD" w:themeColor="accent1"/>
                <w:spacing w:val="-2"/>
                <w:sz w:val="20"/>
              </w:rPr>
              <w:t xml:space="preserve">benefits, </w:t>
            </w:r>
            <w:r w:rsidRPr="00292896">
              <w:rPr>
                <w:color w:val="4F81BD" w:themeColor="accent1"/>
                <w:sz w:val="20"/>
              </w:rPr>
              <w:t xml:space="preserve">partial disability </w:t>
            </w:r>
            <w:r w:rsidRPr="00292896">
              <w:rPr>
                <w:color w:val="4F81BD" w:themeColor="accent1"/>
                <w:spacing w:val="-2"/>
                <w:sz w:val="20"/>
              </w:rPr>
              <w:t xml:space="preserve">benefits </w:t>
            </w:r>
            <w:r w:rsidRPr="00292896">
              <w:rPr>
                <w:color w:val="4F81BD" w:themeColor="accent1"/>
                <w:sz w:val="20"/>
              </w:rPr>
              <w:t xml:space="preserve">or a </w:t>
            </w:r>
            <w:r w:rsidRPr="00292896">
              <w:rPr>
                <w:color w:val="4F81BD" w:themeColor="accent1"/>
                <w:spacing w:val="-3"/>
                <w:sz w:val="20"/>
              </w:rPr>
              <w:t xml:space="preserve">combination </w:t>
            </w:r>
            <w:r w:rsidRPr="00292896">
              <w:rPr>
                <w:color w:val="4F81BD" w:themeColor="accent1"/>
                <w:sz w:val="20"/>
              </w:rPr>
              <w:t xml:space="preserve">of </w:t>
            </w:r>
            <w:r w:rsidRPr="00292896">
              <w:rPr>
                <w:color w:val="4F81BD" w:themeColor="accent1"/>
                <w:spacing w:val="-5"/>
                <w:sz w:val="20"/>
              </w:rPr>
              <w:t>both</w:t>
            </w:r>
          </w:p>
        </w:tc>
      </w:tr>
      <w:tr w:rsidR="00292896" w:rsidRPr="00292896" w14:paraId="3723D844" w14:textId="77777777" w:rsidTr="00CC0BE0">
        <w:trPr>
          <w:trHeight w:val="3212"/>
        </w:trPr>
        <w:tc>
          <w:tcPr>
            <w:tcW w:w="5040" w:type="dxa"/>
          </w:tcPr>
          <w:p w14:paraId="1C9BA8CF" w14:textId="77777777" w:rsidR="004D79D8" w:rsidRPr="00292896" w:rsidRDefault="004D79D8" w:rsidP="005623A2">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sidR="005B7E2E">
              <w:rPr>
                <w:color w:val="4F81BD" w:themeColor="accent1"/>
                <w:sz w:val="20"/>
              </w:rPr>
              <w:t>sickness</w:t>
            </w:r>
            <w:r w:rsidRPr="00292896">
              <w:rPr>
                <w:color w:val="4F81BD" w:themeColor="accent1"/>
                <w:sz w:val="20"/>
              </w:rPr>
              <w:t xml:space="preserve"> or injury they meet all the following criteria:</w:t>
            </w:r>
          </w:p>
          <w:p w14:paraId="1AA7C58C" w14:textId="77777777" w:rsidR="004D79D8" w:rsidRPr="00292896" w:rsidRDefault="004D79D8" w:rsidP="005623A2">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has no capacity to do each and every important income producing duty of their primary</w:t>
            </w:r>
            <w:r w:rsidRPr="00292896">
              <w:rPr>
                <w:color w:val="4F81BD" w:themeColor="accent1"/>
                <w:spacing w:val="16"/>
                <w:sz w:val="20"/>
              </w:rPr>
              <w:t xml:space="preserve"> </w:t>
            </w:r>
            <w:r w:rsidRPr="00292896">
              <w:rPr>
                <w:color w:val="4F81BD" w:themeColor="accent1"/>
                <w:spacing w:val="-3"/>
                <w:sz w:val="20"/>
              </w:rPr>
              <w:t>occupation</w:t>
            </w:r>
          </w:p>
          <w:p w14:paraId="3152561D" w14:textId="77777777" w:rsidR="004D79D8" w:rsidRPr="00292896" w:rsidRDefault="004D79D8" w:rsidP="005623A2">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 xml:space="preserve">is not working in their primary occupation or </w:t>
            </w:r>
            <w:r w:rsidR="0014635B">
              <w:rPr>
                <w:color w:val="4F81BD" w:themeColor="accent1"/>
                <w:sz w:val="20"/>
              </w:rPr>
              <w:t xml:space="preserve">in </w:t>
            </w:r>
            <w:r w:rsidRPr="00292896">
              <w:rPr>
                <w:color w:val="4F81BD" w:themeColor="accent1"/>
                <w:sz w:val="20"/>
              </w:rPr>
              <w:t xml:space="preserve">any </w:t>
            </w:r>
            <w:r w:rsidRPr="00292896">
              <w:rPr>
                <w:color w:val="4F81BD" w:themeColor="accent1"/>
                <w:spacing w:val="-3"/>
                <w:sz w:val="20"/>
              </w:rPr>
              <w:t xml:space="preserve">other </w:t>
            </w:r>
            <w:r w:rsidRPr="00292896">
              <w:rPr>
                <w:color w:val="4F81BD" w:themeColor="accent1"/>
                <w:sz w:val="20"/>
              </w:rPr>
              <w:t>gainful occupation</w:t>
            </w:r>
          </w:p>
          <w:p w14:paraId="3EBE7099" w14:textId="77777777" w:rsidR="004D79D8" w:rsidRPr="00292896" w:rsidRDefault="004D79D8" w:rsidP="005623A2">
            <w:pPr>
              <w:pStyle w:val="TableParagraph"/>
              <w:numPr>
                <w:ilvl w:val="0"/>
                <w:numId w:val="12"/>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2AF28429" w14:textId="77777777" w:rsidR="004D79D8" w:rsidRPr="00292896" w:rsidRDefault="004D79D8" w:rsidP="005623A2">
            <w:pPr>
              <w:pStyle w:val="TableParagraph"/>
              <w:numPr>
                <w:ilvl w:val="0"/>
                <w:numId w:val="12"/>
              </w:numPr>
              <w:tabs>
                <w:tab w:val="left" w:pos="420"/>
                <w:tab w:val="left" w:pos="421"/>
              </w:tabs>
              <w:spacing w:before="117"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c>
          <w:tcPr>
            <w:tcW w:w="5504" w:type="dxa"/>
          </w:tcPr>
          <w:p w14:paraId="34C4E5EC" w14:textId="77777777" w:rsidR="004D79D8" w:rsidRPr="00292896" w:rsidRDefault="004D79D8" w:rsidP="005623A2">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sidR="005B7E2E">
              <w:rPr>
                <w:color w:val="4F81BD" w:themeColor="accent1"/>
                <w:sz w:val="20"/>
              </w:rPr>
              <w:t>sickness</w:t>
            </w:r>
            <w:r w:rsidRPr="00292896">
              <w:rPr>
                <w:color w:val="4F81BD" w:themeColor="accent1"/>
                <w:sz w:val="20"/>
              </w:rPr>
              <w:t xml:space="preserve"> or injury they meet all</w:t>
            </w:r>
            <w:r w:rsidR="005B7E2E">
              <w:rPr>
                <w:color w:val="4F81BD" w:themeColor="accent1"/>
                <w:sz w:val="20"/>
              </w:rPr>
              <w:t xml:space="preserve"> of</w:t>
            </w:r>
            <w:r w:rsidRPr="00292896">
              <w:rPr>
                <w:color w:val="4F81BD" w:themeColor="accent1"/>
                <w:sz w:val="20"/>
              </w:rPr>
              <w:t xml:space="preserve"> the following criteria:</w:t>
            </w:r>
          </w:p>
          <w:p w14:paraId="00B55E16" w14:textId="77777777" w:rsidR="004D79D8" w:rsidRPr="00292896" w:rsidRDefault="004D79D8" w:rsidP="005623A2">
            <w:pPr>
              <w:pStyle w:val="TableParagraph"/>
              <w:numPr>
                <w:ilvl w:val="0"/>
                <w:numId w:val="11"/>
              </w:numPr>
              <w:tabs>
                <w:tab w:val="left" w:pos="420"/>
                <w:tab w:val="left" w:pos="421"/>
              </w:tabs>
              <w:spacing w:before="108" w:line="252" w:lineRule="auto"/>
              <w:ind w:right="79"/>
              <w:rPr>
                <w:color w:val="4F81BD" w:themeColor="accent1"/>
                <w:sz w:val="20"/>
              </w:rPr>
            </w:pPr>
            <w:r w:rsidRPr="00292896">
              <w:rPr>
                <w:color w:val="4F81BD" w:themeColor="accent1"/>
                <w:sz w:val="20"/>
              </w:rPr>
              <w:t xml:space="preserve">is not working </w:t>
            </w:r>
          </w:p>
          <w:p w14:paraId="48E7332E" w14:textId="77777777" w:rsidR="004D79D8" w:rsidRPr="00292896" w:rsidRDefault="004D79D8" w:rsidP="005623A2">
            <w:pPr>
              <w:pStyle w:val="TableParagraph"/>
              <w:numPr>
                <w:ilvl w:val="0"/>
                <w:numId w:val="11"/>
              </w:numPr>
              <w:tabs>
                <w:tab w:val="left" w:pos="420"/>
                <w:tab w:val="left" w:pos="421"/>
              </w:tabs>
              <w:spacing w:before="118" w:line="256" w:lineRule="auto"/>
              <w:ind w:right="518"/>
              <w:rPr>
                <w:color w:val="4F81BD" w:themeColor="accent1"/>
                <w:sz w:val="20"/>
              </w:rPr>
            </w:pPr>
            <w:r w:rsidRPr="00292896">
              <w:rPr>
                <w:color w:val="4F81BD" w:themeColor="accent1"/>
                <w:sz w:val="20"/>
              </w:rPr>
              <w:t xml:space="preserve">has no capacity to do each and every important income producing duty of any gainful </w:t>
            </w:r>
            <w:r w:rsidRPr="00292896">
              <w:rPr>
                <w:color w:val="4F81BD" w:themeColor="accent1"/>
                <w:spacing w:val="-3"/>
                <w:sz w:val="20"/>
              </w:rPr>
              <w:t xml:space="preserve">occupation </w:t>
            </w:r>
            <w:r w:rsidR="00E26817">
              <w:rPr>
                <w:color w:val="4F81BD" w:themeColor="accent1"/>
                <w:spacing w:val="-3"/>
                <w:sz w:val="20"/>
              </w:rPr>
              <w:t xml:space="preserve">they are </w:t>
            </w:r>
            <w:r w:rsidRPr="00292896">
              <w:rPr>
                <w:color w:val="4F81BD" w:themeColor="accent1"/>
                <w:sz w:val="20"/>
              </w:rPr>
              <w:t xml:space="preserve">suited </w:t>
            </w:r>
            <w:r w:rsidR="002603E8">
              <w:rPr>
                <w:color w:val="4F81BD" w:themeColor="accent1"/>
                <w:sz w:val="20"/>
              </w:rPr>
              <w:t xml:space="preserve">for </w:t>
            </w:r>
            <w:r w:rsidRPr="00292896">
              <w:rPr>
                <w:color w:val="4F81BD" w:themeColor="accent1"/>
                <w:sz w:val="20"/>
              </w:rPr>
              <w:t>by education, training</w:t>
            </w:r>
            <w:r w:rsidR="00E26817">
              <w:rPr>
                <w:color w:val="4F81BD" w:themeColor="accent1"/>
                <w:sz w:val="20"/>
              </w:rPr>
              <w:t>,</w:t>
            </w:r>
            <w:r w:rsidRPr="00292896">
              <w:rPr>
                <w:color w:val="4F81BD" w:themeColor="accent1"/>
                <w:sz w:val="20"/>
              </w:rPr>
              <w:t xml:space="preserve"> or</w:t>
            </w:r>
            <w:r w:rsidRPr="00292896">
              <w:rPr>
                <w:color w:val="4F81BD" w:themeColor="accent1"/>
                <w:spacing w:val="-8"/>
                <w:sz w:val="20"/>
              </w:rPr>
              <w:t xml:space="preserve"> </w:t>
            </w:r>
            <w:r w:rsidRPr="00292896">
              <w:rPr>
                <w:color w:val="4F81BD" w:themeColor="accent1"/>
                <w:sz w:val="20"/>
              </w:rPr>
              <w:t>experience</w:t>
            </w:r>
          </w:p>
          <w:p w14:paraId="68A34699" w14:textId="77777777" w:rsidR="004D79D8" w:rsidRPr="00292896" w:rsidRDefault="004D79D8" w:rsidP="005623A2">
            <w:pPr>
              <w:pStyle w:val="TableParagraph"/>
              <w:numPr>
                <w:ilvl w:val="0"/>
                <w:numId w:val="11"/>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5AD84D8C" w14:textId="77777777" w:rsidR="004D79D8" w:rsidRPr="00292896" w:rsidRDefault="004D79D8" w:rsidP="005623A2">
            <w:pPr>
              <w:pStyle w:val="TableParagraph"/>
              <w:numPr>
                <w:ilvl w:val="0"/>
                <w:numId w:val="11"/>
              </w:numPr>
              <w:tabs>
                <w:tab w:val="left" w:pos="420"/>
                <w:tab w:val="left" w:pos="421"/>
              </w:tabs>
              <w:spacing w:before="118"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752C6B76" w14:textId="77777777" w:rsidR="004D79D8" w:rsidRPr="00F17593" w:rsidRDefault="004D79D8" w:rsidP="004D79D8">
      <w:pPr>
        <w:pStyle w:val="BodyText"/>
        <w:spacing w:before="132"/>
        <w:ind w:left="205"/>
        <w:rPr>
          <w:color w:val="FF0000"/>
        </w:rPr>
      </w:pPr>
      <w:r w:rsidRPr="00F17593">
        <w:rPr>
          <w:color w:val="FF0000"/>
        </w:rPr>
        <w:t>[for policies with a waiting period of 1</w:t>
      </w:r>
      <w:r w:rsidR="00491009">
        <w:rPr>
          <w:color w:val="FF0000"/>
        </w:rPr>
        <w:t>-year</w:t>
      </w:r>
      <w:r w:rsidRPr="00F17593">
        <w:rPr>
          <w:color w:val="FF0000"/>
        </w:rPr>
        <w:t xml:space="preserve"> or 2-year</w:t>
      </w:r>
      <w:r w:rsidR="00D836B1">
        <w:rPr>
          <w:color w:val="FF0000"/>
        </w:rPr>
        <w:t>s</w:t>
      </w:r>
      <w:r w:rsidRPr="00F17593">
        <w:rPr>
          <w:color w:val="FF0000"/>
        </w:rPr>
        <w:t>]</w:t>
      </w:r>
    </w:p>
    <w:p w14:paraId="44238800" w14:textId="77777777" w:rsidR="004D79D8" w:rsidRPr="00292896" w:rsidRDefault="004D79D8" w:rsidP="004D79D8">
      <w:pPr>
        <w:pStyle w:val="BodyText"/>
        <w:spacing w:before="2"/>
        <w:rPr>
          <w:color w:val="4F81BD" w:themeColor="accent1"/>
          <w:sz w:val="8"/>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45"/>
      </w:tblGrid>
      <w:tr w:rsidR="00292896" w:rsidRPr="00292896" w14:paraId="0ACEA19C" w14:textId="77777777" w:rsidTr="005B7E2E">
        <w:trPr>
          <w:trHeight w:val="330"/>
        </w:trPr>
        <w:tc>
          <w:tcPr>
            <w:tcW w:w="10545" w:type="dxa"/>
            <w:tcBorders>
              <w:bottom w:val="single" w:sz="4" w:space="0" w:color="auto"/>
            </w:tcBorders>
            <w:shd w:val="clear" w:color="auto" w:fill="E4E9F6"/>
          </w:tcPr>
          <w:p w14:paraId="222544D7"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Totally disabled</w:t>
            </w:r>
          </w:p>
        </w:tc>
      </w:tr>
      <w:tr w:rsidR="00292896" w:rsidRPr="00292896" w14:paraId="29895C02" w14:textId="77777777" w:rsidTr="005B7E2E">
        <w:trPr>
          <w:trHeight w:val="2215"/>
        </w:trPr>
        <w:tc>
          <w:tcPr>
            <w:tcW w:w="10545" w:type="dxa"/>
            <w:tcBorders>
              <w:top w:val="single" w:sz="4" w:space="0" w:color="auto"/>
              <w:left w:val="single" w:sz="4" w:space="0" w:color="auto"/>
              <w:bottom w:val="single" w:sz="4" w:space="0" w:color="auto"/>
              <w:right w:val="single" w:sz="4" w:space="0" w:color="365F91" w:themeColor="accent1" w:themeShade="BF"/>
            </w:tcBorders>
          </w:tcPr>
          <w:p w14:paraId="341A854F"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A life insured is totally disabled if solely due to illness or injury they meet all</w:t>
            </w:r>
            <w:r w:rsidR="00D836B1">
              <w:rPr>
                <w:color w:val="4F81BD" w:themeColor="accent1"/>
                <w:sz w:val="20"/>
              </w:rPr>
              <w:t xml:space="preserve"> of</w:t>
            </w:r>
            <w:r w:rsidRPr="00292896">
              <w:rPr>
                <w:color w:val="4F81BD" w:themeColor="accent1"/>
                <w:sz w:val="20"/>
              </w:rPr>
              <w:t xml:space="preserve"> the following criteria:</w:t>
            </w:r>
          </w:p>
          <w:p w14:paraId="787904E8" w14:textId="77777777" w:rsidR="004D79D8" w:rsidRPr="00292896" w:rsidRDefault="004D79D8" w:rsidP="005623A2">
            <w:pPr>
              <w:pStyle w:val="TableParagraph"/>
              <w:numPr>
                <w:ilvl w:val="0"/>
                <w:numId w:val="10"/>
              </w:numPr>
              <w:tabs>
                <w:tab w:val="left" w:pos="420"/>
                <w:tab w:val="left" w:pos="421"/>
              </w:tabs>
              <w:spacing w:before="109"/>
              <w:rPr>
                <w:color w:val="4F81BD" w:themeColor="accent1"/>
                <w:sz w:val="20"/>
              </w:rPr>
            </w:pPr>
            <w:r w:rsidRPr="00292896">
              <w:rPr>
                <w:color w:val="4F81BD" w:themeColor="accent1"/>
                <w:sz w:val="20"/>
              </w:rPr>
              <w:t xml:space="preserve">is not working </w:t>
            </w:r>
          </w:p>
          <w:p w14:paraId="55BE36FC" w14:textId="77777777" w:rsidR="004D79D8" w:rsidRPr="00292896" w:rsidRDefault="004D79D8" w:rsidP="005623A2">
            <w:pPr>
              <w:pStyle w:val="TableParagraph"/>
              <w:numPr>
                <w:ilvl w:val="0"/>
                <w:numId w:val="10"/>
              </w:numPr>
              <w:tabs>
                <w:tab w:val="left" w:pos="420"/>
                <w:tab w:val="left" w:pos="421"/>
              </w:tabs>
              <w:spacing w:before="121" w:line="252" w:lineRule="auto"/>
              <w:ind w:right="267"/>
              <w:rPr>
                <w:color w:val="4F81BD" w:themeColor="accent1"/>
                <w:sz w:val="20"/>
              </w:rPr>
            </w:pPr>
            <w:r w:rsidRPr="00292896">
              <w:rPr>
                <w:color w:val="4F81BD" w:themeColor="accent1"/>
                <w:sz w:val="20"/>
              </w:rPr>
              <w:t xml:space="preserve">has no capacity to do each and every important income producing duty of any gainful occupation </w:t>
            </w:r>
            <w:r w:rsidR="00EB6AAD">
              <w:rPr>
                <w:color w:val="4F81BD" w:themeColor="accent1"/>
                <w:sz w:val="20"/>
              </w:rPr>
              <w:t xml:space="preserve">they are </w:t>
            </w:r>
            <w:r w:rsidRPr="00292896">
              <w:rPr>
                <w:color w:val="4F81BD" w:themeColor="accent1"/>
                <w:sz w:val="20"/>
              </w:rPr>
              <w:t xml:space="preserve">suited </w:t>
            </w:r>
            <w:r w:rsidR="002603E8">
              <w:rPr>
                <w:color w:val="4F81BD" w:themeColor="accent1"/>
                <w:sz w:val="20"/>
              </w:rPr>
              <w:t xml:space="preserve">for </w:t>
            </w:r>
            <w:r w:rsidRPr="00292896">
              <w:rPr>
                <w:color w:val="4F81BD" w:themeColor="accent1"/>
                <w:sz w:val="20"/>
              </w:rPr>
              <w:t>by</w:t>
            </w:r>
            <w:r w:rsidRPr="00292896">
              <w:rPr>
                <w:color w:val="4F81BD" w:themeColor="accent1"/>
                <w:spacing w:val="-18"/>
                <w:sz w:val="20"/>
              </w:rPr>
              <w:t xml:space="preserve"> </w:t>
            </w:r>
            <w:r w:rsidRPr="00292896">
              <w:rPr>
                <w:color w:val="4F81BD" w:themeColor="accent1"/>
                <w:sz w:val="20"/>
              </w:rPr>
              <w:t>education, training</w:t>
            </w:r>
            <w:r w:rsidR="00EB6AAD">
              <w:rPr>
                <w:color w:val="4F81BD" w:themeColor="accent1"/>
                <w:sz w:val="20"/>
              </w:rPr>
              <w:t>,</w:t>
            </w:r>
            <w:r w:rsidRPr="00292896">
              <w:rPr>
                <w:color w:val="4F81BD" w:themeColor="accent1"/>
                <w:sz w:val="20"/>
              </w:rPr>
              <w:t xml:space="preserve"> or</w:t>
            </w:r>
            <w:r w:rsidRPr="00292896">
              <w:rPr>
                <w:color w:val="4F81BD" w:themeColor="accent1"/>
                <w:spacing w:val="-1"/>
                <w:sz w:val="20"/>
              </w:rPr>
              <w:t xml:space="preserve"> </w:t>
            </w:r>
            <w:r w:rsidRPr="00292896">
              <w:rPr>
                <w:color w:val="4F81BD" w:themeColor="accent1"/>
                <w:sz w:val="20"/>
              </w:rPr>
              <w:t>experience</w:t>
            </w:r>
          </w:p>
          <w:p w14:paraId="7D504160" w14:textId="77777777" w:rsidR="004D79D8" w:rsidRPr="00292896" w:rsidRDefault="004D79D8" w:rsidP="005623A2">
            <w:pPr>
              <w:pStyle w:val="TableParagraph"/>
              <w:numPr>
                <w:ilvl w:val="0"/>
                <w:numId w:val="10"/>
              </w:numPr>
              <w:tabs>
                <w:tab w:val="left" w:pos="420"/>
                <w:tab w:val="left" w:pos="421"/>
              </w:tabs>
              <w:spacing w:before="121"/>
              <w:rPr>
                <w:color w:val="4F81BD" w:themeColor="accent1"/>
                <w:sz w:val="20"/>
              </w:rPr>
            </w:pPr>
            <w:r w:rsidRPr="00292896">
              <w:rPr>
                <w:color w:val="4F81BD" w:themeColor="accent1"/>
                <w:sz w:val="20"/>
              </w:rPr>
              <w:t>is following the advice and recommended treatment of a medical</w:t>
            </w:r>
            <w:r w:rsidRPr="00292896">
              <w:rPr>
                <w:color w:val="4F81BD" w:themeColor="accent1"/>
                <w:spacing w:val="-3"/>
                <w:sz w:val="20"/>
              </w:rPr>
              <w:t xml:space="preserve"> </w:t>
            </w:r>
            <w:r w:rsidRPr="00292896">
              <w:rPr>
                <w:color w:val="4F81BD" w:themeColor="accent1"/>
                <w:sz w:val="20"/>
              </w:rPr>
              <w:t>practitioner</w:t>
            </w:r>
          </w:p>
          <w:p w14:paraId="0AE90C4B" w14:textId="77777777" w:rsidR="004D79D8" w:rsidRPr="00292896" w:rsidRDefault="004D79D8" w:rsidP="005623A2">
            <w:pPr>
              <w:pStyle w:val="TableParagraph"/>
              <w:numPr>
                <w:ilvl w:val="0"/>
                <w:numId w:val="10"/>
              </w:numPr>
              <w:tabs>
                <w:tab w:val="left" w:pos="420"/>
                <w:tab w:val="left" w:pos="421"/>
              </w:tabs>
              <w:spacing w:before="121"/>
              <w:rPr>
                <w:color w:val="4F81BD" w:themeColor="accent1"/>
                <w:sz w:val="20"/>
              </w:rPr>
            </w:pPr>
            <w:r w:rsidRPr="00292896">
              <w:rPr>
                <w:color w:val="4F81BD" w:themeColor="accent1"/>
                <w:sz w:val="20"/>
              </w:rPr>
              <w:t>is actively participating in a rehabilitation or retraining</w:t>
            </w:r>
            <w:r w:rsidRPr="00292896">
              <w:rPr>
                <w:color w:val="4F81BD" w:themeColor="accent1"/>
                <w:spacing w:val="-1"/>
                <w:sz w:val="20"/>
              </w:rPr>
              <w:t xml:space="preserve"> </w:t>
            </w:r>
            <w:r w:rsidRPr="00292896">
              <w:rPr>
                <w:color w:val="4F81BD" w:themeColor="accent1"/>
                <w:sz w:val="20"/>
              </w:rPr>
              <w:t>program.</w:t>
            </w:r>
          </w:p>
        </w:tc>
      </w:tr>
    </w:tbl>
    <w:p w14:paraId="159B8C80" w14:textId="77777777" w:rsidR="004D79D8" w:rsidRPr="00292896" w:rsidRDefault="004D79D8" w:rsidP="004D79D8">
      <w:pPr>
        <w:rPr>
          <w:color w:val="4F81BD" w:themeColor="accent1"/>
          <w:sz w:val="20"/>
        </w:rPr>
        <w:sectPr w:rsidR="004D79D8" w:rsidRPr="00292896">
          <w:headerReference w:type="default" r:id="rId63"/>
          <w:footerReference w:type="even" r:id="rId64"/>
          <w:footerReference w:type="default" r:id="rId65"/>
          <w:footerReference w:type="first" r:id="rId66"/>
          <w:pgSz w:w="11910" w:h="16840"/>
          <w:pgMar w:top="1580" w:right="560" w:bottom="380" w:left="480" w:header="0" w:footer="197" w:gutter="0"/>
          <w:pgNumType w:start="10"/>
          <w:cols w:space="720"/>
        </w:sectPr>
      </w:pPr>
    </w:p>
    <w:p w14:paraId="0B69C0D4" w14:textId="77777777" w:rsidR="004D79D8" w:rsidRPr="00292896" w:rsidRDefault="004D79D8" w:rsidP="004D79D8">
      <w:pPr>
        <w:pStyle w:val="ListParagraph"/>
        <w:numPr>
          <w:ilvl w:val="0"/>
          <w:numId w:val="13"/>
        </w:numPr>
        <w:tabs>
          <w:tab w:val="left" w:pos="540"/>
          <w:tab w:val="left" w:pos="541"/>
        </w:tabs>
        <w:spacing w:before="0" w:line="252" w:lineRule="auto"/>
        <w:ind w:right="740"/>
        <w:rPr>
          <w:color w:val="4F81BD" w:themeColor="accent1"/>
          <w:sz w:val="20"/>
        </w:rPr>
      </w:pPr>
      <w:r w:rsidRPr="00292896">
        <w:rPr>
          <w:color w:val="4F81BD" w:themeColor="accent1"/>
          <w:sz w:val="20"/>
        </w:rPr>
        <w:lastRenderedPageBreak/>
        <w:t>Partial disability benefit:</w:t>
      </w:r>
    </w:p>
    <w:p w14:paraId="73172C93" w14:textId="77777777" w:rsidR="00AC598B" w:rsidRDefault="00AC598B" w:rsidP="00AC598B">
      <w:pPr>
        <w:pStyle w:val="ListParagraph"/>
        <w:tabs>
          <w:tab w:val="left" w:pos="540"/>
          <w:tab w:val="left" w:pos="541"/>
        </w:tabs>
        <w:spacing w:before="122" w:line="252" w:lineRule="auto"/>
        <w:ind w:left="200" w:right="157" w:firstLine="0"/>
        <w:rPr>
          <w:color w:val="FF0000"/>
          <w:sz w:val="20"/>
          <w:szCs w:val="20"/>
        </w:rPr>
      </w:pPr>
      <w:r w:rsidRPr="00D61EA3">
        <w:rPr>
          <w:color w:val="FF0000"/>
          <w:sz w:val="20"/>
          <w:szCs w:val="20"/>
        </w:rPr>
        <w:t>[for policies with a waiting period of 30, 60 or 90 days</w:t>
      </w:r>
      <w:r>
        <w:rPr>
          <w:color w:val="FF0000"/>
          <w:sz w:val="20"/>
          <w:szCs w:val="20"/>
        </w:rPr>
        <w:t xml:space="preserve"> </w:t>
      </w:r>
      <w:r w:rsidRPr="00B35C82">
        <w:rPr>
          <w:color w:val="FF0000"/>
          <w:sz w:val="20"/>
          <w:szCs w:val="20"/>
        </w:rPr>
        <w:t xml:space="preserve">and benefit period of </w:t>
      </w:r>
      <w:r>
        <w:rPr>
          <w:color w:val="FF0000"/>
          <w:sz w:val="20"/>
          <w:szCs w:val="20"/>
        </w:rPr>
        <w:t>1-year, 2</w:t>
      </w:r>
      <w:r w:rsidR="003A723F">
        <w:rPr>
          <w:color w:val="FF0000"/>
          <w:sz w:val="20"/>
          <w:szCs w:val="20"/>
        </w:rPr>
        <w:t>-</w:t>
      </w:r>
      <w:r>
        <w:rPr>
          <w:color w:val="FF0000"/>
          <w:sz w:val="20"/>
          <w:szCs w:val="20"/>
        </w:rPr>
        <w:t>years or 5-years</w:t>
      </w:r>
      <w:r w:rsidRPr="00D61EA3">
        <w:rPr>
          <w:color w:val="FF0000"/>
          <w:sz w:val="20"/>
          <w:szCs w:val="20"/>
        </w:rPr>
        <w:t>]</w:t>
      </w:r>
    </w:p>
    <w:p w14:paraId="5B160002" w14:textId="77777777" w:rsidR="00AC598B" w:rsidRPr="00292896" w:rsidRDefault="00AC598B" w:rsidP="00AC598B">
      <w:pPr>
        <w:pStyle w:val="ListParagraph"/>
        <w:tabs>
          <w:tab w:val="left" w:pos="540"/>
          <w:tab w:val="left" w:pos="541"/>
        </w:tabs>
        <w:spacing w:before="122" w:line="252" w:lineRule="auto"/>
        <w:ind w:left="200" w:right="157" w:firstLine="0"/>
        <w:rPr>
          <w:color w:val="4F81BD" w:themeColor="accent1"/>
          <w:sz w:val="11"/>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58"/>
      </w:tblGrid>
      <w:tr w:rsidR="00AC598B" w:rsidRPr="00292896" w14:paraId="253AD5B2" w14:textId="77777777" w:rsidTr="002E7253">
        <w:trPr>
          <w:trHeight w:val="670"/>
        </w:trPr>
        <w:tc>
          <w:tcPr>
            <w:tcW w:w="10558" w:type="dxa"/>
            <w:shd w:val="clear" w:color="auto" w:fill="CCD8EF"/>
          </w:tcPr>
          <w:p w14:paraId="760B2943" w14:textId="77777777" w:rsidR="00AC598B" w:rsidRPr="00292896" w:rsidRDefault="00AC598B" w:rsidP="002E7253">
            <w:pPr>
              <w:pStyle w:val="TableParagraph"/>
              <w:spacing w:line="261" w:lineRule="auto"/>
              <w:ind w:left="80" w:firstLine="0"/>
              <w:rPr>
                <w:color w:val="4F81BD" w:themeColor="accent1"/>
                <w:sz w:val="20"/>
              </w:rPr>
            </w:pPr>
            <w:r>
              <w:rPr>
                <w:color w:val="4F81BD" w:themeColor="accent1"/>
                <w:spacing w:val="-5"/>
                <w:sz w:val="20"/>
              </w:rPr>
              <w:t>Partially</w:t>
            </w:r>
            <w:r w:rsidRPr="00292896">
              <w:rPr>
                <w:color w:val="4F81BD" w:themeColor="accent1"/>
                <w:spacing w:val="-5"/>
                <w:sz w:val="20"/>
              </w:rPr>
              <w:t xml:space="preserve"> </w:t>
            </w:r>
            <w:r w:rsidRPr="00292896">
              <w:rPr>
                <w:color w:val="4F81BD" w:themeColor="accent1"/>
                <w:sz w:val="20"/>
              </w:rPr>
              <w:t xml:space="preserve">disabled </w:t>
            </w:r>
          </w:p>
        </w:tc>
      </w:tr>
      <w:tr w:rsidR="00AC598B" w:rsidRPr="00292896" w14:paraId="1DDC0F21" w14:textId="77777777" w:rsidTr="002E7253">
        <w:trPr>
          <w:trHeight w:val="3485"/>
        </w:trPr>
        <w:tc>
          <w:tcPr>
            <w:tcW w:w="10558" w:type="dxa"/>
          </w:tcPr>
          <w:p w14:paraId="5D24C5EF" w14:textId="77777777" w:rsidR="00AC598B" w:rsidRPr="00292896" w:rsidRDefault="00AC598B" w:rsidP="002E7253">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Pr="00292896">
              <w:rPr>
                <w:color w:val="4F81BD" w:themeColor="accent1"/>
                <w:spacing w:val="-3"/>
                <w:sz w:val="20"/>
              </w:rPr>
              <w:t xml:space="preserve">partially </w:t>
            </w:r>
            <w:r w:rsidRPr="00292896">
              <w:rPr>
                <w:color w:val="4F81BD" w:themeColor="accent1"/>
                <w:sz w:val="20"/>
              </w:rPr>
              <w:t xml:space="preserve">disabled if solely due to </w:t>
            </w:r>
            <w:r>
              <w:rPr>
                <w:color w:val="4F81BD" w:themeColor="accent1"/>
                <w:sz w:val="20"/>
              </w:rPr>
              <w:t>sickness</w:t>
            </w:r>
            <w:r w:rsidRPr="00292896">
              <w:rPr>
                <w:color w:val="4F81BD" w:themeColor="accent1"/>
                <w:sz w:val="20"/>
              </w:rPr>
              <w:t xml:space="preserve"> </w:t>
            </w:r>
            <w:r w:rsidRPr="00292896">
              <w:rPr>
                <w:color w:val="4F81BD" w:themeColor="accent1"/>
                <w:spacing w:val="-9"/>
                <w:sz w:val="20"/>
              </w:rPr>
              <w:t xml:space="preserve">or </w:t>
            </w:r>
            <w:r w:rsidRPr="00292896">
              <w:rPr>
                <w:color w:val="4F81BD" w:themeColor="accent1"/>
                <w:sz w:val="20"/>
              </w:rPr>
              <w:t xml:space="preserve">injury </w:t>
            </w:r>
            <w:r w:rsidRPr="00292896">
              <w:rPr>
                <w:color w:val="4F81BD" w:themeColor="accent1"/>
                <w:spacing w:val="-3"/>
                <w:sz w:val="20"/>
              </w:rPr>
              <w:t xml:space="preserve">they </w:t>
            </w:r>
            <w:r w:rsidRPr="00292896">
              <w:rPr>
                <w:color w:val="4F81BD" w:themeColor="accent1"/>
                <w:sz w:val="20"/>
              </w:rPr>
              <w:t xml:space="preserve">meet </w:t>
            </w:r>
            <w:r>
              <w:rPr>
                <w:color w:val="4F81BD" w:themeColor="accent1"/>
                <w:sz w:val="20"/>
              </w:rPr>
              <w:t>both</w:t>
            </w:r>
            <w:r w:rsidRPr="00292896">
              <w:rPr>
                <w:color w:val="4F81BD" w:themeColor="accent1"/>
                <w:sz w:val="20"/>
              </w:rPr>
              <w:t xml:space="preserve"> of the </w:t>
            </w:r>
            <w:r w:rsidRPr="00292896">
              <w:rPr>
                <w:color w:val="4F81BD" w:themeColor="accent1"/>
                <w:spacing w:val="-3"/>
                <w:sz w:val="20"/>
              </w:rPr>
              <w:t>following:</w:t>
            </w:r>
          </w:p>
          <w:p w14:paraId="66CA4B79" w14:textId="77777777" w:rsidR="00AC598B" w:rsidRPr="00292896" w:rsidRDefault="00AC598B" w:rsidP="002E7253">
            <w:pPr>
              <w:pStyle w:val="TableParagraph"/>
              <w:spacing w:before="112"/>
              <w:ind w:left="720" w:hanging="307"/>
              <w:rPr>
                <w:color w:val="4F81BD" w:themeColor="accent1"/>
                <w:sz w:val="20"/>
              </w:rPr>
            </w:pPr>
            <w:r w:rsidRPr="00292896">
              <w:rPr>
                <w:color w:val="4F81BD" w:themeColor="accent1"/>
                <w:sz w:val="20"/>
              </w:rPr>
              <w:t>The life insured meets either of the following criteria:</w:t>
            </w:r>
          </w:p>
          <w:p w14:paraId="79BE3F24" w14:textId="77777777" w:rsidR="00AC598B" w:rsidRPr="00C07611" w:rsidRDefault="00AC598B" w:rsidP="002E7253">
            <w:pPr>
              <w:pStyle w:val="ListParagraph"/>
              <w:numPr>
                <w:ilvl w:val="0"/>
                <w:numId w:val="11"/>
              </w:numPr>
              <w:rPr>
                <w:color w:val="4F81BD" w:themeColor="accent1"/>
                <w:sz w:val="20"/>
              </w:rPr>
            </w:pPr>
            <w:r w:rsidRPr="00C07611">
              <w:rPr>
                <w:color w:val="4F81BD" w:themeColor="accent1"/>
                <w:sz w:val="20"/>
              </w:rPr>
              <w:t>has capacity to work reduced hours or to work the same hours but in a restricted capacity in their primary occupation</w:t>
            </w:r>
          </w:p>
          <w:p w14:paraId="12892E49" w14:textId="77777777" w:rsidR="00AC598B" w:rsidRPr="00292896" w:rsidRDefault="00AC598B" w:rsidP="002E7253">
            <w:pPr>
              <w:pStyle w:val="TableParagraph"/>
              <w:numPr>
                <w:ilvl w:val="0"/>
                <w:numId w:val="11"/>
              </w:numPr>
              <w:tabs>
                <w:tab w:val="left" w:pos="420"/>
                <w:tab w:val="left" w:pos="421"/>
              </w:tabs>
              <w:spacing w:before="112" w:line="256" w:lineRule="auto"/>
              <w:ind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33C150B5" w14:textId="77777777" w:rsidR="00AC598B" w:rsidRPr="00292896" w:rsidRDefault="00AC598B" w:rsidP="002E7253">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1A41ED59" w14:textId="77777777" w:rsidR="00AC598B" w:rsidRPr="00292896" w:rsidRDefault="00AC598B" w:rsidP="002E7253">
            <w:pPr>
              <w:pStyle w:val="TableParagraph"/>
              <w:numPr>
                <w:ilvl w:val="0"/>
                <w:numId w:val="11"/>
              </w:numPr>
              <w:tabs>
                <w:tab w:val="left" w:pos="420"/>
                <w:tab w:val="left" w:pos="421"/>
              </w:tabs>
              <w:spacing w:before="129" w:line="252" w:lineRule="auto"/>
              <w:ind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6E3B2EA5" w14:textId="77777777" w:rsidR="00AC598B" w:rsidRPr="00292896" w:rsidRDefault="00AC598B" w:rsidP="002E7253">
            <w:pPr>
              <w:pStyle w:val="TableParagraph"/>
              <w:numPr>
                <w:ilvl w:val="0"/>
                <w:numId w:val="11"/>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6F795C6F" w14:textId="77777777" w:rsidR="00AC598B" w:rsidRPr="00292896" w:rsidRDefault="00AC598B" w:rsidP="002E7253">
            <w:pPr>
              <w:pStyle w:val="TableParagraph"/>
              <w:numPr>
                <w:ilvl w:val="0"/>
                <w:numId w:val="11"/>
              </w:numPr>
              <w:tabs>
                <w:tab w:val="left" w:pos="420"/>
                <w:tab w:val="left" w:pos="421"/>
              </w:tabs>
              <w:spacing w:before="118"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1E3D21C2" w14:textId="77777777" w:rsidR="00AC598B" w:rsidRDefault="00AC598B" w:rsidP="00AC598B">
      <w:pPr>
        <w:pStyle w:val="BodyText"/>
        <w:spacing w:before="121"/>
        <w:ind w:left="200"/>
        <w:rPr>
          <w:color w:val="FF0000"/>
        </w:rPr>
      </w:pPr>
    </w:p>
    <w:p w14:paraId="2A44CEDE" w14:textId="77777777" w:rsidR="00AC598B" w:rsidRPr="00D61EA3" w:rsidRDefault="00AC598B" w:rsidP="00AC598B">
      <w:pPr>
        <w:pStyle w:val="BodyText"/>
        <w:spacing w:before="121"/>
        <w:ind w:left="200"/>
        <w:rPr>
          <w:color w:val="FF0000"/>
        </w:rPr>
      </w:pPr>
      <w:r w:rsidRPr="00D61EA3">
        <w:rPr>
          <w:color w:val="FF0000"/>
        </w:rPr>
        <w:t>[for policies with a waiting period of 30, 60 or 90 days</w:t>
      </w:r>
      <w:r>
        <w:rPr>
          <w:color w:val="FF0000"/>
        </w:rPr>
        <w:t xml:space="preserve"> and benefit period to age 65</w:t>
      </w:r>
      <w:r w:rsidRPr="00D61EA3">
        <w:rPr>
          <w:color w:val="FF0000"/>
        </w:rPr>
        <w:t>]</w:t>
      </w:r>
    </w:p>
    <w:p w14:paraId="2CC0E7C0" w14:textId="77777777" w:rsidR="004D79D8" w:rsidRPr="00292896" w:rsidRDefault="004D79D8" w:rsidP="004D79D8">
      <w:pPr>
        <w:pStyle w:val="BodyText"/>
        <w:spacing w:before="2"/>
        <w:rPr>
          <w:color w:val="4F81BD" w:themeColor="accent1"/>
          <w:sz w:val="13"/>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5314"/>
        <w:gridCol w:w="5230"/>
      </w:tblGrid>
      <w:tr w:rsidR="00292896" w:rsidRPr="00292896" w14:paraId="234D67A6" w14:textId="77777777" w:rsidTr="00F17593">
        <w:trPr>
          <w:trHeight w:val="670"/>
        </w:trPr>
        <w:tc>
          <w:tcPr>
            <w:tcW w:w="5314" w:type="dxa"/>
            <w:shd w:val="clear" w:color="auto" w:fill="D6E1F2"/>
          </w:tcPr>
          <w:p w14:paraId="7F878710"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Partially disabled in the first two years of a claim</w:t>
            </w:r>
          </w:p>
        </w:tc>
        <w:tc>
          <w:tcPr>
            <w:tcW w:w="5230" w:type="dxa"/>
            <w:shd w:val="clear" w:color="auto" w:fill="D6E1F2"/>
          </w:tcPr>
          <w:p w14:paraId="0D557A9C" w14:textId="77777777" w:rsidR="004D79D8" w:rsidRPr="00292896" w:rsidRDefault="004D79D8" w:rsidP="005623A2">
            <w:pPr>
              <w:pStyle w:val="TableParagraph"/>
              <w:spacing w:line="261" w:lineRule="auto"/>
              <w:ind w:left="80" w:right="10" w:firstLine="0"/>
              <w:rPr>
                <w:color w:val="4F81BD" w:themeColor="accent1"/>
                <w:sz w:val="20"/>
              </w:rPr>
            </w:pPr>
            <w:r w:rsidRPr="00292896">
              <w:rPr>
                <w:color w:val="4F81BD" w:themeColor="accent1"/>
                <w:spacing w:val="-3"/>
                <w:sz w:val="20"/>
              </w:rPr>
              <w:t xml:space="preserve">Partially </w:t>
            </w:r>
            <w:r w:rsidRPr="00292896">
              <w:rPr>
                <w:color w:val="4F81BD" w:themeColor="accent1"/>
                <w:sz w:val="20"/>
              </w:rPr>
              <w:t xml:space="preserve">disabled after 24 months of </w:t>
            </w:r>
            <w:r w:rsidRPr="00292896">
              <w:rPr>
                <w:color w:val="4F81BD" w:themeColor="accent1"/>
                <w:spacing w:val="-3"/>
                <w:sz w:val="20"/>
              </w:rPr>
              <w:t xml:space="preserve">total </w:t>
            </w:r>
            <w:r w:rsidRPr="00292896">
              <w:rPr>
                <w:color w:val="4F81BD" w:themeColor="accent1"/>
                <w:sz w:val="20"/>
              </w:rPr>
              <w:t xml:space="preserve">disability </w:t>
            </w:r>
            <w:r w:rsidRPr="00292896">
              <w:rPr>
                <w:color w:val="4F81BD" w:themeColor="accent1"/>
                <w:spacing w:val="-2"/>
                <w:sz w:val="20"/>
              </w:rPr>
              <w:t xml:space="preserve">benefits, </w:t>
            </w:r>
            <w:r w:rsidRPr="00292896">
              <w:rPr>
                <w:color w:val="4F81BD" w:themeColor="accent1"/>
                <w:sz w:val="20"/>
              </w:rPr>
              <w:t xml:space="preserve">partial disability </w:t>
            </w:r>
            <w:r w:rsidRPr="00292896">
              <w:rPr>
                <w:color w:val="4F81BD" w:themeColor="accent1"/>
                <w:spacing w:val="-2"/>
                <w:sz w:val="20"/>
              </w:rPr>
              <w:t xml:space="preserve">benefits </w:t>
            </w:r>
            <w:r w:rsidRPr="00292896">
              <w:rPr>
                <w:color w:val="4F81BD" w:themeColor="accent1"/>
                <w:sz w:val="20"/>
              </w:rPr>
              <w:t xml:space="preserve">or a </w:t>
            </w:r>
            <w:r w:rsidRPr="00292896">
              <w:rPr>
                <w:color w:val="4F81BD" w:themeColor="accent1"/>
                <w:spacing w:val="-3"/>
                <w:sz w:val="20"/>
              </w:rPr>
              <w:t xml:space="preserve">combination </w:t>
            </w:r>
            <w:r w:rsidRPr="00292896">
              <w:rPr>
                <w:color w:val="4F81BD" w:themeColor="accent1"/>
                <w:sz w:val="20"/>
              </w:rPr>
              <w:t>of both</w:t>
            </w:r>
          </w:p>
        </w:tc>
      </w:tr>
      <w:tr w:rsidR="004D79D8" w:rsidRPr="00292896" w14:paraId="62C4A603" w14:textId="77777777" w:rsidTr="00F17593">
        <w:trPr>
          <w:trHeight w:val="5255"/>
        </w:trPr>
        <w:tc>
          <w:tcPr>
            <w:tcW w:w="5314" w:type="dxa"/>
          </w:tcPr>
          <w:p w14:paraId="6B8E0EE3" w14:textId="77777777" w:rsidR="004D79D8" w:rsidRPr="00292896" w:rsidRDefault="004D79D8" w:rsidP="005623A2">
            <w:pPr>
              <w:pStyle w:val="TableParagraph"/>
              <w:spacing w:line="261" w:lineRule="auto"/>
              <w:ind w:left="80" w:right="293" w:firstLine="0"/>
              <w:rPr>
                <w:color w:val="4F81BD" w:themeColor="accent1"/>
                <w:sz w:val="20"/>
              </w:rPr>
            </w:pPr>
            <w:r w:rsidRPr="00292896">
              <w:rPr>
                <w:color w:val="4F81BD" w:themeColor="accent1"/>
                <w:sz w:val="20"/>
              </w:rPr>
              <w:t xml:space="preserve">A life insured is partially disabled if solely due to </w:t>
            </w:r>
            <w:r w:rsidR="002603E8">
              <w:rPr>
                <w:color w:val="4F81BD" w:themeColor="accent1"/>
                <w:sz w:val="20"/>
              </w:rPr>
              <w:t>sickness</w:t>
            </w:r>
            <w:r w:rsidRPr="00292896">
              <w:rPr>
                <w:color w:val="4F81BD" w:themeColor="accent1"/>
                <w:sz w:val="20"/>
              </w:rPr>
              <w:t xml:space="preserve"> or injury they meet both of the following:</w:t>
            </w:r>
          </w:p>
          <w:p w14:paraId="43DE1486" w14:textId="77777777" w:rsidR="004D79D8" w:rsidRPr="00292896" w:rsidRDefault="004D79D8" w:rsidP="00F17593">
            <w:pPr>
              <w:pStyle w:val="TableParagraph"/>
              <w:spacing w:before="112"/>
              <w:ind w:hanging="63"/>
              <w:rPr>
                <w:color w:val="4F81BD" w:themeColor="accent1"/>
                <w:sz w:val="20"/>
              </w:rPr>
            </w:pPr>
            <w:r w:rsidRPr="00292896">
              <w:rPr>
                <w:color w:val="4F81BD" w:themeColor="accent1"/>
                <w:sz w:val="20"/>
              </w:rPr>
              <w:t>The life insured meets either of the following criteria:</w:t>
            </w:r>
          </w:p>
          <w:p w14:paraId="39C62E79" w14:textId="77777777" w:rsidR="004D79D8" w:rsidRPr="00292896" w:rsidRDefault="004D79D8" w:rsidP="005623A2">
            <w:pPr>
              <w:pStyle w:val="TableParagraph"/>
              <w:numPr>
                <w:ilvl w:val="0"/>
                <w:numId w:val="9"/>
              </w:numPr>
              <w:tabs>
                <w:tab w:val="left" w:pos="420"/>
                <w:tab w:val="left" w:pos="421"/>
              </w:tabs>
              <w:spacing w:before="129" w:line="256" w:lineRule="auto"/>
              <w:ind w:left="761" w:right="159"/>
              <w:rPr>
                <w:color w:val="4F81BD" w:themeColor="accent1"/>
                <w:sz w:val="20"/>
              </w:rPr>
            </w:pPr>
            <w:r w:rsidRPr="00292896">
              <w:rPr>
                <w:color w:val="4F81BD" w:themeColor="accent1"/>
                <w:sz w:val="20"/>
              </w:rPr>
              <w:t xml:space="preserve">has capacity to work reduced hours or </w:t>
            </w:r>
            <w:r w:rsidR="00883752">
              <w:rPr>
                <w:color w:val="4F81BD" w:themeColor="accent1"/>
                <w:sz w:val="20"/>
              </w:rPr>
              <w:t xml:space="preserve">to </w:t>
            </w:r>
            <w:r w:rsidRPr="00292896">
              <w:rPr>
                <w:color w:val="4F81BD" w:themeColor="accent1"/>
                <w:sz w:val="20"/>
              </w:rPr>
              <w:t xml:space="preserve">work the </w:t>
            </w:r>
            <w:r w:rsidRPr="00292896">
              <w:rPr>
                <w:color w:val="4F81BD" w:themeColor="accent1"/>
                <w:spacing w:val="-3"/>
                <w:sz w:val="20"/>
              </w:rPr>
              <w:t xml:space="preserve">same </w:t>
            </w:r>
            <w:r w:rsidRPr="00292896">
              <w:rPr>
                <w:color w:val="4F81BD" w:themeColor="accent1"/>
                <w:sz w:val="20"/>
              </w:rPr>
              <w:t>hours but in a restricted capacity in their primary occupation</w:t>
            </w:r>
          </w:p>
          <w:p w14:paraId="02F1B0FA" w14:textId="77777777" w:rsidR="004D79D8" w:rsidRPr="00292896" w:rsidRDefault="004D79D8" w:rsidP="005623A2">
            <w:pPr>
              <w:pStyle w:val="TableParagraph"/>
              <w:numPr>
                <w:ilvl w:val="0"/>
                <w:numId w:val="9"/>
              </w:numPr>
              <w:tabs>
                <w:tab w:val="left" w:pos="420"/>
                <w:tab w:val="left" w:pos="421"/>
              </w:tabs>
              <w:spacing w:before="112" w:line="256" w:lineRule="auto"/>
              <w:ind w:left="761"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0D1F1235" w14:textId="77777777" w:rsidR="004D79D8" w:rsidRPr="00292896" w:rsidRDefault="004D79D8" w:rsidP="005623A2">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7C0A353F" w14:textId="77777777" w:rsidR="004D79D8" w:rsidRPr="00292896" w:rsidRDefault="004D79D8" w:rsidP="005623A2">
            <w:pPr>
              <w:pStyle w:val="TableParagraph"/>
              <w:numPr>
                <w:ilvl w:val="0"/>
                <w:numId w:val="9"/>
              </w:numPr>
              <w:tabs>
                <w:tab w:val="left" w:pos="420"/>
                <w:tab w:val="left" w:pos="421"/>
              </w:tabs>
              <w:spacing w:before="129" w:line="252" w:lineRule="auto"/>
              <w:ind w:left="761"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2EA9B959" w14:textId="77777777" w:rsidR="004D79D8" w:rsidRPr="00292896" w:rsidRDefault="004D79D8" w:rsidP="005623A2">
            <w:pPr>
              <w:pStyle w:val="TableParagraph"/>
              <w:numPr>
                <w:ilvl w:val="0"/>
                <w:numId w:val="9"/>
              </w:numPr>
              <w:tabs>
                <w:tab w:val="left" w:pos="420"/>
                <w:tab w:val="left" w:pos="421"/>
              </w:tabs>
              <w:spacing w:before="118" w:line="252" w:lineRule="auto"/>
              <w:ind w:left="761"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4038659F" w14:textId="77777777" w:rsidR="004D79D8" w:rsidRPr="00292896" w:rsidRDefault="004D79D8" w:rsidP="005623A2">
            <w:pPr>
              <w:pStyle w:val="TableParagraph"/>
              <w:numPr>
                <w:ilvl w:val="0"/>
                <w:numId w:val="9"/>
              </w:numPr>
              <w:tabs>
                <w:tab w:val="left" w:pos="420"/>
                <w:tab w:val="left" w:pos="421"/>
              </w:tabs>
              <w:spacing w:before="118" w:line="252" w:lineRule="auto"/>
              <w:ind w:left="761"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c>
          <w:tcPr>
            <w:tcW w:w="5230" w:type="dxa"/>
          </w:tcPr>
          <w:p w14:paraId="4E9F59E1" w14:textId="77777777" w:rsidR="004D79D8" w:rsidRPr="00292896" w:rsidRDefault="00A9742F" w:rsidP="005623A2">
            <w:pPr>
              <w:pStyle w:val="TableParagraph"/>
              <w:spacing w:line="261" w:lineRule="auto"/>
              <w:ind w:left="80" w:right="300" w:firstLine="0"/>
              <w:rPr>
                <w:color w:val="4F81BD" w:themeColor="accent1"/>
                <w:sz w:val="20"/>
              </w:rPr>
            </w:pPr>
            <w:r>
              <w:rPr>
                <w:noProof/>
                <w:color w:val="FF0000"/>
              </w:rPr>
              <mc:AlternateContent>
                <mc:Choice Requires="wps">
                  <w:drawing>
                    <wp:anchor distT="0" distB="0" distL="114300" distR="114300" simplePos="0" relativeHeight="251658248" behindDoc="1" locked="0" layoutInCell="1" allowOverlap="1" wp14:anchorId="66C0EC0E" wp14:editId="122CCC9A">
                      <wp:simplePos x="0" y="0"/>
                      <wp:positionH relativeFrom="page">
                        <wp:posOffset>-3215005</wp:posOffset>
                      </wp:positionH>
                      <wp:positionV relativeFrom="paragraph">
                        <wp:posOffset>-861060</wp:posOffset>
                      </wp:positionV>
                      <wp:extent cx="6702425" cy="3932555"/>
                      <wp:effectExtent l="0" t="0" r="0" b="0"/>
                      <wp:wrapNone/>
                      <wp:docPr id="5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2425" cy="3932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9D97C" id="Rectangle 18" o:spid="_x0000_s1026" style="position:absolute;margin-left:-253.15pt;margin-top:-67.8pt;width:527.75pt;height:30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" stroked="f">
                      <w10:wrap anchorx="page"/>
                    </v:rect>
                  </w:pict>
                </mc:Fallback>
              </mc:AlternateContent>
            </w:r>
            <w:r w:rsidR="004D79D8" w:rsidRPr="00292896">
              <w:rPr>
                <w:color w:val="4F81BD" w:themeColor="accent1"/>
                <w:spacing w:val="-10"/>
                <w:sz w:val="20"/>
              </w:rPr>
              <w:t xml:space="preserve">A </w:t>
            </w:r>
            <w:r w:rsidR="004D79D8" w:rsidRPr="00292896">
              <w:rPr>
                <w:color w:val="4F81BD" w:themeColor="accent1"/>
                <w:sz w:val="20"/>
              </w:rPr>
              <w:t xml:space="preserve">life insured is </w:t>
            </w:r>
            <w:r w:rsidR="004D79D8" w:rsidRPr="00292896">
              <w:rPr>
                <w:color w:val="4F81BD" w:themeColor="accent1"/>
                <w:spacing w:val="-3"/>
                <w:sz w:val="20"/>
              </w:rPr>
              <w:t xml:space="preserve">partially </w:t>
            </w:r>
            <w:r w:rsidR="004D79D8" w:rsidRPr="00292896">
              <w:rPr>
                <w:color w:val="4F81BD" w:themeColor="accent1"/>
                <w:sz w:val="20"/>
              </w:rPr>
              <w:t xml:space="preserve">disabled if solely due to </w:t>
            </w:r>
            <w:r w:rsidR="00DB16AA">
              <w:rPr>
                <w:color w:val="4F81BD" w:themeColor="accent1"/>
                <w:sz w:val="20"/>
              </w:rPr>
              <w:t>sickness</w:t>
            </w:r>
            <w:r w:rsidR="004D79D8" w:rsidRPr="00292896">
              <w:rPr>
                <w:color w:val="4F81BD" w:themeColor="accent1"/>
                <w:sz w:val="20"/>
              </w:rPr>
              <w:t xml:space="preserve"> </w:t>
            </w:r>
            <w:r w:rsidR="004D79D8" w:rsidRPr="00292896">
              <w:rPr>
                <w:color w:val="4F81BD" w:themeColor="accent1"/>
                <w:spacing w:val="-9"/>
                <w:sz w:val="20"/>
              </w:rPr>
              <w:t xml:space="preserve">or </w:t>
            </w:r>
            <w:r w:rsidR="004D79D8" w:rsidRPr="00292896">
              <w:rPr>
                <w:color w:val="4F81BD" w:themeColor="accent1"/>
                <w:sz w:val="20"/>
              </w:rPr>
              <w:t xml:space="preserve">injury </w:t>
            </w:r>
            <w:r w:rsidR="004D79D8" w:rsidRPr="00292896">
              <w:rPr>
                <w:color w:val="4F81BD" w:themeColor="accent1"/>
                <w:spacing w:val="-3"/>
                <w:sz w:val="20"/>
              </w:rPr>
              <w:t xml:space="preserve">they </w:t>
            </w:r>
            <w:r w:rsidR="004D79D8" w:rsidRPr="00292896">
              <w:rPr>
                <w:color w:val="4F81BD" w:themeColor="accent1"/>
                <w:sz w:val="20"/>
              </w:rPr>
              <w:t xml:space="preserve">meet </w:t>
            </w:r>
            <w:r w:rsidR="00883752">
              <w:rPr>
                <w:color w:val="4F81BD" w:themeColor="accent1"/>
                <w:sz w:val="20"/>
              </w:rPr>
              <w:t>both</w:t>
            </w:r>
            <w:r w:rsidR="00883752" w:rsidRPr="00292896">
              <w:rPr>
                <w:color w:val="4F81BD" w:themeColor="accent1"/>
                <w:sz w:val="20"/>
              </w:rPr>
              <w:t xml:space="preserve"> </w:t>
            </w:r>
            <w:r w:rsidR="004D79D8" w:rsidRPr="00292896">
              <w:rPr>
                <w:color w:val="4F81BD" w:themeColor="accent1"/>
                <w:sz w:val="20"/>
              </w:rPr>
              <w:t xml:space="preserve">of the </w:t>
            </w:r>
            <w:r w:rsidR="004D79D8" w:rsidRPr="00292896">
              <w:rPr>
                <w:color w:val="4F81BD" w:themeColor="accent1"/>
                <w:spacing w:val="-3"/>
                <w:sz w:val="20"/>
              </w:rPr>
              <w:t>following:</w:t>
            </w:r>
          </w:p>
          <w:p w14:paraId="5247F3C4" w14:textId="77777777" w:rsidR="004D79D8" w:rsidRPr="00292896" w:rsidRDefault="004D79D8" w:rsidP="00F17593">
            <w:pPr>
              <w:pStyle w:val="TableParagraph"/>
              <w:spacing w:before="112"/>
              <w:ind w:left="697" w:hanging="284"/>
              <w:rPr>
                <w:color w:val="4F81BD" w:themeColor="accent1"/>
                <w:sz w:val="20"/>
              </w:rPr>
            </w:pPr>
            <w:r w:rsidRPr="00292896">
              <w:rPr>
                <w:color w:val="4F81BD" w:themeColor="accent1"/>
                <w:sz w:val="20"/>
              </w:rPr>
              <w:t>The life insured meets either of the following criteria:</w:t>
            </w:r>
          </w:p>
          <w:p w14:paraId="2D5F76AD" w14:textId="77777777" w:rsidR="004D79D8" w:rsidRPr="00292896" w:rsidRDefault="004D79D8" w:rsidP="00F17593">
            <w:pPr>
              <w:pStyle w:val="TableParagraph"/>
              <w:numPr>
                <w:ilvl w:val="0"/>
                <w:numId w:val="8"/>
              </w:numPr>
              <w:tabs>
                <w:tab w:val="left" w:pos="420"/>
                <w:tab w:val="left" w:pos="421"/>
              </w:tabs>
              <w:spacing w:before="129" w:line="256" w:lineRule="auto"/>
              <w:ind w:left="697" w:right="187" w:hanging="284"/>
              <w:rPr>
                <w:color w:val="4F81BD" w:themeColor="accent1"/>
                <w:sz w:val="20"/>
              </w:rPr>
            </w:pPr>
            <w:r w:rsidRPr="00292896">
              <w:rPr>
                <w:color w:val="4F81BD" w:themeColor="accent1"/>
                <w:sz w:val="20"/>
              </w:rPr>
              <w:t xml:space="preserve">has capacity to </w:t>
            </w:r>
            <w:r w:rsidRPr="00292896">
              <w:rPr>
                <w:color w:val="4F81BD" w:themeColor="accent1"/>
                <w:spacing w:val="-3"/>
                <w:sz w:val="20"/>
              </w:rPr>
              <w:t xml:space="preserve">work </w:t>
            </w:r>
            <w:r w:rsidRPr="00292896">
              <w:rPr>
                <w:color w:val="4F81BD" w:themeColor="accent1"/>
                <w:sz w:val="20"/>
              </w:rPr>
              <w:t xml:space="preserve">in </w:t>
            </w:r>
            <w:r w:rsidRPr="00292896">
              <w:rPr>
                <w:color w:val="4F81BD" w:themeColor="accent1"/>
                <w:spacing w:val="-2"/>
                <w:sz w:val="20"/>
              </w:rPr>
              <w:t xml:space="preserve">any </w:t>
            </w:r>
            <w:r w:rsidRPr="00292896">
              <w:rPr>
                <w:color w:val="4F81BD" w:themeColor="accent1"/>
                <w:sz w:val="20"/>
              </w:rPr>
              <w:t xml:space="preserve">gainful </w:t>
            </w:r>
            <w:r w:rsidRPr="00292896">
              <w:rPr>
                <w:color w:val="4F81BD" w:themeColor="accent1"/>
                <w:spacing w:val="-3"/>
                <w:sz w:val="20"/>
              </w:rPr>
              <w:t xml:space="preserve">occupation they </w:t>
            </w:r>
            <w:r w:rsidRPr="00292896">
              <w:rPr>
                <w:color w:val="4F81BD" w:themeColor="accent1"/>
                <w:sz w:val="20"/>
              </w:rPr>
              <w:t xml:space="preserve">are suited </w:t>
            </w:r>
            <w:r w:rsidRPr="00292896">
              <w:rPr>
                <w:color w:val="4F81BD" w:themeColor="accent1"/>
                <w:spacing w:val="-2"/>
                <w:sz w:val="20"/>
              </w:rPr>
              <w:t xml:space="preserve">for </w:t>
            </w:r>
            <w:r w:rsidRPr="00292896">
              <w:rPr>
                <w:color w:val="4F81BD" w:themeColor="accent1"/>
                <w:spacing w:val="-3"/>
                <w:sz w:val="20"/>
              </w:rPr>
              <w:t xml:space="preserve">by education, </w:t>
            </w:r>
            <w:r w:rsidRPr="00292896">
              <w:rPr>
                <w:color w:val="4F81BD" w:themeColor="accent1"/>
                <w:sz w:val="20"/>
              </w:rPr>
              <w:t xml:space="preserve">training, or </w:t>
            </w:r>
            <w:r w:rsidR="00DB16AA" w:rsidRPr="00292896">
              <w:rPr>
                <w:color w:val="4F81BD" w:themeColor="accent1"/>
                <w:spacing w:val="-3"/>
                <w:sz w:val="20"/>
              </w:rPr>
              <w:t>experience,</w:t>
            </w:r>
            <w:r w:rsidR="00DB16AA">
              <w:rPr>
                <w:color w:val="4F81BD" w:themeColor="accent1"/>
                <w:spacing w:val="-3"/>
                <w:sz w:val="20"/>
              </w:rPr>
              <w:t xml:space="preserve"> </w:t>
            </w:r>
            <w:r w:rsidR="00DB16AA" w:rsidRPr="00DB16AA">
              <w:rPr>
                <w:color w:val="4F81BD" w:themeColor="accent1"/>
                <w:sz w:val="20"/>
              </w:rPr>
              <w:t xml:space="preserve">but </w:t>
            </w:r>
            <w:r w:rsidRPr="00292896">
              <w:rPr>
                <w:color w:val="4F81BD" w:themeColor="accent1"/>
                <w:sz w:val="20"/>
              </w:rPr>
              <w:t>earnings are</w:t>
            </w:r>
            <w:r w:rsidRPr="00292896">
              <w:rPr>
                <w:color w:val="4F81BD" w:themeColor="accent1"/>
                <w:spacing w:val="-9"/>
                <w:sz w:val="20"/>
              </w:rPr>
              <w:t xml:space="preserve"> </w:t>
            </w:r>
            <w:r w:rsidRPr="00292896">
              <w:rPr>
                <w:color w:val="4F81BD" w:themeColor="accent1"/>
                <w:spacing w:val="-3"/>
                <w:sz w:val="20"/>
              </w:rPr>
              <w:t>reduced.</w:t>
            </w:r>
          </w:p>
          <w:p w14:paraId="4258A7D5" w14:textId="77777777" w:rsidR="004D79D8" w:rsidRPr="00292896" w:rsidRDefault="004D79D8" w:rsidP="00F17593">
            <w:pPr>
              <w:pStyle w:val="TableParagraph"/>
              <w:numPr>
                <w:ilvl w:val="0"/>
                <w:numId w:val="8"/>
              </w:numPr>
              <w:tabs>
                <w:tab w:val="left" w:pos="420"/>
                <w:tab w:val="left" w:pos="421"/>
              </w:tabs>
              <w:spacing w:before="112" w:line="256" w:lineRule="auto"/>
              <w:ind w:left="697" w:right="183" w:hanging="284"/>
              <w:rPr>
                <w:color w:val="4F81BD" w:themeColor="accent1"/>
                <w:sz w:val="20"/>
              </w:rPr>
            </w:pPr>
            <w:r w:rsidRPr="00292896">
              <w:rPr>
                <w:color w:val="4F81BD" w:themeColor="accent1"/>
                <w:sz w:val="20"/>
              </w:rPr>
              <w:t>has no capacity to do each and every important income-producing</w:t>
            </w:r>
            <w:r w:rsidRPr="00292896">
              <w:rPr>
                <w:color w:val="4F81BD" w:themeColor="accent1"/>
                <w:spacing w:val="-10"/>
                <w:sz w:val="20"/>
              </w:rPr>
              <w:t xml:space="preserve"> </w:t>
            </w:r>
            <w:r w:rsidRPr="00292896">
              <w:rPr>
                <w:color w:val="4F81BD" w:themeColor="accent1"/>
                <w:sz w:val="20"/>
              </w:rPr>
              <w:t>duty</w:t>
            </w:r>
            <w:r w:rsidRPr="00292896">
              <w:rPr>
                <w:color w:val="4F81BD" w:themeColor="accent1"/>
                <w:spacing w:val="-10"/>
                <w:sz w:val="20"/>
              </w:rPr>
              <w:t xml:space="preserve"> </w:t>
            </w:r>
            <w:r w:rsidRPr="00292896">
              <w:rPr>
                <w:color w:val="4F81BD" w:themeColor="accent1"/>
                <w:sz w:val="20"/>
              </w:rPr>
              <w:t>in</w:t>
            </w:r>
            <w:r w:rsidRPr="00292896">
              <w:rPr>
                <w:color w:val="4F81BD" w:themeColor="accent1"/>
                <w:spacing w:val="-10"/>
                <w:sz w:val="20"/>
              </w:rPr>
              <w:t xml:space="preserve"> </w:t>
            </w:r>
            <w:r w:rsidRPr="00292896">
              <w:rPr>
                <w:color w:val="4F81BD" w:themeColor="accent1"/>
                <w:spacing w:val="-2"/>
                <w:sz w:val="20"/>
              </w:rPr>
              <w:t>any</w:t>
            </w:r>
            <w:r w:rsidRPr="00292896">
              <w:rPr>
                <w:color w:val="4F81BD" w:themeColor="accent1"/>
                <w:spacing w:val="-10"/>
                <w:sz w:val="20"/>
              </w:rPr>
              <w:t xml:space="preserve"> </w:t>
            </w:r>
            <w:r w:rsidRPr="00292896">
              <w:rPr>
                <w:color w:val="4F81BD" w:themeColor="accent1"/>
                <w:sz w:val="20"/>
              </w:rPr>
              <w:t>gainful</w:t>
            </w:r>
            <w:r w:rsidRPr="00292896">
              <w:rPr>
                <w:color w:val="4F81BD" w:themeColor="accent1"/>
                <w:spacing w:val="-10"/>
                <w:sz w:val="20"/>
              </w:rPr>
              <w:t xml:space="preserve"> </w:t>
            </w:r>
            <w:r w:rsidRPr="00292896">
              <w:rPr>
                <w:color w:val="4F81BD" w:themeColor="accent1"/>
                <w:spacing w:val="-3"/>
                <w:sz w:val="20"/>
              </w:rPr>
              <w:t>occupation</w:t>
            </w:r>
            <w:r w:rsidRPr="00292896">
              <w:rPr>
                <w:color w:val="4F81BD" w:themeColor="accent1"/>
                <w:spacing w:val="-10"/>
                <w:sz w:val="20"/>
              </w:rPr>
              <w:t xml:space="preserve"> </w:t>
            </w:r>
            <w:r w:rsidRPr="00292896">
              <w:rPr>
                <w:color w:val="4F81BD" w:themeColor="accent1"/>
                <w:spacing w:val="-7"/>
                <w:sz w:val="20"/>
              </w:rPr>
              <w:t xml:space="preserve">they </w:t>
            </w:r>
            <w:r w:rsidRPr="00292896">
              <w:rPr>
                <w:color w:val="4F81BD" w:themeColor="accent1"/>
                <w:sz w:val="20"/>
              </w:rPr>
              <w:t>are</w:t>
            </w:r>
            <w:r w:rsidRPr="00292896">
              <w:rPr>
                <w:color w:val="4F81BD" w:themeColor="accent1"/>
                <w:spacing w:val="-9"/>
                <w:sz w:val="20"/>
              </w:rPr>
              <w:t xml:space="preserve"> </w:t>
            </w:r>
            <w:r w:rsidRPr="00292896">
              <w:rPr>
                <w:color w:val="4F81BD" w:themeColor="accent1"/>
                <w:sz w:val="20"/>
              </w:rPr>
              <w:t>suited</w:t>
            </w:r>
            <w:r w:rsidRPr="00292896">
              <w:rPr>
                <w:color w:val="4F81BD" w:themeColor="accent1"/>
                <w:spacing w:val="-9"/>
                <w:sz w:val="20"/>
              </w:rPr>
              <w:t xml:space="preserve"> </w:t>
            </w:r>
            <w:r w:rsidRPr="00292896">
              <w:rPr>
                <w:color w:val="4F81BD" w:themeColor="accent1"/>
                <w:spacing w:val="-2"/>
                <w:sz w:val="20"/>
              </w:rPr>
              <w:t>for</w:t>
            </w:r>
            <w:r w:rsidRPr="00292896">
              <w:rPr>
                <w:color w:val="4F81BD" w:themeColor="accent1"/>
                <w:spacing w:val="-9"/>
                <w:sz w:val="20"/>
              </w:rPr>
              <w:t xml:space="preserve"> </w:t>
            </w:r>
            <w:r w:rsidRPr="00292896">
              <w:rPr>
                <w:color w:val="4F81BD" w:themeColor="accent1"/>
                <w:spacing w:val="-3"/>
                <w:sz w:val="20"/>
              </w:rPr>
              <w:t>by</w:t>
            </w:r>
            <w:r w:rsidRPr="00292896">
              <w:rPr>
                <w:color w:val="4F81BD" w:themeColor="accent1"/>
                <w:spacing w:val="-9"/>
                <w:sz w:val="20"/>
              </w:rPr>
              <w:t xml:space="preserve"> </w:t>
            </w:r>
            <w:r w:rsidRPr="00292896">
              <w:rPr>
                <w:color w:val="4F81BD" w:themeColor="accent1"/>
                <w:spacing w:val="-3"/>
                <w:sz w:val="20"/>
              </w:rPr>
              <w:t>education,</w:t>
            </w:r>
            <w:r w:rsidRPr="00292896">
              <w:rPr>
                <w:color w:val="4F81BD" w:themeColor="accent1"/>
                <w:spacing w:val="-9"/>
                <w:sz w:val="20"/>
              </w:rPr>
              <w:t xml:space="preserve"> </w:t>
            </w:r>
            <w:r w:rsidRPr="00292896">
              <w:rPr>
                <w:color w:val="4F81BD" w:themeColor="accent1"/>
                <w:sz w:val="20"/>
              </w:rPr>
              <w:t>training,</w:t>
            </w:r>
            <w:r w:rsidRPr="00292896">
              <w:rPr>
                <w:color w:val="4F81BD" w:themeColor="accent1"/>
                <w:spacing w:val="-9"/>
                <w:sz w:val="20"/>
              </w:rPr>
              <w:t xml:space="preserve"> </w:t>
            </w:r>
            <w:r w:rsidRPr="00292896">
              <w:rPr>
                <w:color w:val="4F81BD" w:themeColor="accent1"/>
                <w:sz w:val="20"/>
              </w:rPr>
              <w:t>or</w:t>
            </w:r>
            <w:r w:rsidRPr="00292896">
              <w:rPr>
                <w:color w:val="4F81BD" w:themeColor="accent1"/>
                <w:spacing w:val="-9"/>
                <w:sz w:val="20"/>
              </w:rPr>
              <w:t xml:space="preserve"> </w:t>
            </w:r>
            <w:r w:rsidRPr="00292896">
              <w:rPr>
                <w:color w:val="4F81BD" w:themeColor="accent1"/>
                <w:sz w:val="20"/>
              </w:rPr>
              <w:t>experience</w:t>
            </w:r>
            <w:r w:rsidRPr="00292896">
              <w:rPr>
                <w:color w:val="4F81BD" w:themeColor="accent1"/>
                <w:spacing w:val="-8"/>
                <w:sz w:val="20"/>
              </w:rPr>
              <w:t xml:space="preserve"> </w:t>
            </w:r>
            <w:r w:rsidRPr="00292896">
              <w:rPr>
                <w:color w:val="4F81BD" w:themeColor="accent1"/>
                <w:spacing w:val="-2"/>
                <w:sz w:val="20"/>
              </w:rPr>
              <w:t xml:space="preserve">but </w:t>
            </w:r>
            <w:r w:rsidRPr="00292896">
              <w:rPr>
                <w:color w:val="4F81BD" w:themeColor="accent1"/>
                <w:sz w:val="20"/>
              </w:rPr>
              <w:t xml:space="preserve">does not meet the </w:t>
            </w:r>
            <w:r w:rsidRPr="00292896">
              <w:rPr>
                <w:color w:val="4F81BD" w:themeColor="accent1"/>
                <w:spacing w:val="-3"/>
                <w:sz w:val="20"/>
              </w:rPr>
              <w:t xml:space="preserve">total </w:t>
            </w:r>
            <w:r w:rsidRPr="00292896">
              <w:rPr>
                <w:color w:val="4F81BD" w:themeColor="accent1"/>
                <w:sz w:val="20"/>
              </w:rPr>
              <w:t>disability</w:t>
            </w:r>
            <w:r w:rsidRPr="00292896">
              <w:rPr>
                <w:color w:val="4F81BD" w:themeColor="accent1"/>
                <w:spacing w:val="-26"/>
                <w:sz w:val="20"/>
              </w:rPr>
              <w:t xml:space="preserve"> </w:t>
            </w:r>
            <w:r w:rsidRPr="00292896">
              <w:rPr>
                <w:color w:val="4F81BD" w:themeColor="accent1"/>
                <w:spacing w:val="-3"/>
                <w:sz w:val="20"/>
              </w:rPr>
              <w:t>definition.</w:t>
            </w:r>
          </w:p>
          <w:p w14:paraId="5E2B802D" w14:textId="77777777" w:rsidR="004D79D8" w:rsidRPr="00292896" w:rsidRDefault="004D79D8" w:rsidP="00F17593">
            <w:pPr>
              <w:pStyle w:val="TableParagraph"/>
              <w:spacing w:before="120"/>
              <w:ind w:left="697" w:hanging="284"/>
              <w:rPr>
                <w:color w:val="4F81BD" w:themeColor="accent1"/>
                <w:sz w:val="20"/>
              </w:rPr>
            </w:pPr>
            <w:r w:rsidRPr="00292896">
              <w:rPr>
                <w:color w:val="4F81BD" w:themeColor="accent1"/>
                <w:sz w:val="20"/>
              </w:rPr>
              <w:t xml:space="preserve">And the life insured meets all </w:t>
            </w:r>
            <w:r w:rsidR="00883752">
              <w:rPr>
                <w:color w:val="4F81BD" w:themeColor="accent1"/>
                <w:sz w:val="20"/>
              </w:rPr>
              <w:t xml:space="preserve">of </w:t>
            </w:r>
            <w:r w:rsidRPr="00292896">
              <w:rPr>
                <w:color w:val="4F81BD" w:themeColor="accent1"/>
                <w:sz w:val="20"/>
              </w:rPr>
              <w:t>the following criteria:</w:t>
            </w:r>
          </w:p>
          <w:p w14:paraId="45E12A78" w14:textId="77777777" w:rsidR="004D79D8" w:rsidRPr="00292896" w:rsidRDefault="004D79D8" w:rsidP="00F17593">
            <w:pPr>
              <w:pStyle w:val="TableParagraph"/>
              <w:numPr>
                <w:ilvl w:val="0"/>
                <w:numId w:val="8"/>
              </w:numPr>
              <w:tabs>
                <w:tab w:val="left" w:pos="420"/>
                <w:tab w:val="left" w:pos="421"/>
              </w:tabs>
              <w:spacing w:before="129" w:line="252" w:lineRule="auto"/>
              <w:ind w:left="697" w:right="427" w:hanging="284"/>
              <w:rPr>
                <w:color w:val="4F81BD" w:themeColor="accent1"/>
                <w:sz w:val="20"/>
              </w:rPr>
            </w:pPr>
            <w:r w:rsidRPr="00292896">
              <w:rPr>
                <w:color w:val="4F81BD" w:themeColor="accent1"/>
                <w:sz w:val="20"/>
              </w:rPr>
              <w:t>has</w:t>
            </w:r>
            <w:r w:rsidRPr="00292896">
              <w:rPr>
                <w:color w:val="4F81BD" w:themeColor="accent1"/>
                <w:spacing w:val="-9"/>
                <w:sz w:val="20"/>
              </w:rPr>
              <w:t xml:space="preserve"> </w:t>
            </w:r>
            <w:r w:rsidRPr="00292896">
              <w:rPr>
                <w:color w:val="4F81BD" w:themeColor="accent1"/>
                <w:sz w:val="20"/>
              </w:rPr>
              <w:t>a</w:t>
            </w:r>
            <w:r w:rsidRPr="00292896">
              <w:rPr>
                <w:color w:val="4F81BD" w:themeColor="accent1"/>
                <w:spacing w:val="-9"/>
                <w:sz w:val="20"/>
              </w:rPr>
              <w:t xml:space="preserve"> </w:t>
            </w:r>
            <w:r w:rsidRPr="00292896">
              <w:rPr>
                <w:color w:val="4F81BD" w:themeColor="accent1"/>
                <w:sz w:val="20"/>
              </w:rPr>
              <w:t>monthly</w:t>
            </w:r>
            <w:r w:rsidRPr="00292896">
              <w:rPr>
                <w:color w:val="4F81BD" w:themeColor="accent1"/>
                <w:spacing w:val="-8"/>
                <w:sz w:val="20"/>
              </w:rPr>
              <w:t xml:space="preserve"> </w:t>
            </w:r>
            <w:r w:rsidRPr="00292896">
              <w:rPr>
                <w:color w:val="4F81BD" w:themeColor="accent1"/>
                <w:sz w:val="20"/>
              </w:rPr>
              <w:t>income</w:t>
            </w:r>
            <w:r w:rsidRPr="00292896">
              <w:rPr>
                <w:color w:val="4F81BD" w:themeColor="accent1"/>
                <w:spacing w:val="-9"/>
                <w:sz w:val="20"/>
              </w:rPr>
              <w:t xml:space="preserve"> </w:t>
            </w:r>
            <w:r w:rsidRPr="00292896">
              <w:rPr>
                <w:color w:val="4F81BD" w:themeColor="accent1"/>
                <w:sz w:val="20"/>
              </w:rPr>
              <w:t>that</w:t>
            </w:r>
            <w:r w:rsidRPr="00292896">
              <w:rPr>
                <w:color w:val="4F81BD" w:themeColor="accent1"/>
                <w:spacing w:val="-9"/>
                <w:sz w:val="20"/>
              </w:rPr>
              <w:t xml:space="preserve"> </w:t>
            </w:r>
            <w:r w:rsidRPr="00292896">
              <w:rPr>
                <w:color w:val="4F81BD" w:themeColor="accent1"/>
                <w:sz w:val="20"/>
              </w:rPr>
              <w:t>is</w:t>
            </w:r>
            <w:r w:rsidRPr="00292896">
              <w:rPr>
                <w:color w:val="4F81BD" w:themeColor="accent1"/>
                <w:spacing w:val="-9"/>
                <w:sz w:val="20"/>
              </w:rPr>
              <w:t xml:space="preserve"> </w:t>
            </w:r>
            <w:r w:rsidRPr="00292896">
              <w:rPr>
                <w:color w:val="4F81BD" w:themeColor="accent1"/>
                <w:sz w:val="20"/>
              </w:rPr>
              <w:t>at</w:t>
            </w:r>
            <w:r w:rsidRPr="00292896">
              <w:rPr>
                <w:color w:val="4F81BD" w:themeColor="accent1"/>
                <w:spacing w:val="-8"/>
                <w:sz w:val="20"/>
              </w:rPr>
              <w:t xml:space="preserve"> </w:t>
            </w:r>
            <w:r w:rsidRPr="00292896">
              <w:rPr>
                <w:color w:val="4F81BD" w:themeColor="accent1"/>
                <w:sz w:val="20"/>
              </w:rPr>
              <w:t>least</w:t>
            </w:r>
            <w:r w:rsidRPr="00292896">
              <w:rPr>
                <w:color w:val="4F81BD" w:themeColor="accent1"/>
                <w:spacing w:val="-9"/>
                <w:sz w:val="20"/>
              </w:rPr>
              <w:t xml:space="preserve"> </w:t>
            </w:r>
            <w:r w:rsidRPr="00292896">
              <w:rPr>
                <w:color w:val="4F81BD" w:themeColor="accent1"/>
                <w:sz w:val="20"/>
              </w:rPr>
              <w:t>15%</w:t>
            </w:r>
            <w:r w:rsidRPr="00292896">
              <w:rPr>
                <w:color w:val="4F81BD" w:themeColor="accent1"/>
                <w:spacing w:val="-9"/>
                <w:sz w:val="20"/>
              </w:rPr>
              <w:t xml:space="preserve"> </w:t>
            </w:r>
            <w:r w:rsidRPr="00292896">
              <w:rPr>
                <w:color w:val="4F81BD" w:themeColor="accent1"/>
                <w:spacing w:val="-3"/>
                <w:sz w:val="20"/>
              </w:rPr>
              <w:t>lower</w:t>
            </w:r>
            <w:r w:rsidRPr="00292896">
              <w:rPr>
                <w:color w:val="4F81BD" w:themeColor="accent1"/>
                <w:spacing w:val="-8"/>
                <w:sz w:val="20"/>
              </w:rPr>
              <w:t xml:space="preserve"> </w:t>
            </w:r>
            <w:r w:rsidRPr="00292896">
              <w:rPr>
                <w:color w:val="4F81BD" w:themeColor="accent1"/>
                <w:spacing w:val="-6"/>
                <w:sz w:val="20"/>
              </w:rPr>
              <w:t xml:space="preserve">than </w:t>
            </w:r>
            <w:r w:rsidRPr="00292896">
              <w:rPr>
                <w:color w:val="4F81BD" w:themeColor="accent1"/>
                <w:sz w:val="20"/>
              </w:rPr>
              <w:t>pre-claim</w:t>
            </w:r>
            <w:r w:rsidRPr="00292896">
              <w:rPr>
                <w:color w:val="4F81BD" w:themeColor="accent1"/>
                <w:spacing w:val="-5"/>
                <w:sz w:val="20"/>
              </w:rPr>
              <w:t xml:space="preserve"> </w:t>
            </w:r>
            <w:r w:rsidRPr="00292896">
              <w:rPr>
                <w:color w:val="4F81BD" w:themeColor="accent1"/>
                <w:sz w:val="20"/>
              </w:rPr>
              <w:t>earnings</w:t>
            </w:r>
          </w:p>
          <w:p w14:paraId="6A271B8D" w14:textId="77777777" w:rsidR="004D79D8" w:rsidRPr="00292896" w:rsidRDefault="004D79D8" w:rsidP="00F17593">
            <w:pPr>
              <w:pStyle w:val="TableParagraph"/>
              <w:numPr>
                <w:ilvl w:val="0"/>
                <w:numId w:val="8"/>
              </w:numPr>
              <w:tabs>
                <w:tab w:val="left" w:pos="420"/>
                <w:tab w:val="left" w:pos="421"/>
              </w:tabs>
              <w:spacing w:before="118" w:line="252" w:lineRule="auto"/>
              <w:ind w:left="697" w:right="153" w:hanging="284"/>
              <w:rPr>
                <w:color w:val="4F81BD" w:themeColor="accent1"/>
                <w:sz w:val="20"/>
              </w:rPr>
            </w:pPr>
            <w:r w:rsidRPr="00292896">
              <w:rPr>
                <w:color w:val="4F81BD" w:themeColor="accent1"/>
                <w:sz w:val="20"/>
              </w:rPr>
              <w:t>is</w:t>
            </w:r>
            <w:r w:rsidRPr="00292896">
              <w:rPr>
                <w:color w:val="4F81BD" w:themeColor="accent1"/>
                <w:spacing w:val="-8"/>
                <w:sz w:val="20"/>
              </w:rPr>
              <w:t xml:space="preserve"> </w:t>
            </w:r>
            <w:r w:rsidRPr="00292896">
              <w:rPr>
                <w:color w:val="4F81BD" w:themeColor="accent1"/>
                <w:spacing w:val="-3"/>
                <w:sz w:val="20"/>
              </w:rPr>
              <w:t>following</w:t>
            </w:r>
            <w:r w:rsidRPr="00292896">
              <w:rPr>
                <w:color w:val="4F81BD" w:themeColor="accent1"/>
                <w:spacing w:val="-8"/>
                <w:sz w:val="20"/>
              </w:rPr>
              <w:t xml:space="preserve"> </w:t>
            </w:r>
            <w:r w:rsidRPr="00292896">
              <w:rPr>
                <w:color w:val="4F81BD" w:themeColor="accent1"/>
                <w:sz w:val="20"/>
              </w:rPr>
              <w:t>the</w:t>
            </w:r>
            <w:r w:rsidRPr="00292896">
              <w:rPr>
                <w:color w:val="4F81BD" w:themeColor="accent1"/>
                <w:spacing w:val="-7"/>
                <w:sz w:val="20"/>
              </w:rPr>
              <w:t xml:space="preserve"> </w:t>
            </w:r>
            <w:r w:rsidRPr="00292896">
              <w:rPr>
                <w:color w:val="4F81BD" w:themeColor="accent1"/>
                <w:sz w:val="20"/>
              </w:rPr>
              <w:t>advice</w:t>
            </w:r>
            <w:r w:rsidRPr="00292896">
              <w:rPr>
                <w:color w:val="4F81BD" w:themeColor="accent1"/>
                <w:spacing w:val="-8"/>
                <w:sz w:val="20"/>
              </w:rPr>
              <w:t xml:space="preserve"> </w:t>
            </w:r>
            <w:r w:rsidRPr="00292896">
              <w:rPr>
                <w:color w:val="4F81BD" w:themeColor="accent1"/>
                <w:sz w:val="20"/>
              </w:rPr>
              <w:t>and</w:t>
            </w:r>
            <w:r w:rsidRPr="00292896">
              <w:rPr>
                <w:color w:val="4F81BD" w:themeColor="accent1"/>
                <w:spacing w:val="-8"/>
                <w:sz w:val="20"/>
              </w:rPr>
              <w:t xml:space="preserve"> </w:t>
            </w:r>
            <w:r w:rsidRPr="00292896">
              <w:rPr>
                <w:color w:val="4F81BD" w:themeColor="accent1"/>
                <w:sz w:val="20"/>
              </w:rPr>
              <w:t>recommended</w:t>
            </w:r>
            <w:r w:rsidRPr="00292896">
              <w:rPr>
                <w:color w:val="4F81BD" w:themeColor="accent1"/>
                <w:spacing w:val="-7"/>
                <w:sz w:val="20"/>
              </w:rPr>
              <w:t xml:space="preserve"> </w:t>
            </w:r>
            <w:r w:rsidRPr="00292896">
              <w:rPr>
                <w:color w:val="4F81BD" w:themeColor="accent1"/>
                <w:spacing w:val="-3"/>
                <w:sz w:val="20"/>
              </w:rPr>
              <w:t>treatment</w:t>
            </w:r>
            <w:r w:rsidRPr="00292896">
              <w:rPr>
                <w:color w:val="4F81BD" w:themeColor="accent1"/>
                <w:spacing w:val="-8"/>
                <w:sz w:val="20"/>
              </w:rPr>
              <w:t xml:space="preserve"> of </w:t>
            </w:r>
            <w:r w:rsidRPr="00292896">
              <w:rPr>
                <w:color w:val="4F81BD" w:themeColor="accent1"/>
                <w:sz w:val="20"/>
              </w:rPr>
              <w:t>a medical</w:t>
            </w:r>
            <w:r w:rsidRPr="00292896">
              <w:rPr>
                <w:color w:val="4F81BD" w:themeColor="accent1"/>
                <w:spacing w:val="-9"/>
                <w:sz w:val="20"/>
              </w:rPr>
              <w:t xml:space="preserve"> </w:t>
            </w:r>
            <w:r w:rsidRPr="00292896">
              <w:rPr>
                <w:color w:val="4F81BD" w:themeColor="accent1"/>
                <w:spacing w:val="-3"/>
                <w:sz w:val="20"/>
              </w:rPr>
              <w:t>practitioner</w:t>
            </w:r>
          </w:p>
          <w:p w14:paraId="7958E7E1" w14:textId="77777777" w:rsidR="004D79D8" w:rsidRPr="00292896" w:rsidRDefault="004D79D8" w:rsidP="00F17593">
            <w:pPr>
              <w:pStyle w:val="TableParagraph"/>
              <w:numPr>
                <w:ilvl w:val="0"/>
                <w:numId w:val="8"/>
              </w:numPr>
              <w:tabs>
                <w:tab w:val="left" w:pos="420"/>
                <w:tab w:val="left" w:pos="421"/>
              </w:tabs>
              <w:spacing w:before="117" w:line="252" w:lineRule="auto"/>
              <w:ind w:left="697" w:right="308" w:hanging="284"/>
              <w:rPr>
                <w:color w:val="4F81BD" w:themeColor="accent1"/>
                <w:sz w:val="20"/>
              </w:rPr>
            </w:pPr>
            <w:r w:rsidRPr="00292896">
              <w:rPr>
                <w:color w:val="4F81BD" w:themeColor="accent1"/>
                <w:sz w:val="20"/>
              </w:rPr>
              <w:t xml:space="preserve">is </w:t>
            </w:r>
            <w:r w:rsidRPr="00292896">
              <w:rPr>
                <w:color w:val="4F81BD" w:themeColor="accent1"/>
                <w:spacing w:val="-3"/>
                <w:sz w:val="20"/>
              </w:rPr>
              <w:t xml:space="preserve">actively </w:t>
            </w:r>
            <w:r w:rsidRPr="00292896">
              <w:rPr>
                <w:color w:val="4F81BD" w:themeColor="accent1"/>
                <w:sz w:val="20"/>
              </w:rPr>
              <w:t xml:space="preserve">participating in a </w:t>
            </w:r>
            <w:r w:rsidRPr="00292896">
              <w:rPr>
                <w:color w:val="4F81BD" w:themeColor="accent1"/>
                <w:spacing w:val="-3"/>
                <w:sz w:val="20"/>
              </w:rPr>
              <w:t xml:space="preserve">rehabilitation </w:t>
            </w:r>
            <w:r w:rsidRPr="00292896">
              <w:rPr>
                <w:color w:val="4F81BD" w:themeColor="accent1"/>
                <w:sz w:val="20"/>
              </w:rPr>
              <w:t>or</w:t>
            </w:r>
            <w:r w:rsidRPr="00292896">
              <w:rPr>
                <w:color w:val="4F81BD" w:themeColor="accent1"/>
                <w:spacing w:val="-29"/>
                <w:sz w:val="20"/>
              </w:rPr>
              <w:t xml:space="preserve"> </w:t>
            </w:r>
            <w:r w:rsidRPr="00292896">
              <w:rPr>
                <w:color w:val="4F81BD" w:themeColor="accent1"/>
                <w:spacing w:val="-4"/>
                <w:sz w:val="20"/>
              </w:rPr>
              <w:t xml:space="preserve">retraining </w:t>
            </w:r>
            <w:r w:rsidRPr="00292896">
              <w:rPr>
                <w:color w:val="4F81BD" w:themeColor="accent1"/>
                <w:sz w:val="20"/>
              </w:rPr>
              <w:t>program.</w:t>
            </w:r>
          </w:p>
        </w:tc>
      </w:tr>
    </w:tbl>
    <w:p w14:paraId="2D21A3EC" w14:textId="77777777" w:rsidR="004D79D8" w:rsidRDefault="004D79D8" w:rsidP="004D79D8">
      <w:pPr>
        <w:pStyle w:val="BodyText"/>
        <w:rPr>
          <w:color w:val="4F81BD" w:themeColor="accent1"/>
          <w:sz w:val="22"/>
        </w:rPr>
      </w:pPr>
    </w:p>
    <w:p w14:paraId="7E9A5E9C" w14:textId="77777777" w:rsidR="00AC598B" w:rsidRDefault="00AC598B" w:rsidP="004D79D8">
      <w:pPr>
        <w:pStyle w:val="BodyText"/>
        <w:rPr>
          <w:color w:val="4F81BD" w:themeColor="accent1"/>
          <w:sz w:val="22"/>
        </w:rPr>
      </w:pPr>
    </w:p>
    <w:p w14:paraId="032C8AA0" w14:textId="77777777" w:rsidR="00AC598B" w:rsidRDefault="00AC598B" w:rsidP="004D79D8">
      <w:pPr>
        <w:pStyle w:val="BodyText"/>
        <w:rPr>
          <w:color w:val="4F81BD" w:themeColor="accent1"/>
          <w:sz w:val="22"/>
        </w:rPr>
      </w:pPr>
    </w:p>
    <w:p w14:paraId="5ECECAA7" w14:textId="77777777" w:rsidR="00AC598B" w:rsidRDefault="00AC598B" w:rsidP="004D79D8">
      <w:pPr>
        <w:pStyle w:val="BodyText"/>
        <w:rPr>
          <w:color w:val="4F81BD" w:themeColor="accent1"/>
          <w:sz w:val="22"/>
        </w:rPr>
      </w:pPr>
    </w:p>
    <w:p w14:paraId="3E416128" w14:textId="77777777" w:rsidR="00AC598B" w:rsidRDefault="00AC598B" w:rsidP="004D79D8">
      <w:pPr>
        <w:pStyle w:val="BodyText"/>
        <w:rPr>
          <w:color w:val="4F81BD" w:themeColor="accent1"/>
          <w:sz w:val="22"/>
        </w:rPr>
      </w:pPr>
    </w:p>
    <w:p w14:paraId="6D390901" w14:textId="77777777" w:rsidR="00AC598B" w:rsidRDefault="00AC598B" w:rsidP="004D79D8">
      <w:pPr>
        <w:pStyle w:val="BodyText"/>
        <w:rPr>
          <w:color w:val="4F81BD" w:themeColor="accent1"/>
          <w:sz w:val="22"/>
        </w:rPr>
      </w:pPr>
    </w:p>
    <w:p w14:paraId="401B6486" w14:textId="77777777" w:rsidR="00AC598B" w:rsidRDefault="00AC598B" w:rsidP="004D79D8">
      <w:pPr>
        <w:pStyle w:val="BodyText"/>
        <w:rPr>
          <w:color w:val="4F81BD" w:themeColor="accent1"/>
          <w:sz w:val="22"/>
        </w:rPr>
      </w:pPr>
    </w:p>
    <w:p w14:paraId="75EC3794" w14:textId="77777777" w:rsidR="00AC598B" w:rsidRDefault="00AC598B" w:rsidP="004D79D8">
      <w:pPr>
        <w:pStyle w:val="BodyText"/>
        <w:rPr>
          <w:color w:val="4F81BD" w:themeColor="accent1"/>
          <w:sz w:val="22"/>
        </w:rPr>
      </w:pPr>
    </w:p>
    <w:p w14:paraId="021D0CE0" w14:textId="77777777" w:rsidR="00AC598B" w:rsidRDefault="00AC598B" w:rsidP="004D79D8">
      <w:pPr>
        <w:pStyle w:val="BodyText"/>
        <w:rPr>
          <w:color w:val="4F81BD" w:themeColor="accent1"/>
          <w:sz w:val="22"/>
        </w:rPr>
      </w:pPr>
    </w:p>
    <w:p w14:paraId="2F839444" w14:textId="77777777" w:rsidR="00AC598B" w:rsidRDefault="00AC598B" w:rsidP="004D79D8">
      <w:pPr>
        <w:pStyle w:val="BodyText"/>
        <w:rPr>
          <w:color w:val="4F81BD" w:themeColor="accent1"/>
          <w:sz w:val="22"/>
        </w:rPr>
      </w:pPr>
    </w:p>
    <w:p w14:paraId="65DBB298" w14:textId="77777777" w:rsidR="00AC598B" w:rsidRDefault="00AC598B" w:rsidP="004D79D8">
      <w:pPr>
        <w:pStyle w:val="BodyText"/>
        <w:rPr>
          <w:color w:val="4F81BD" w:themeColor="accent1"/>
          <w:sz w:val="22"/>
        </w:rPr>
      </w:pPr>
    </w:p>
    <w:p w14:paraId="385F6369" w14:textId="77777777" w:rsidR="00AC598B" w:rsidRPr="00292896" w:rsidRDefault="00AC598B" w:rsidP="004D79D8">
      <w:pPr>
        <w:pStyle w:val="BodyText"/>
        <w:rPr>
          <w:color w:val="4F81BD" w:themeColor="accent1"/>
          <w:sz w:val="22"/>
        </w:rPr>
      </w:pPr>
    </w:p>
    <w:p w14:paraId="3E758617" w14:textId="77777777" w:rsidR="004D79D8" w:rsidRPr="00DB16AA" w:rsidRDefault="004D79D8" w:rsidP="004D79D8">
      <w:pPr>
        <w:pStyle w:val="BodyText"/>
        <w:spacing w:before="132"/>
        <w:ind w:left="205"/>
        <w:rPr>
          <w:color w:val="FF0000"/>
        </w:rPr>
      </w:pPr>
      <w:r w:rsidRPr="00DB16AA">
        <w:rPr>
          <w:color w:val="FF0000"/>
        </w:rPr>
        <w:lastRenderedPageBreak/>
        <w:t>[for policies with a waiting period of 1</w:t>
      </w:r>
      <w:r w:rsidR="00E06958">
        <w:rPr>
          <w:color w:val="FF0000"/>
        </w:rPr>
        <w:t>-year</w:t>
      </w:r>
      <w:r w:rsidRPr="00DB16AA">
        <w:rPr>
          <w:color w:val="FF0000"/>
        </w:rPr>
        <w:t xml:space="preserve"> or 2-year</w:t>
      </w:r>
      <w:r w:rsidR="00911593">
        <w:rPr>
          <w:color w:val="FF0000"/>
        </w:rPr>
        <w:t>s</w:t>
      </w:r>
      <w:r w:rsidRPr="00DB16AA">
        <w:rPr>
          <w:color w:val="FF0000"/>
        </w:rPr>
        <w:t>]</w:t>
      </w:r>
    </w:p>
    <w:p w14:paraId="3DA5FD1E" w14:textId="77777777" w:rsidR="004D79D8" w:rsidRPr="00292896" w:rsidRDefault="004D79D8" w:rsidP="004D79D8">
      <w:pPr>
        <w:pStyle w:val="BodyText"/>
        <w:spacing w:before="2"/>
        <w:rPr>
          <w:color w:val="4F81BD" w:themeColor="accent1"/>
          <w:sz w:val="8"/>
        </w:rPr>
      </w:pPr>
    </w:p>
    <w:tbl>
      <w:tblPr>
        <w:tblW w:w="0" w:type="auto"/>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545"/>
      </w:tblGrid>
      <w:tr w:rsidR="00292896" w:rsidRPr="00292896" w14:paraId="38E509DE" w14:textId="77777777" w:rsidTr="005623A2">
        <w:trPr>
          <w:trHeight w:val="330"/>
        </w:trPr>
        <w:tc>
          <w:tcPr>
            <w:tcW w:w="10545" w:type="dxa"/>
            <w:shd w:val="clear" w:color="auto" w:fill="E4E9F6"/>
          </w:tcPr>
          <w:p w14:paraId="23EC3CCB" w14:textId="77777777" w:rsidR="004D79D8" w:rsidRPr="00292896" w:rsidRDefault="004D79D8" w:rsidP="005623A2">
            <w:pPr>
              <w:pStyle w:val="TableParagraph"/>
              <w:ind w:left="80" w:firstLine="0"/>
              <w:rPr>
                <w:color w:val="4F81BD" w:themeColor="accent1"/>
                <w:sz w:val="20"/>
              </w:rPr>
            </w:pPr>
            <w:r w:rsidRPr="00292896">
              <w:rPr>
                <w:color w:val="4F81BD" w:themeColor="accent1"/>
                <w:sz w:val="20"/>
              </w:rPr>
              <w:t>Partially disabled</w:t>
            </w:r>
          </w:p>
        </w:tc>
      </w:tr>
      <w:tr w:rsidR="004D79D8" w:rsidRPr="00292896" w14:paraId="62EE95D2" w14:textId="77777777" w:rsidTr="005623A2">
        <w:trPr>
          <w:trHeight w:val="3487"/>
        </w:trPr>
        <w:tc>
          <w:tcPr>
            <w:tcW w:w="10545" w:type="dxa"/>
          </w:tcPr>
          <w:p w14:paraId="45B8667C" w14:textId="77777777" w:rsidR="004D79D8" w:rsidRPr="00292896" w:rsidRDefault="004D79D8" w:rsidP="005623A2">
            <w:pPr>
              <w:pStyle w:val="TableParagraph"/>
              <w:spacing w:line="261" w:lineRule="auto"/>
              <w:ind w:left="80" w:right="300" w:firstLine="0"/>
              <w:rPr>
                <w:color w:val="4F81BD" w:themeColor="accent1"/>
                <w:sz w:val="20"/>
              </w:rPr>
            </w:pPr>
            <w:r w:rsidRPr="00292896">
              <w:rPr>
                <w:color w:val="4F81BD" w:themeColor="accent1"/>
                <w:spacing w:val="-10"/>
                <w:sz w:val="20"/>
              </w:rPr>
              <w:t xml:space="preserve">A </w:t>
            </w:r>
            <w:r w:rsidRPr="00292896">
              <w:rPr>
                <w:color w:val="4F81BD" w:themeColor="accent1"/>
                <w:sz w:val="20"/>
              </w:rPr>
              <w:t xml:space="preserve">life insured is </w:t>
            </w:r>
            <w:r w:rsidRPr="00292896">
              <w:rPr>
                <w:color w:val="4F81BD" w:themeColor="accent1"/>
                <w:spacing w:val="-3"/>
                <w:sz w:val="20"/>
              </w:rPr>
              <w:t xml:space="preserve">partially </w:t>
            </w:r>
            <w:r w:rsidRPr="00292896">
              <w:rPr>
                <w:color w:val="4F81BD" w:themeColor="accent1"/>
                <w:sz w:val="20"/>
              </w:rPr>
              <w:t xml:space="preserve">disabled if solely due to </w:t>
            </w:r>
            <w:r w:rsidR="00DB16AA">
              <w:rPr>
                <w:color w:val="4F81BD" w:themeColor="accent1"/>
                <w:sz w:val="20"/>
              </w:rPr>
              <w:t>sickness</w:t>
            </w:r>
            <w:r w:rsidRPr="00292896">
              <w:rPr>
                <w:color w:val="4F81BD" w:themeColor="accent1"/>
                <w:sz w:val="20"/>
              </w:rPr>
              <w:t xml:space="preserve"> </w:t>
            </w:r>
            <w:r w:rsidRPr="00292896">
              <w:rPr>
                <w:color w:val="4F81BD" w:themeColor="accent1"/>
                <w:spacing w:val="-9"/>
                <w:sz w:val="20"/>
              </w:rPr>
              <w:t xml:space="preserve">or </w:t>
            </w:r>
            <w:r w:rsidRPr="00292896">
              <w:rPr>
                <w:color w:val="4F81BD" w:themeColor="accent1"/>
                <w:sz w:val="20"/>
              </w:rPr>
              <w:t xml:space="preserve">injury </w:t>
            </w:r>
            <w:r w:rsidRPr="00292896">
              <w:rPr>
                <w:color w:val="4F81BD" w:themeColor="accent1"/>
                <w:spacing w:val="-3"/>
                <w:sz w:val="20"/>
              </w:rPr>
              <w:t xml:space="preserve">they </w:t>
            </w:r>
            <w:r w:rsidRPr="00292896">
              <w:rPr>
                <w:color w:val="4F81BD" w:themeColor="accent1"/>
                <w:sz w:val="20"/>
              </w:rPr>
              <w:t xml:space="preserve">meet </w:t>
            </w:r>
            <w:r w:rsidR="00911593">
              <w:rPr>
                <w:color w:val="4F81BD" w:themeColor="accent1"/>
                <w:sz w:val="20"/>
              </w:rPr>
              <w:t>both</w:t>
            </w:r>
            <w:r w:rsidR="00911593" w:rsidRPr="00292896">
              <w:rPr>
                <w:color w:val="4F81BD" w:themeColor="accent1"/>
                <w:sz w:val="20"/>
              </w:rPr>
              <w:t xml:space="preserve"> </w:t>
            </w:r>
            <w:r w:rsidRPr="00292896">
              <w:rPr>
                <w:color w:val="4F81BD" w:themeColor="accent1"/>
                <w:sz w:val="20"/>
              </w:rPr>
              <w:t xml:space="preserve">of the </w:t>
            </w:r>
            <w:r w:rsidRPr="00292896">
              <w:rPr>
                <w:color w:val="4F81BD" w:themeColor="accent1"/>
                <w:spacing w:val="-3"/>
                <w:sz w:val="20"/>
              </w:rPr>
              <w:t>following:</w:t>
            </w:r>
          </w:p>
          <w:p w14:paraId="4E407EE9" w14:textId="77777777" w:rsidR="004D79D8" w:rsidRPr="00292896" w:rsidRDefault="004D79D8" w:rsidP="00F17593">
            <w:pPr>
              <w:pStyle w:val="TableParagraph"/>
              <w:spacing w:before="112"/>
              <w:ind w:left="499" w:hanging="142"/>
              <w:rPr>
                <w:color w:val="4F81BD" w:themeColor="accent1"/>
                <w:sz w:val="20"/>
              </w:rPr>
            </w:pPr>
            <w:r w:rsidRPr="00292896">
              <w:rPr>
                <w:color w:val="4F81BD" w:themeColor="accent1"/>
                <w:sz w:val="20"/>
              </w:rPr>
              <w:t>The life insured meets either of the following criteria:</w:t>
            </w:r>
          </w:p>
          <w:p w14:paraId="1B517EA6" w14:textId="77777777" w:rsidR="004D79D8" w:rsidRPr="00292896" w:rsidRDefault="004D79D8" w:rsidP="005623A2">
            <w:pPr>
              <w:pStyle w:val="TableParagraph"/>
              <w:numPr>
                <w:ilvl w:val="0"/>
                <w:numId w:val="10"/>
              </w:numPr>
              <w:tabs>
                <w:tab w:val="left" w:pos="420"/>
                <w:tab w:val="left" w:pos="421"/>
              </w:tabs>
              <w:spacing w:before="129" w:line="256" w:lineRule="auto"/>
              <w:ind w:left="761" w:right="187"/>
              <w:rPr>
                <w:color w:val="4F81BD" w:themeColor="accent1"/>
                <w:sz w:val="20"/>
              </w:rPr>
            </w:pPr>
            <w:r w:rsidRPr="00292896">
              <w:rPr>
                <w:color w:val="4F81BD" w:themeColor="accent1"/>
                <w:sz w:val="20"/>
              </w:rPr>
              <w:t xml:space="preserve">has capacity to </w:t>
            </w:r>
            <w:r w:rsidRPr="00292896">
              <w:rPr>
                <w:color w:val="4F81BD" w:themeColor="accent1"/>
                <w:spacing w:val="-3"/>
                <w:sz w:val="20"/>
              </w:rPr>
              <w:t xml:space="preserve">work </w:t>
            </w:r>
            <w:r w:rsidRPr="00292896">
              <w:rPr>
                <w:color w:val="4F81BD" w:themeColor="accent1"/>
                <w:sz w:val="20"/>
              </w:rPr>
              <w:t xml:space="preserve">in </w:t>
            </w:r>
            <w:r w:rsidRPr="00292896">
              <w:rPr>
                <w:color w:val="4F81BD" w:themeColor="accent1"/>
                <w:spacing w:val="-2"/>
                <w:sz w:val="20"/>
              </w:rPr>
              <w:t xml:space="preserve">any </w:t>
            </w:r>
            <w:r w:rsidRPr="00292896">
              <w:rPr>
                <w:color w:val="4F81BD" w:themeColor="accent1"/>
                <w:sz w:val="20"/>
              </w:rPr>
              <w:t xml:space="preserve">gainful </w:t>
            </w:r>
            <w:r w:rsidRPr="00292896">
              <w:rPr>
                <w:color w:val="4F81BD" w:themeColor="accent1"/>
                <w:spacing w:val="-3"/>
                <w:sz w:val="20"/>
              </w:rPr>
              <w:t xml:space="preserve">occupation they </w:t>
            </w:r>
            <w:r w:rsidRPr="00292896">
              <w:rPr>
                <w:color w:val="4F81BD" w:themeColor="accent1"/>
                <w:sz w:val="20"/>
              </w:rPr>
              <w:t xml:space="preserve">are suited </w:t>
            </w:r>
            <w:r w:rsidRPr="00292896">
              <w:rPr>
                <w:color w:val="4F81BD" w:themeColor="accent1"/>
                <w:spacing w:val="-2"/>
                <w:sz w:val="20"/>
              </w:rPr>
              <w:t xml:space="preserve">for </w:t>
            </w:r>
            <w:r w:rsidRPr="00292896">
              <w:rPr>
                <w:color w:val="4F81BD" w:themeColor="accent1"/>
                <w:spacing w:val="-3"/>
                <w:sz w:val="20"/>
              </w:rPr>
              <w:t xml:space="preserve">by education, </w:t>
            </w:r>
            <w:r w:rsidRPr="00292896">
              <w:rPr>
                <w:color w:val="4F81BD" w:themeColor="accent1"/>
                <w:sz w:val="20"/>
              </w:rPr>
              <w:t xml:space="preserve">training, or </w:t>
            </w:r>
            <w:r w:rsidR="00DB16AA" w:rsidRPr="00292896">
              <w:rPr>
                <w:color w:val="4F81BD" w:themeColor="accent1"/>
                <w:spacing w:val="-3"/>
                <w:sz w:val="20"/>
              </w:rPr>
              <w:t>experience,</w:t>
            </w:r>
            <w:r w:rsidR="00DB16AA">
              <w:rPr>
                <w:color w:val="4F81BD" w:themeColor="accent1"/>
                <w:spacing w:val="-3"/>
                <w:sz w:val="20"/>
              </w:rPr>
              <w:t xml:space="preserve"> </w:t>
            </w:r>
            <w:r w:rsidR="00DB16AA" w:rsidRPr="00DB16AA">
              <w:rPr>
                <w:color w:val="4F81BD" w:themeColor="accent1"/>
                <w:sz w:val="20"/>
              </w:rPr>
              <w:t xml:space="preserve">but </w:t>
            </w:r>
            <w:r w:rsidRPr="00292896">
              <w:rPr>
                <w:color w:val="4F81BD" w:themeColor="accent1"/>
                <w:sz w:val="20"/>
              </w:rPr>
              <w:t>earnings are</w:t>
            </w:r>
            <w:r w:rsidRPr="00292896">
              <w:rPr>
                <w:color w:val="4F81BD" w:themeColor="accent1"/>
                <w:spacing w:val="-9"/>
                <w:sz w:val="20"/>
              </w:rPr>
              <w:t xml:space="preserve"> </w:t>
            </w:r>
            <w:r w:rsidRPr="00292896">
              <w:rPr>
                <w:color w:val="4F81BD" w:themeColor="accent1"/>
                <w:spacing w:val="-3"/>
                <w:sz w:val="20"/>
              </w:rPr>
              <w:t>reduced</w:t>
            </w:r>
          </w:p>
          <w:p w14:paraId="20745D28" w14:textId="77777777" w:rsidR="004D79D8" w:rsidRPr="00292896" w:rsidRDefault="004D79D8" w:rsidP="005623A2">
            <w:pPr>
              <w:pStyle w:val="TableParagraph"/>
              <w:numPr>
                <w:ilvl w:val="0"/>
                <w:numId w:val="10"/>
              </w:numPr>
              <w:tabs>
                <w:tab w:val="left" w:pos="420"/>
                <w:tab w:val="left" w:pos="421"/>
              </w:tabs>
              <w:spacing w:before="112" w:line="256" w:lineRule="auto"/>
              <w:ind w:left="761" w:right="183"/>
              <w:rPr>
                <w:color w:val="4F81BD" w:themeColor="accent1"/>
                <w:sz w:val="20"/>
              </w:rPr>
            </w:pPr>
            <w:r w:rsidRPr="00292896">
              <w:rPr>
                <w:color w:val="4F81BD" w:themeColor="accent1"/>
                <w:sz w:val="20"/>
              </w:rPr>
              <w:t>has no capacity to do each and every important income-producing</w:t>
            </w:r>
            <w:r w:rsidRPr="00292896">
              <w:rPr>
                <w:color w:val="4F81BD" w:themeColor="accent1"/>
                <w:spacing w:val="-10"/>
                <w:sz w:val="20"/>
              </w:rPr>
              <w:t xml:space="preserve"> </w:t>
            </w:r>
            <w:r w:rsidRPr="00292896">
              <w:rPr>
                <w:color w:val="4F81BD" w:themeColor="accent1"/>
                <w:sz w:val="20"/>
              </w:rPr>
              <w:t>duty</w:t>
            </w:r>
            <w:r w:rsidRPr="00292896">
              <w:rPr>
                <w:color w:val="4F81BD" w:themeColor="accent1"/>
                <w:spacing w:val="-10"/>
                <w:sz w:val="20"/>
              </w:rPr>
              <w:t xml:space="preserve"> </w:t>
            </w:r>
            <w:r w:rsidRPr="00292896">
              <w:rPr>
                <w:color w:val="4F81BD" w:themeColor="accent1"/>
                <w:sz w:val="20"/>
              </w:rPr>
              <w:t>in</w:t>
            </w:r>
            <w:r w:rsidRPr="00292896">
              <w:rPr>
                <w:color w:val="4F81BD" w:themeColor="accent1"/>
                <w:spacing w:val="-10"/>
                <w:sz w:val="20"/>
              </w:rPr>
              <w:t xml:space="preserve"> </w:t>
            </w:r>
            <w:r w:rsidRPr="00292896">
              <w:rPr>
                <w:color w:val="4F81BD" w:themeColor="accent1"/>
                <w:spacing w:val="-2"/>
                <w:sz w:val="20"/>
              </w:rPr>
              <w:t>any</w:t>
            </w:r>
            <w:r w:rsidRPr="00292896">
              <w:rPr>
                <w:color w:val="4F81BD" w:themeColor="accent1"/>
                <w:spacing w:val="-10"/>
                <w:sz w:val="20"/>
              </w:rPr>
              <w:t xml:space="preserve"> </w:t>
            </w:r>
            <w:r w:rsidRPr="00292896">
              <w:rPr>
                <w:color w:val="4F81BD" w:themeColor="accent1"/>
                <w:sz w:val="20"/>
              </w:rPr>
              <w:t>gainful</w:t>
            </w:r>
            <w:r w:rsidRPr="00292896">
              <w:rPr>
                <w:color w:val="4F81BD" w:themeColor="accent1"/>
                <w:spacing w:val="-10"/>
                <w:sz w:val="20"/>
              </w:rPr>
              <w:t xml:space="preserve"> </w:t>
            </w:r>
            <w:r w:rsidRPr="00292896">
              <w:rPr>
                <w:color w:val="4F81BD" w:themeColor="accent1"/>
                <w:spacing w:val="-3"/>
                <w:sz w:val="20"/>
              </w:rPr>
              <w:t>occupation</w:t>
            </w:r>
            <w:r w:rsidRPr="00292896">
              <w:rPr>
                <w:color w:val="4F81BD" w:themeColor="accent1"/>
                <w:spacing w:val="-10"/>
                <w:sz w:val="20"/>
              </w:rPr>
              <w:t xml:space="preserve"> </w:t>
            </w:r>
            <w:r w:rsidRPr="00292896">
              <w:rPr>
                <w:color w:val="4F81BD" w:themeColor="accent1"/>
                <w:spacing w:val="-7"/>
                <w:sz w:val="20"/>
              </w:rPr>
              <w:t xml:space="preserve">they </w:t>
            </w:r>
            <w:r w:rsidRPr="00292896">
              <w:rPr>
                <w:color w:val="4F81BD" w:themeColor="accent1"/>
                <w:sz w:val="20"/>
              </w:rPr>
              <w:t>are</w:t>
            </w:r>
            <w:r w:rsidRPr="00292896">
              <w:rPr>
                <w:color w:val="4F81BD" w:themeColor="accent1"/>
                <w:spacing w:val="-9"/>
                <w:sz w:val="20"/>
              </w:rPr>
              <w:t xml:space="preserve"> </w:t>
            </w:r>
            <w:r w:rsidRPr="00292896">
              <w:rPr>
                <w:color w:val="4F81BD" w:themeColor="accent1"/>
                <w:sz w:val="20"/>
              </w:rPr>
              <w:t>suited</w:t>
            </w:r>
            <w:r w:rsidRPr="00292896">
              <w:rPr>
                <w:color w:val="4F81BD" w:themeColor="accent1"/>
                <w:spacing w:val="-9"/>
                <w:sz w:val="20"/>
              </w:rPr>
              <w:t xml:space="preserve"> </w:t>
            </w:r>
            <w:r w:rsidRPr="00292896">
              <w:rPr>
                <w:color w:val="4F81BD" w:themeColor="accent1"/>
                <w:spacing w:val="-2"/>
                <w:sz w:val="20"/>
              </w:rPr>
              <w:t>for</w:t>
            </w:r>
            <w:r w:rsidRPr="00292896">
              <w:rPr>
                <w:color w:val="4F81BD" w:themeColor="accent1"/>
                <w:spacing w:val="-9"/>
                <w:sz w:val="20"/>
              </w:rPr>
              <w:t xml:space="preserve"> </w:t>
            </w:r>
            <w:r w:rsidRPr="00292896">
              <w:rPr>
                <w:color w:val="4F81BD" w:themeColor="accent1"/>
                <w:spacing w:val="-3"/>
                <w:sz w:val="20"/>
              </w:rPr>
              <w:t>by</w:t>
            </w:r>
            <w:r w:rsidRPr="00292896">
              <w:rPr>
                <w:color w:val="4F81BD" w:themeColor="accent1"/>
                <w:spacing w:val="-9"/>
                <w:sz w:val="20"/>
              </w:rPr>
              <w:t xml:space="preserve"> </w:t>
            </w:r>
            <w:r w:rsidRPr="00292896">
              <w:rPr>
                <w:color w:val="4F81BD" w:themeColor="accent1"/>
                <w:spacing w:val="-3"/>
                <w:sz w:val="20"/>
              </w:rPr>
              <w:t>education,</w:t>
            </w:r>
            <w:r w:rsidRPr="00292896">
              <w:rPr>
                <w:color w:val="4F81BD" w:themeColor="accent1"/>
                <w:spacing w:val="-9"/>
                <w:sz w:val="20"/>
              </w:rPr>
              <w:t xml:space="preserve"> </w:t>
            </w:r>
            <w:r w:rsidRPr="00292896">
              <w:rPr>
                <w:color w:val="4F81BD" w:themeColor="accent1"/>
                <w:sz w:val="20"/>
              </w:rPr>
              <w:t>training,</w:t>
            </w:r>
            <w:r w:rsidRPr="00292896">
              <w:rPr>
                <w:color w:val="4F81BD" w:themeColor="accent1"/>
                <w:spacing w:val="-9"/>
                <w:sz w:val="20"/>
              </w:rPr>
              <w:t xml:space="preserve"> </w:t>
            </w:r>
            <w:r w:rsidRPr="00292896">
              <w:rPr>
                <w:color w:val="4F81BD" w:themeColor="accent1"/>
                <w:sz w:val="20"/>
              </w:rPr>
              <w:t>or</w:t>
            </w:r>
            <w:r w:rsidRPr="00292896">
              <w:rPr>
                <w:color w:val="4F81BD" w:themeColor="accent1"/>
                <w:spacing w:val="-9"/>
                <w:sz w:val="20"/>
              </w:rPr>
              <w:t xml:space="preserve"> </w:t>
            </w:r>
            <w:r w:rsidRPr="00292896">
              <w:rPr>
                <w:color w:val="4F81BD" w:themeColor="accent1"/>
                <w:sz w:val="20"/>
              </w:rPr>
              <w:t>experience</w:t>
            </w:r>
            <w:r w:rsidRPr="00292896">
              <w:rPr>
                <w:color w:val="4F81BD" w:themeColor="accent1"/>
                <w:spacing w:val="-8"/>
                <w:sz w:val="20"/>
              </w:rPr>
              <w:t xml:space="preserve"> </w:t>
            </w:r>
            <w:r w:rsidRPr="00292896">
              <w:rPr>
                <w:color w:val="4F81BD" w:themeColor="accent1"/>
                <w:spacing w:val="-2"/>
                <w:sz w:val="20"/>
              </w:rPr>
              <w:t xml:space="preserve">but </w:t>
            </w:r>
            <w:r w:rsidRPr="00292896">
              <w:rPr>
                <w:color w:val="4F81BD" w:themeColor="accent1"/>
                <w:sz w:val="20"/>
              </w:rPr>
              <w:t xml:space="preserve">does not meet the </w:t>
            </w:r>
            <w:r w:rsidRPr="00292896">
              <w:rPr>
                <w:color w:val="4F81BD" w:themeColor="accent1"/>
                <w:spacing w:val="-3"/>
                <w:sz w:val="20"/>
              </w:rPr>
              <w:t xml:space="preserve">total </w:t>
            </w:r>
            <w:r w:rsidRPr="00292896">
              <w:rPr>
                <w:color w:val="4F81BD" w:themeColor="accent1"/>
                <w:sz w:val="20"/>
              </w:rPr>
              <w:t>disability</w:t>
            </w:r>
            <w:r w:rsidRPr="00292896">
              <w:rPr>
                <w:color w:val="4F81BD" w:themeColor="accent1"/>
                <w:spacing w:val="-26"/>
                <w:sz w:val="20"/>
              </w:rPr>
              <w:t xml:space="preserve"> </w:t>
            </w:r>
            <w:r w:rsidRPr="00292896">
              <w:rPr>
                <w:color w:val="4F81BD" w:themeColor="accent1"/>
                <w:spacing w:val="-3"/>
                <w:sz w:val="20"/>
              </w:rPr>
              <w:t>definition.</w:t>
            </w:r>
          </w:p>
          <w:p w14:paraId="2B267983" w14:textId="77777777" w:rsidR="004D79D8" w:rsidRPr="00292896" w:rsidRDefault="004D79D8" w:rsidP="00F17593">
            <w:pPr>
              <w:pStyle w:val="TableParagraph"/>
              <w:spacing w:before="120"/>
              <w:ind w:hanging="63"/>
              <w:rPr>
                <w:color w:val="4F81BD" w:themeColor="accent1"/>
                <w:sz w:val="20"/>
              </w:rPr>
            </w:pPr>
            <w:r w:rsidRPr="00292896">
              <w:rPr>
                <w:color w:val="4F81BD" w:themeColor="accent1"/>
                <w:sz w:val="20"/>
              </w:rPr>
              <w:t xml:space="preserve">And the life insured meets all </w:t>
            </w:r>
            <w:r w:rsidR="002A385F">
              <w:rPr>
                <w:color w:val="4F81BD" w:themeColor="accent1"/>
                <w:sz w:val="20"/>
              </w:rPr>
              <w:t xml:space="preserve">of </w:t>
            </w:r>
            <w:r w:rsidRPr="00292896">
              <w:rPr>
                <w:color w:val="4F81BD" w:themeColor="accent1"/>
                <w:sz w:val="20"/>
              </w:rPr>
              <w:t>the following criteria:</w:t>
            </w:r>
          </w:p>
          <w:p w14:paraId="7E104FFB" w14:textId="77777777" w:rsidR="004D79D8" w:rsidRPr="00292896" w:rsidRDefault="004D79D8" w:rsidP="005623A2">
            <w:pPr>
              <w:pStyle w:val="TableParagraph"/>
              <w:numPr>
                <w:ilvl w:val="0"/>
                <w:numId w:val="10"/>
              </w:numPr>
              <w:tabs>
                <w:tab w:val="left" w:pos="420"/>
                <w:tab w:val="left" w:pos="421"/>
              </w:tabs>
              <w:spacing w:before="129" w:line="252" w:lineRule="auto"/>
              <w:ind w:left="761" w:right="427"/>
              <w:rPr>
                <w:color w:val="4F81BD" w:themeColor="accent1"/>
                <w:sz w:val="20"/>
              </w:rPr>
            </w:pPr>
            <w:r w:rsidRPr="00292896">
              <w:rPr>
                <w:color w:val="4F81BD" w:themeColor="accent1"/>
                <w:sz w:val="20"/>
              </w:rPr>
              <w:t>has</w:t>
            </w:r>
            <w:r w:rsidRPr="00292896">
              <w:rPr>
                <w:color w:val="4F81BD" w:themeColor="accent1"/>
                <w:spacing w:val="-9"/>
                <w:sz w:val="20"/>
              </w:rPr>
              <w:t xml:space="preserve"> </w:t>
            </w:r>
            <w:r w:rsidRPr="00292896">
              <w:rPr>
                <w:color w:val="4F81BD" w:themeColor="accent1"/>
                <w:sz w:val="20"/>
              </w:rPr>
              <w:t>a</w:t>
            </w:r>
            <w:r w:rsidRPr="00292896">
              <w:rPr>
                <w:color w:val="4F81BD" w:themeColor="accent1"/>
                <w:spacing w:val="-9"/>
                <w:sz w:val="20"/>
              </w:rPr>
              <w:t xml:space="preserve"> </w:t>
            </w:r>
            <w:r w:rsidRPr="00292896">
              <w:rPr>
                <w:color w:val="4F81BD" w:themeColor="accent1"/>
                <w:sz w:val="20"/>
              </w:rPr>
              <w:t>monthly</w:t>
            </w:r>
            <w:r w:rsidRPr="00292896">
              <w:rPr>
                <w:color w:val="4F81BD" w:themeColor="accent1"/>
                <w:spacing w:val="-8"/>
                <w:sz w:val="20"/>
              </w:rPr>
              <w:t xml:space="preserve"> </w:t>
            </w:r>
            <w:r w:rsidRPr="00292896">
              <w:rPr>
                <w:color w:val="4F81BD" w:themeColor="accent1"/>
                <w:sz w:val="20"/>
              </w:rPr>
              <w:t>income</w:t>
            </w:r>
            <w:r w:rsidRPr="00292896">
              <w:rPr>
                <w:color w:val="4F81BD" w:themeColor="accent1"/>
                <w:spacing w:val="-9"/>
                <w:sz w:val="20"/>
              </w:rPr>
              <w:t xml:space="preserve"> </w:t>
            </w:r>
            <w:r w:rsidRPr="00292896">
              <w:rPr>
                <w:color w:val="4F81BD" w:themeColor="accent1"/>
                <w:sz w:val="20"/>
              </w:rPr>
              <w:t>that</w:t>
            </w:r>
            <w:r w:rsidRPr="00292896">
              <w:rPr>
                <w:color w:val="4F81BD" w:themeColor="accent1"/>
                <w:spacing w:val="-9"/>
                <w:sz w:val="20"/>
              </w:rPr>
              <w:t xml:space="preserve"> </w:t>
            </w:r>
            <w:r w:rsidRPr="00292896">
              <w:rPr>
                <w:color w:val="4F81BD" w:themeColor="accent1"/>
                <w:sz w:val="20"/>
              </w:rPr>
              <w:t>is</w:t>
            </w:r>
            <w:r w:rsidRPr="00292896">
              <w:rPr>
                <w:color w:val="4F81BD" w:themeColor="accent1"/>
                <w:spacing w:val="-9"/>
                <w:sz w:val="20"/>
              </w:rPr>
              <w:t xml:space="preserve"> </w:t>
            </w:r>
            <w:r w:rsidRPr="00292896">
              <w:rPr>
                <w:color w:val="4F81BD" w:themeColor="accent1"/>
                <w:sz w:val="20"/>
              </w:rPr>
              <w:t>at</w:t>
            </w:r>
            <w:r w:rsidRPr="00292896">
              <w:rPr>
                <w:color w:val="4F81BD" w:themeColor="accent1"/>
                <w:spacing w:val="-8"/>
                <w:sz w:val="20"/>
              </w:rPr>
              <w:t xml:space="preserve"> </w:t>
            </w:r>
            <w:r w:rsidRPr="00292896">
              <w:rPr>
                <w:color w:val="4F81BD" w:themeColor="accent1"/>
                <w:sz w:val="20"/>
              </w:rPr>
              <w:t>least</w:t>
            </w:r>
            <w:r w:rsidRPr="00292896">
              <w:rPr>
                <w:color w:val="4F81BD" w:themeColor="accent1"/>
                <w:spacing w:val="-9"/>
                <w:sz w:val="20"/>
              </w:rPr>
              <w:t xml:space="preserve"> </w:t>
            </w:r>
            <w:r w:rsidRPr="00292896">
              <w:rPr>
                <w:color w:val="4F81BD" w:themeColor="accent1"/>
                <w:sz w:val="20"/>
              </w:rPr>
              <w:t>15%</w:t>
            </w:r>
            <w:r w:rsidRPr="00292896">
              <w:rPr>
                <w:color w:val="4F81BD" w:themeColor="accent1"/>
                <w:spacing w:val="-9"/>
                <w:sz w:val="20"/>
              </w:rPr>
              <w:t xml:space="preserve"> </w:t>
            </w:r>
            <w:r w:rsidRPr="00292896">
              <w:rPr>
                <w:color w:val="4F81BD" w:themeColor="accent1"/>
                <w:spacing w:val="-3"/>
                <w:sz w:val="20"/>
              </w:rPr>
              <w:t>lower</w:t>
            </w:r>
            <w:r w:rsidRPr="00292896">
              <w:rPr>
                <w:color w:val="4F81BD" w:themeColor="accent1"/>
                <w:spacing w:val="-8"/>
                <w:sz w:val="20"/>
              </w:rPr>
              <w:t xml:space="preserve"> </w:t>
            </w:r>
            <w:r w:rsidRPr="00292896">
              <w:rPr>
                <w:color w:val="4F81BD" w:themeColor="accent1"/>
                <w:spacing w:val="-6"/>
                <w:sz w:val="20"/>
              </w:rPr>
              <w:t xml:space="preserve">than </w:t>
            </w:r>
            <w:r w:rsidRPr="00292896">
              <w:rPr>
                <w:color w:val="4F81BD" w:themeColor="accent1"/>
                <w:sz w:val="20"/>
              </w:rPr>
              <w:t>pre-claim</w:t>
            </w:r>
            <w:r w:rsidRPr="00292896">
              <w:rPr>
                <w:color w:val="4F81BD" w:themeColor="accent1"/>
                <w:spacing w:val="-5"/>
                <w:sz w:val="20"/>
              </w:rPr>
              <w:t xml:space="preserve"> </w:t>
            </w:r>
            <w:r w:rsidRPr="00292896">
              <w:rPr>
                <w:color w:val="4F81BD" w:themeColor="accent1"/>
                <w:sz w:val="20"/>
              </w:rPr>
              <w:t>earnings</w:t>
            </w:r>
          </w:p>
          <w:p w14:paraId="52D955A1" w14:textId="77777777" w:rsidR="004D79D8" w:rsidRPr="00292896" w:rsidRDefault="004D79D8" w:rsidP="005623A2">
            <w:pPr>
              <w:pStyle w:val="TableParagraph"/>
              <w:numPr>
                <w:ilvl w:val="0"/>
                <w:numId w:val="10"/>
              </w:numPr>
              <w:tabs>
                <w:tab w:val="left" w:pos="420"/>
                <w:tab w:val="left" w:pos="421"/>
              </w:tabs>
              <w:spacing w:before="118" w:line="252" w:lineRule="auto"/>
              <w:ind w:left="761" w:right="153"/>
              <w:rPr>
                <w:color w:val="4F81BD" w:themeColor="accent1"/>
                <w:sz w:val="20"/>
              </w:rPr>
            </w:pPr>
            <w:r w:rsidRPr="00292896">
              <w:rPr>
                <w:color w:val="4F81BD" w:themeColor="accent1"/>
                <w:sz w:val="20"/>
              </w:rPr>
              <w:t>is</w:t>
            </w:r>
            <w:r w:rsidRPr="00292896">
              <w:rPr>
                <w:color w:val="4F81BD" w:themeColor="accent1"/>
                <w:spacing w:val="-8"/>
                <w:sz w:val="20"/>
              </w:rPr>
              <w:t xml:space="preserve"> </w:t>
            </w:r>
            <w:r w:rsidRPr="00292896">
              <w:rPr>
                <w:color w:val="4F81BD" w:themeColor="accent1"/>
                <w:spacing w:val="-3"/>
                <w:sz w:val="20"/>
              </w:rPr>
              <w:t>following</w:t>
            </w:r>
            <w:r w:rsidRPr="00292896">
              <w:rPr>
                <w:color w:val="4F81BD" w:themeColor="accent1"/>
                <w:spacing w:val="-8"/>
                <w:sz w:val="20"/>
              </w:rPr>
              <w:t xml:space="preserve"> </w:t>
            </w:r>
            <w:r w:rsidRPr="00292896">
              <w:rPr>
                <w:color w:val="4F81BD" w:themeColor="accent1"/>
                <w:sz w:val="20"/>
              </w:rPr>
              <w:t>the</w:t>
            </w:r>
            <w:r w:rsidRPr="00292896">
              <w:rPr>
                <w:color w:val="4F81BD" w:themeColor="accent1"/>
                <w:spacing w:val="-7"/>
                <w:sz w:val="20"/>
              </w:rPr>
              <w:t xml:space="preserve"> </w:t>
            </w:r>
            <w:r w:rsidRPr="00292896">
              <w:rPr>
                <w:color w:val="4F81BD" w:themeColor="accent1"/>
                <w:sz w:val="20"/>
              </w:rPr>
              <w:t>advice</w:t>
            </w:r>
            <w:r w:rsidRPr="00292896">
              <w:rPr>
                <w:color w:val="4F81BD" w:themeColor="accent1"/>
                <w:spacing w:val="-8"/>
                <w:sz w:val="20"/>
              </w:rPr>
              <w:t xml:space="preserve"> </w:t>
            </w:r>
            <w:r w:rsidRPr="00292896">
              <w:rPr>
                <w:color w:val="4F81BD" w:themeColor="accent1"/>
                <w:sz w:val="20"/>
              </w:rPr>
              <w:t>and</w:t>
            </w:r>
            <w:r w:rsidRPr="00292896">
              <w:rPr>
                <w:color w:val="4F81BD" w:themeColor="accent1"/>
                <w:spacing w:val="-8"/>
                <w:sz w:val="20"/>
              </w:rPr>
              <w:t xml:space="preserve"> </w:t>
            </w:r>
            <w:r w:rsidRPr="00292896">
              <w:rPr>
                <w:color w:val="4F81BD" w:themeColor="accent1"/>
                <w:sz w:val="20"/>
              </w:rPr>
              <w:t>recommended</w:t>
            </w:r>
            <w:r w:rsidRPr="00292896">
              <w:rPr>
                <w:color w:val="4F81BD" w:themeColor="accent1"/>
                <w:spacing w:val="-7"/>
                <w:sz w:val="20"/>
              </w:rPr>
              <w:t xml:space="preserve"> </w:t>
            </w:r>
            <w:r w:rsidRPr="00292896">
              <w:rPr>
                <w:color w:val="4F81BD" w:themeColor="accent1"/>
                <w:spacing w:val="-3"/>
                <w:sz w:val="20"/>
              </w:rPr>
              <w:t>treatment</w:t>
            </w:r>
            <w:r w:rsidRPr="00292896">
              <w:rPr>
                <w:color w:val="4F81BD" w:themeColor="accent1"/>
                <w:spacing w:val="-8"/>
                <w:sz w:val="20"/>
              </w:rPr>
              <w:t xml:space="preserve"> of </w:t>
            </w:r>
            <w:r w:rsidRPr="00292896">
              <w:rPr>
                <w:color w:val="4F81BD" w:themeColor="accent1"/>
                <w:sz w:val="20"/>
              </w:rPr>
              <w:t>a medical</w:t>
            </w:r>
            <w:r w:rsidRPr="00292896">
              <w:rPr>
                <w:color w:val="4F81BD" w:themeColor="accent1"/>
                <w:spacing w:val="-9"/>
                <w:sz w:val="20"/>
              </w:rPr>
              <w:t xml:space="preserve"> </w:t>
            </w:r>
            <w:r w:rsidRPr="00292896">
              <w:rPr>
                <w:color w:val="4F81BD" w:themeColor="accent1"/>
                <w:spacing w:val="-3"/>
                <w:sz w:val="20"/>
              </w:rPr>
              <w:t>practitioner</w:t>
            </w:r>
          </w:p>
          <w:p w14:paraId="76B6EEA8" w14:textId="77777777" w:rsidR="004D79D8" w:rsidRPr="00292896" w:rsidRDefault="004D79D8" w:rsidP="005623A2">
            <w:pPr>
              <w:pStyle w:val="TableParagraph"/>
              <w:numPr>
                <w:ilvl w:val="0"/>
                <w:numId w:val="10"/>
              </w:numPr>
              <w:tabs>
                <w:tab w:val="left" w:pos="420"/>
                <w:tab w:val="left" w:pos="421"/>
              </w:tabs>
              <w:spacing w:before="121"/>
              <w:ind w:left="761"/>
              <w:rPr>
                <w:color w:val="4F81BD" w:themeColor="accent1"/>
                <w:sz w:val="20"/>
              </w:rPr>
            </w:pPr>
            <w:r w:rsidRPr="00292896">
              <w:rPr>
                <w:color w:val="4F81BD" w:themeColor="accent1"/>
                <w:sz w:val="20"/>
              </w:rPr>
              <w:t xml:space="preserve">is </w:t>
            </w:r>
            <w:r w:rsidRPr="00292896">
              <w:rPr>
                <w:color w:val="4F81BD" w:themeColor="accent1"/>
                <w:spacing w:val="-3"/>
                <w:sz w:val="20"/>
              </w:rPr>
              <w:t xml:space="preserve">actively </w:t>
            </w:r>
            <w:r w:rsidRPr="00292896">
              <w:rPr>
                <w:color w:val="4F81BD" w:themeColor="accent1"/>
                <w:sz w:val="20"/>
              </w:rPr>
              <w:t xml:space="preserve">participating in a </w:t>
            </w:r>
            <w:r w:rsidRPr="00292896">
              <w:rPr>
                <w:color w:val="4F81BD" w:themeColor="accent1"/>
                <w:spacing w:val="-3"/>
                <w:sz w:val="20"/>
              </w:rPr>
              <w:t xml:space="preserve">rehabilitation </w:t>
            </w:r>
            <w:r w:rsidRPr="00292896">
              <w:rPr>
                <w:color w:val="4F81BD" w:themeColor="accent1"/>
                <w:sz w:val="20"/>
              </w:rPr>
              <w:t>or</w:t>
            </w:r>
            <w:r w:rsidRPr="00292896">
              <w:rPr>
                <w:color w:val="4F81BD" w:themeColor="accent1"/>
                <w:spacing w:val="-29"/>
                <w:sz w:val="20"/>
              </w:rPr>
              <w:t xml:space="preserve"> </w:t>
            </w:r>
            <w:r w:rsidRPr="00292896">
              <w:rPr>
                <w:color w:val="4F81BD" w:themeColor="accent1"/>
                <w:spacing w:val="-4"/>
                <w:sz w:val="20"/>
              </w:rPr>
              <w:t xml:space="preserve">retraining </w:t>
            </w:r>
            <w:r w:rsidRPr="00292896">
              <w:rPr>
                <w:color w:val="4F81BD" w:themeColor="accent1"/>
                <w:sz w:val="20"/>
              </w:rPr>
              <w:t>program.</w:t>
            </w:r>
          </w:p>
        </w:tc>
      </w:tr>
    </w:tbl>
    <w:p w14:paraId="75F67D9D" w14:textId="77777777" w:rsidR="00035239" w:rsidRPr="00292896" w:rsidRDefault="00035239">
      <w:pPr>
        <w:pStyle w:val="BodyText"/>
        <w:spacing w:before="2"/>
        <w:rPr>
          <w:color w:val="4F81BD" w:themeColor="accent1"/>
          <w:sz w:val="23"/>
        </w:rPr>
      </w:pPr>
    </w:p>
    <w:p w14:paraId="0C3DF88F" w14:textId="77777777" w:rsidR="00035239" w:rsidRPr="00292896" w:rsidRDefault="00092B44">
      <w:pPr>
        <w:pStyle w:val="Heading3"/>
        <w:spacing w:before="214"/>
        <w:rPr>
          <w:color w:val="4F81BD" w:themeColor="accent1"/>
        </w:rPr>
      </w:pPr>
      <w:bookmarkStart w:id="49" w:name="_Toc214353460"/>
      <w:r w:rsidRPr="00292896">
        <w:rPr>
          <w:color w:val="4F81BD" w:themeColor="accent1"/>
        </w:rPr>
        <w:t>In-built policy provisions</w:t>
      </w:r>
      <w:bookmarkEnd w:id="49"/>
    </w:p>
    <w:p w14:paraId="407537A1" w14:textId="77777777" w:rsidR="00035239" w:rsidRPr="00292896" w:rsidRDefault="00092B44">
      <w:pPr>
        <w:pStyle w:val="ListParagraph"/>
        <w:numPr>
          <w:ilvl w:val="0"/>
          <w:numId w:val="13"/>
        </w:numPr>
        <w:tabs>
          <w:tab w:val="left" w:pos="540"/>
          <w:tab w:val="left" w:pos="541"/>
        </w:tabs>
        <w:spacing w:before="64"/>
        <w:rPr>
          <w:color w:val="4F81BD" w:themeColor="accent1"/>
          <w:sz w:val="20"/>
        </w:rPr>
      </w:pPr>
      <w:r w:rsidRPr="00292896">
        <w:rPr>
          <w:color w:val="4F81BD" w:themeColor="accent1"/>
          <w:sz w:val="20"/>
        </w:rPr>
        <w:t xml:space="preserve">Inflation protection – cover will increase every </w:t>
      </w:r>
      <w:r w:rsidRPr="00292896">
        <w:rPr>
          <w:color w:val="4F81BD" w:themeColor="accent1"/>
          <w:spacing w:val="-5"/>
          <w:sz w:val="20"/>
        </w:rPr>
        <w:t xml:space="preserve">year, </w:t>
      </w:r>
      <w:r w:rsidRPr="00292896">
        <w:rPr>
          <w:color w:val="4F81BD" w:themeColor="accent1"/>
          <w:sz w:val="20"/>
        </w:rPr>
        <w:t>unless declined by you, without health</w:t>
      </w:r>
      <w:r w:rsidRPr="00292896">
        <w:rPr>
          <w:color w:val="4F81BD" w:themeColor="accent1"/>
          <w:spacing w:val="-17"/>
          <w:sz w:val="20"/>
        </w:rPr>
        <w:t xml:space="preserve"> </w:t>
      </w:r>
      <w:r w:rsidRPr="00292896">
        <w:rPr>
          <w:color w:val="4F81BD" w:themeColor="accent1"/>
          <w:sz w:val="20"/>
        </w:rPr>
        <w:t>assessment.</w:t>
      </w:r>
    </w:p>
    <w:p w14:paraId="6BE3DF5F"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Waiver of premium – premiums are waived while a claim is being</w:t>
      </w:r>
      <w:r w:rsidRPr="00292896">
        <w:rPr>
          <w:color w:val="4F81BD" w:themeColor="accent1"/>
          <w:spacing w:val="-6"/>
          <w:sz w:val="20"/>
        </w:rPr>
        <w:t xml:space="preserve"> </w:t>
      </w:r>
      <w:r w:rsidRPr="00292896">
        <w:rPr>
          <w:color w:val="4F81BD" w:themeColor="accent1"/>
          <w:sz w:val="20"/>
        </w:rPr>
        <w:t>paid.</w:t>
      </w:r>
    </w:p>
    <w:p w14:paraId="1FFD2F15" w14:textId="77777777" w:rsidR="00035239" w:rsidRPr="00292896" w:rsidRDefault="00092B44">
      <w:pPr>
        <w:pStyle w:val="ListParagraph"/>
        <w:numPr>
          <w:ilvl w:val="0"/>
          <w:numId w:val="13"/>
        </w:numPr>
        <w:tabs>
          <w:tab w:val="left" w:pos="540"/>
          <w:tab w:val="left" w:pos="541"/>
        </w:tabs>
        <w:spacing w:line="252" w:lineRule="auto"/>
        <w:ind w:right="218"/>
        <w:rPr>
          <w:color w:val="4F81BD" w:themeColor="accent1"/>
          <w:sz w:val="20"/>
        </w:rPr>
      </w:pPr>
      <w:r w:rsidRPr="00292896">
        <w:rPr>
          <w:color w:val="4F81BD" w:themeColor="accent1"/>
          <w:sz w:val="20"/>
        </w:rPr>
        <w:t>Waiting</w:t>
      </w:r>
      <w:r w:rsidRPr="00292896">
        <w:rPr>
          <w:color w:val="4F81BD" w:themeColor="accent1"/>
          <w:spacing w:val="-4"/>
          <w:sz w:val="20"/>
        </w:rPr>
        <w:t xml:space="preserve"> </w:t>
      </w:r>
      <w:r w:rsidRPr="00292896">
        <w:rPr>
          <w:color w:val="4F81BD" w:themeColor="accent1"/>
          <w:sz w:val="20"/>
        </w:rPr>
        <w:t>period</w:t>
      </w:r>
      <w:r w:rsidRPr="00292896">
        <w:rPr>
          <w:color w:val="4F81BD" w:themeColor="accent1"/>
          <w:spacing w:val="-4"/>
          <w:sz w:val="20"/>
        </w:rPr>
        <w:t xml:space="preserve"> </w:t>
      </w:r>
      <w:r w:rsidRPr="00292896">
        <w:rPr>
          <w:color w:val="4F81BD" w:themeColor="accent1"/>
          <w:sz w:val="20"/>
        </w:rPr>
        <w:t>reduction</w:t>
      </w:r>
      <w:r w:rsidRPr="00292896">
        <w:rPr>
          <w:color w:val="4F81BD" w:themeColor="accent1"/>
          <w:spacing w:val="-3"/>
          <w:sz w:val="20"/>
        </w:rPr>
        <w:t xml:space="preserve"> </w:t>
      </w:r>
      <w:r w:rsidRPr="00292896">
        <w:rPr>
          <w:color w:val="4F81BD" w:themeColor="accent1"/>
          <w:sz w:val="20"/>
        </w:rPr>
        <w:t>feature</w:t>
      </w:r>
      <w:r w:rsidRPr="00292896">
        <w:rPr>
          <w:color w:val="4F81BD" w:themeColor="accent1"/>
          <w:spacing w:val="-4"/>
          <w:sz w:val="20"/>
        </w:rPr>
        <w:t xml:space="preserve"> </w:t>
      </w:r>
      <w:r w:rsidRPr="00292896">
        <w:rPr>
          <w:color w:val="4F81BD" w:themeColor="accent1"/>
          <w:sz w:val="20"/>
        </w:rPr>
        <w:t>–</w:t>
      </w:r>
      <w:r w:rsidRPr="00292896">
        <w:rPr>
          <w:color w:val="4F81BD" w:themeColor="accent1"/>
          <w:spacing w:val="-4"/>
          <w:sz w:val="20"/>
        </w:rPr>
        <w:t xml:space="preserve"> </w:t>
      </w:r>
      <w:r w:rsidRPr="00292896">
        <w:rPr>
          <w:color w:val="4F81BD" w:themeColor="accent1"/>
          <w:sz w:val="20"/>
        </w:rPr>
        <w:t>allows</w:t>
      </w:r>
      <w:r w:rsidRPr="00292896">
        <w:rPr>
          <w:color w:val="4F81BD" w:themeColor="accent1"/>
          <w:spacing w:val="-3"/>
          <w:sz w:val="20"/>
        </w:rPr>
        <w:t xml:space="preserve"> </w:t>
      </w:r>
      <w:r w:rsidRPr="00292896">
        <w:rPr>
          <w:color w:val="4F81BD" w:themeColor="accent1"/>
          <w:sz w:val="20"/>
        </w:rPr>
        <w:t>for</w:t>
      </w:r>
      <w:r w:rsidRPr="00292896">
        <w:rPr>
          <w:color w:val="4F81BD" w:themeColor="accent1"/>
          <w:spacing w:val="-4"/>
          <w:sz w:val="20"/>
        </w:rPr>
        <w:t xml:space="preserve"> </w:t>
      </w:r>
      <w:r w:rsidRPr="00292896">
        <w:rPr>
          <w:color w:val="4F81BD" w:themeColor="accent1"/>
          <w:sz w:val="20"/>
        </w:rPr>
        <w:t>a</w:t>
      </w:r>
      <w:r w:rsidRPr="00292896">
        <w:rPr>
          <w:color w:val="4F81BD" w:themeColor="accent1"/>
          <w:spacing w:val="-4"/>
          <w:sz w:val="20"/>
        </w:rPr>
        <w:t xml:space="preserve"> </w:t>
      </w:r>
      <w:r w:rsidR="00A2205F">
        <w:rPr>
          <w:color w:val="4F81BD" w:themeColor="accent1"/>
          <w:sz w:val="20"/>
        </w:rPr>
        <w:t>1-year or 2-year</w:t>
      </w:r>
      <w:r w:rsidRPr="00292896">
        <w:rPr>
          <w:color w:val="4F81BD" w:themeColor="accent1"/>
          <w:spacing w:val="-4"/>
          <w:sz w:val="20"/>
        </w:rPr>
        <w:t xml:space="preserve"> </w:t>
      </w:r>
      <w:r w:rsidRPr="00292896">
        <w:rPr>
          <w:color w:val="4F81BD" w:themeColor="accent1"/>
          <w:sz w:val="20"/>
        </w:rPr>
        <w:t>waiting</w:t>
      </w:r>
      <w:r w:rsidRPr="00292896">
        <w:rPr>
          <w:color w:val="4F81BD" w:themeColor="accent1"/>
          <w:spacing w:val="-4"/>
          <w:sz w:val="20"/>
        </w:rPr>
        <w:t xml:space="preserve"> </w:t>
      </w:r>
      <w:r w:rsidRPr="00292896">
        <w:rPr>
          <w:color w:val="4F81BD" w:themeColor="accent1"/>
          <w:sz w:val="20"/>
        </w:rPr>
        <w:t>period</w:t>
      </w:r>
      <w:r w:rsidRPr="00292896">
        <w:rPr>
          <w:color w:val="4F81BD" w:themeColor="accent1"/>
          <w:spacing w:val="-3"/>
          <w:sz w:val="20"/>
        </w:rPr>
        <w:t xml:space="preserve"> </w:t>
      </w:r>
      <w:r w:rsidRPr="00292896">
        <w:rPr>
          <w:color w:val="4F81BD" w:themeColor="accent1"/>
          <w:sz w:val="20"/>
        </w:rPr>
        <w:t>to</w:t>
      </w:r>
      <w:r w:rsidRPr="00292896">
        <w:rPr>
          <w:color w:val="4F81BD" w:themeColor="accent1"/>
          <w:spacing w:val="-4"/>
          <w:sz w:val="20"/>
        </w:rPr>
        <w:t xml:space="preserve"> </w:t>
      </w:r>
      <w:r w:rsidRPr="00292896">
        <w:rPr>
          <w:color w:val="4F81BD" w:themeColor="accent1"/>
          <w:sz w:val="20"/>
        </w:rPr>
        <w:t>be</w:t>
      </w:r>
      <w:r w:rsidRPr="00292896">
        <w:rPr>
          <w:color w:val="4F81BD" w:themeColor="accent1"/>
          <w:spacing w:val="-4"/>
          <w:sz w:val="20"/>
        </w:rPr>
        <w:t xml:space="preserve"> </w:t>
      </w:r>
      <w:r w:rsidRPr="00292896">
        <w:rPr>
          <w:color w:val="4F81BD" w:themeColor="accent1"/>
          <w:sz w:val="20"/>
        </w:rPr>
        <w:t>reduced</w:t>
      </w:r>
      <w:r w:rsidRPr="00292896">
        <w:rPr>
          <w:color w:val="4F81BD" w:themeColor="accent1"/>
          <w:spacing w:val="-3"/>
          <w:sz w:val="20"/>
        </w:rPr>
        <w:t xml:space="preserve"> </w:t>
      </w:r>
      <w:r w:rsidRPr="00292896">
        <w:rPr>
          <w:color w:val="4F81BD" w:themeColor="accent1"/>
          <w:sz w:val="20"/>
        </w:rPr>
        <w:t>to</w:t>
      </w:r>
      <w:r w:rsidRPr="00292896">
        <w:rPr>
          <w:color w:val="4F81BD" w:themeColor="accent1"/>
          <w:spacing w:val="-4"/>
          <w:sz w:val="20"/>
        </w:rPr>
        <w:t xml:space="preserve"> </w:t>
      </w:r>
      <w:r w:rsidRPr="00292896">
        <w:rPr>
          <w:color w:val="4F81BD" w:themeColor="accent1"/>
          <w:sz w:val="20"/>
        </w:rPr>
        <w:t>a</w:t>
      </w:r>
      <w:r w:rsidRPr="00292896">
        <w:rPr>
          <w:color w:val="4F81BD" w:themeColor="accent1"/>
          <w:spacing w:val="-4"/>
          <w:sz w:val="20"/>
        </w:rPr>
        <w:t xml:space="preserve"> </w:t>
      </w:r>
      <w:r w:rsidR="00A2205F">
        <w:rPr>
          <w:color w:val="4F81BD" w:themeColor="accent1"/>
          <w:sz w:val="20"/>
        </w:rPr>
        <w:t>1-</w:t>
      </w:r>
      <w:r w:rsidRPr="00292896">
        <w:rPr>
          <w:color w:val="4F81BD" w:themeColor="accent1"/>
          <w:sz w:val="20"/>
        </w:rPr>
        <w:t>year</w:t>
      </w:r>
      <w:r w:rsidRPr="00292896">
        <w:rPr>
          <w:color w:val="4F81BD" w:themeColor="accent1"/>
          <w:spacing w:val="-4"/>
          <w:sz w:val="20"/>
        </w:rPr>
        <w:t xml:space="preserve"> </w:t>
      </w:r>
      <w:r w:rsidRPr="00292896">
        <w:rPr>
          <w:color w:val="4F81BD" w:themeColor="accent1"/>
          <w:sz w:val="20"/>
        </w:rPr>
        <w:t>or</w:t>
      </w:r>
      <w:r w:rsidRPr="00292896">
        <w:rPr>
          <w:color w:val="4F81BD" w:themeColor="accent1"/>
          <w:spacing w:val="-2"/>
          <w:sz w:val="20"/>
        </w:rPr>
        <w:t xml:space="preserve"> </w:t>
      </w:r>
      <w:r w:rsidRPr="00292896">
        <w:rPr>
          <w:color w:val="4F81BD" w:themeColor="accent1"/>
          <w:sz w:val="20"/>
        </w:rPr>
        <w:t xml:space="preserve">90 day waiting period if the life insured </w:t>
      </w:r>
      <w:r w:rsidR="003362EE">
        <w:rPr>
          <w:color w:val="4F81BD" w:themeColor="accent1"/>
          <w:sz w:val="20"/>
        </w:rPr>
        <w:t>leaves an employer and their salary continuance cover through their employer</w:t>
      </w:r>
      <w:r w:rsidR="000F2211">
        <w:rPr>
          <w:color w:val="4F81BD" w:themeColor="accent1"/>
          <w:sz w:val="20"/>
        </w:rPr>
        <w:t xml:space="preserve"> ends as a result</w:t>
      </w:r>
      <w:r w:rsidRPr="00292896">
        <w:rPr>
          <w:color w:val="4F81BD" w:themeColor="accent1"/>
          <w:sz w:val="20"/>
        </w:rPr>
        <w:t>.</w:t>
      </w:r>
    </w:p>
    <w:p w14:paraId="4F03FDF0"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11"/>
          <w:sz w:val="20"/>
        </w:rPr>
        <w:t xml:space="preserve"> </w:t>
      </w:r>
      <w:r w:rsidRPr="00292896">
        <w:rPr>
          <w:color w:val="4F81BD" w:themeColor="accent1"/>
          <w:spacing w:val="-6"/>
          <w:sz w:val="20"/>
        </w:rPr>
        <w:t>for.</w:t>
      </w:r>
    </w:p>
    <w:p w14:paraId="6731BAB3" w14:textId="77777777" w:rsidR="00035239" w:rsidRPr="00292896" w:rsidRDefault="00092B44">
      <w:pPr>
        <w:pStyle w:val="ListParagraph"/>
        <w:numPr>
          <w:ilvl w:val="0"/>
          <w:numId w:val="13"/>
        </w:numPr>
        <w:tabs>
          <w:tab w:val="left" w:pos="540"/>
          <w:tab w:val="left" w:pos="541"/>
        </w:tabs>
        <w:spacing w:line="256" w:lineRule="auto"/>
        <w:ind w:right="568"/>
        <w:rPr>
          <w:color w:val="4F81BD" w:themeColor="accent1"/>
          <w:sz w:val="20"/>
        </w:rPr>
      </w:pPr>
      <w:r w:rsidRPr="00B92F88">
        <w:rPr>
          <w:color w:val="FF0000"/>
          <w:sz w:val="20"/>
        </w:rPr>
        <w:t>[not</w:t>
      </w:r>
      <w:r w:rsidRPr="00B92F88">
        <w:rPr>
          <w:color w:val="FF0000"/>
          <w:spacing w:val="-4"/>
          <w:sz w:val="20"/>
        </w:rPr>
        <w:t xml:space="preserve"> </w:t>
      </w:r>
      <w:r w:rsidRPr="00B92F88">
        <w:rPr>
          <w:color w:val="FF0000"/>
          <w:sz w:val="20"/>
        </w:rPr>
        <w:t>platform]</w:t>
      </w:r>
      <w:r w:rsidRPr="00292896">
        <w:rPr>
          <w:color w:val="4F81BD" w:themeColor="accent1"/>
          <w:spacing w:val="-5"/>
          <w:sz w:val="20"/>
        </w:rPr>
        <w:t xml:space="preserve"> </w:t>
      </w:r>
      <w:r w:rsidRPr="00292896">
        <w:rPr>
          <w:color w:val="4F81BD" w:themeColor="accent1"/>
          <w:sz w:val="20"/>
        </w:rPr>
        <w:t>Cover suspension – allows a break in cover of any number of months, up to 12 months over the life of the policy, to ease financial pressure. The policy must be continuously in force for 12 months before a cover suspension is available.</w:t>
      </w:r>
    </w:p>
    <w:p w14:paraId="79D44F0C" w14:textId="77777777" w:rsidR="00035239" w:rsidRPr="00292896" w:rsidRDefault="00092B44">
      <w:pPr>
        <w:pStyle w:val="ListParagraph"/>
        <w:numPr>
          <w:ilvl w:val="0"/>
          <w:numId w:val="13"/>
        </w:numPr>
        <w:tabs>
          <w:tab w:val="left" w:pos="541"/>
        </w:tabs>
        <w:spacing w:before="113" w:line="256" w:lineRule="auto"/>
        <w:ind w:right="422"/>
        <w:jc w:val="both"/>
        <w:rPr>
          <w:color w:val="4F81BD" w:themeColor="accent1"/>
          <w:sz w:val="20"/>
        </w:rPr>
      </w:pPr>
      <w:r w:rsidRPr="00292896">
        <w:rPr>
          <w:color w:val="4F81BD" w:themeColor="accent1"/>
          <w:sz w:val="20"/>
        </w:rPr>
        <w:t>Complimentary cover - provides identical</w:t>
      </w:r>
      <w:r w:rsidRPr="00292896">
        <w:rPr>
          <w:color w:val="4F81BD" w:themeColor="accent1"/>
          <w:spacing w:val="-2"/>
          <w:sz w:val="20"/>
        </w:rPr>
        <w:t xml:space="preserve"> </w:t>
      </w:r>
      <w:r w:rsidRPr="00292896">
        <w:rPr>
          <w:color w:val="4F81BD" w:themeColor="accent1"/>
          <w:sz w:val="20"/>
        </w:rPr>
        <w:t>benefits</w:t>
      </w:r>
      <w:r w:rsidRPr="00292896">
        <w:rPr>
          <w:color w:val="4F81BD" w:themeColor="accent1"/>
          <w:spacing w:val="-3"/>
          <w:sz w:val="20"/>
        </w:rPr>
        <w:t xml:space="preserve"> </w:t>
      </w:r>
      <w:r w:rsidRPr="00292896">
        <w:rPr>
          <w:color w:val="4F81BD" w:themeColor="accent1"/>
          <w:sz w:val="20"/>
        </w:rPr>
        <w:t>and</w:t>
      </w:r>
      <w:r w:rsidRPr="00292896">
        <w:rPr>
          <w:color w:val="4F81BD" w:themeColor="accent1"/>
          <w:spacing w:val="-2"/>
          <w:sz w:val="20"/>
        </w:rPr>
        <w:t xml:space="preserve"> </w:t>
      </w:r>
      <w:r w:rsidRPr="00292896">
        <w:rPr>
          <w:color w:val="4F81BD" w:themeColor="accent1"/>
          <w:sz w:val="20"/>
        </w:rPr>
        <w:t>on</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3"/>
          <w:sz w:val="20"/>
        </w:rPr>
        <w:t xml:space="preserve"> </w:t>
      </w:r>
      <w:r w:rsidRPr="00292896">
        <w:rPr>
          <w:color w:val="4F81BD" w:themeColor="accent1"/>
          <w:sz w:val="20"/>
        </w:rPr>
        <w:t>same</w:t>
      </w:r>
      <w:r w:rsidRPr="00292896">
        <w:rPr>
          <w:color w:val="4F81BD" w:themeColor="accent1"/>
          <w:spacing w:val="-2"/>
          <w:sz w:val="20"/>
        </w:rPr>
        <w:t xml:space="preserve"> </w:t>
      </w:r>
      <w:r w:rsidRPr="00292896">
        <w:rPr>
          <w:color w:val="4F81BD" w:themeColor="accent1"/>
          <w:sz w:val="20"/>
        </w:rPr>
        <w:t>terms</w:t>
      </w:r>
      <w:r w:rsidRPr="00292896">
        <w:rPr>
          <w:color w:val="4F81BD" w:themeColor="accent1"/>
          <w:spacing w:val="-3"/>
          <w:sz w:val="20"/>
        </w:rPr>
        <w:t xml:space="preserve"> </w:t>
      </w:r>
      <w:r w:rsidRPr="00292896">
        <w:rPr>
          <w:color w:val="4F81BD" w:themeColor="accent1"/>
          <w:sz w:val="20"/>
        </w:rPr>
        <w:t>as</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Zurich</w:t>
      </w:r>
      <w:r w:rsidRPr="00292896">
        <w:rPr>
          <w:color w:val="4F81BD" w:themeColor="accent1"/>
          <w:spacing w:val="-3"/>
          <w:sz w:val="20"/>
        </w:rPr>
        <w:t xml:space="preserve"> </w:t>
      </w:r>
      <w:r w:rsidRPr="00292896">
        <w:rPr>
          <w:color w:val="4F81BD" w:themeColor="accent1"/>
          <w:sz w:val="20"/>
        </w:rPr>
        <w:t>Income</w:t>
      </w:r>
      <w:r w:rsidRPr="00292896">
        <w:rPr>
          <w:color w:val="4F81BD" w:themeColor="accent1"/>
          <w:spacing w:val="-4"/>
          <w:sz w:val="20"/>
        </w:rPr>
        <w:t xml:space="preserve"> </w:t>
      </w:r>
      <w:r w:rsidRPr="00292896">
        <w:rPr>
          <w:color w:val="4F81BD" w:themeColor="accent1"/>
          <w:sz w:val="20"/>
        </w:rPr>
        <w:t>Safeguard</w:t>
      </w:r>
      <w:r w:rsidRPr="00292896">
        <w:rPr>
          <w:color w:val="4F81BD" w:themeColor="accent1"/>
          <w:spacing w:val="-2"/>
          <w:sz w:val="20"/>
        </w:rPr>
        <w:t xml:space="preserve"> </w:t>
      </w:r>
      <w:r w:rsidRPr="00292896">
        <w:rPr>
          <w:color w:val="4F81BD" w:themeColor="accent1"/>
          <w:sz w:val="20"/>
        </w:rPr>
        <w:t>policy, including all the additional benefits, features and selected optional benefits, except that the complimentary cover doesn’t exclude payment of a benefit because the life insured is unemployed when sickness or injury</w:t>
      </w:r>
      <w:r w:rsidRPr="00292896">
        <w:rPr>
          <w:color w:val="4F81BD" w:themeColor="accent1"/>
          <w:spacing w:val="-13"/>
          <w:sz w:val="20"/>
        </w:rPr>
        <w:t xml:space="preserve"> </w:t>
      </w:r>
      <w:r w:rsidRPr="00292896">
        <w:rPr>
          <w:color w:val="4F81BD" w:themeColor="accent1"/>
          <w:sz w:val="20"/>
        </w:rPr>
        <w:t>occ</w:t>
      </w:r>
      <w:r w:rsidR="00B92F88">
        <w:rPr>
          <w:color w:val="4F81BD" w:themeColor="accent1"/>
          <w:sz w:val="20"/>
        </w:rPr>
        <w:t xml:space="preserve">urs. </w:t>
      </w:r>
    </w:p>
    <w:p w14:paraId="60E98062" w14:textId="77777777" w:rsidR="00035239" w:rsidRPr="00292896" w:rsidRDefault="00035239">
      <w:pPr>
        <w:pStyle w:val="BodyText"/>
        <w:spacing w:before="1"/>
        <w:rPr>
          <w:color w:val="4F81BD" w:themeColor="accent1"/>
          <w:sz w:val="21"/>
        </w:rPr>
      </w:pPr>
    </w:p>
    <w:p w14:paraId="78EF27B5" w14:textId="77777777" w:rsidR="00035239" w:rsidRPr="00292896" w:rsidRDefault="00092B44">
      <w:pPr>
        <w:pStyle w:val="Heading3"/>
        <w:rPr>
          <w:color w:val="4F81BD" w:themeColor="accent1"/>
        </w:rPr>
      </w:pPr>
      <w:bookmarkStart w:id="50" w:name="_Toc214353461"/>
      <w:r w:rsidRPr="00292896">
        <w:rPr>
          <w:color w:val="4F81BD" w:themeColor="accent1"/>
        </w:rPr>
        <w:t>Optional benefits (as selected)</w:t>
      </w:r>
      <w:bookmarkEnd w:id="50"/>
    </w:p>
    <w:p w14:paraId="09D3517B" w14:textId="77777777" w:rsidR="00035239" w:rsidRPr="00292896" w:rsidRDefault="00092B44">
      <w:pPr>
        <w:pStyle w:val="ListParagraph"/>
        <w:numPr>
          <w:ilvl w:val="0"/>
          <w:numId w:val="13"/>
        </w:numPr>
        <w:tabs>
          <w:tab w:val="left" w:pos="540"/>
          <w:tab w:val="left" w:pos="541"/>
        </w:tabs>
        <w:spacing w:before="64"/>
        <w:rPr>
          <w:color w:val="4F81BD" w:themeColor="accent1"/>
          <w:sz w:val="20"/>
        </w:rPr>
      </w:pPr>
      <w:r w:rsidRPr="00292896">
        <w:rPr>
          <w:color w:val="4F81BD" w:themeColor="accent1"/>
          <w:sz w:val="20"/>
        </w:rPr>
        <w:t>Increasing claims option – benefits can increase each year with CPI while on</w:t>
      </w:r>
      <w:r w:rsidRPr="00292896">
        <w:rPr>
          <w:color w:val="4F81BD" w:themeColor="accent1"/>
          <w:spacing w:val="-6"/>
          <w:sz w:val="20"/>
        </w:rPr>
        <w:t xml:space="preserve"> </w:t>
      </w:r>
      <w:r w:rsidRPr="00292896">
        <w:rPr>
          <w:color w:val="4F81BD" w:themeColor="accent1"/>
          <w:sz w:val="20"/>
        </w:rPr>
        <w:t>claim.</w:t>
      </w:r>
    </w:p>
    <w:p w14:paraId="0AE97F94" w14:textId="77777777" w:rsidR="00035239" w:rsidRPr="00292896" w:rsidRDefault="00092B44">
      <w:pPr>
        <w:pStyle w:val="ListParagraph"/>
        <w:numPr>
          <w:ilvl w:val="0"/>
          <w:numId w:val="13"/>
        </w:numPr>
        <w:tabs>
          <w:tab w:val="left" w:pos="540"/>
          <w:tab w:val="left" w:pos="541"/>
        </w:tabs>
        <w:spacing w:before="122" w:line="252" w:lineRule="auto"/>
        <w:ind w:right="787"/>
        <w:rPr>
          <w:color w:val="4F81BD" w:themeColor="accent1"/>
          <w:sz w:val="20"/>
        </w:rPr>
      </w:pPr>
      <w:r w:rsidRPr="00292896">
        <w:rPr>
          <w:color w:val="4F81BD" w:themeColor="accent1"/>
          <w:sz w:val="20"/>
        </w:rPr>
        <w:t>Super</w:t>
      </w:r>
      <w:r w:rsidRPr="00292896">
        <w:rPr>
          <w:color w:val="4F81BD" w:themeColor="accent1"/>
          <w:spacing w:val="-2"/>
          <w:sz w:val="20"/>
        </w:rPr>
        <w:t xml:space="preserve"> </w:t>
      </w:r>
      <w:r w:rsidRPr="00292896">
        <w:rPr>
          <w:color w:val="4F81BD" w:themeColor="accent1"/>
          <w:sz w:val="20"/>
        </w:rPr>
        <w:t>contributions</w:t>
      </w:r>
      <w:r w:rsidRPr="00292896">
        <w:rPr>
          <w:color w:val="4F81BD" w:themeColor="accent1"/>
          <w:spacing w:val="-1"/>
          <w:sz w:val="20"/>
        </w:rPr>
        <w:t xml:space="preserve"> </w:t>
      </w:r>
      <w:r w:rsidRPr="00292896">
        <w:rPr>
          <w:color w:val="4F81BD" w:themeColor="accent1"/>
          <w:sz w:val="20"/>
        </w:rPr>
        <w:t>option</w:t>
      </w:r>
      <w:r w:rsidRPr="00292896">
        <w:rPr>
          <w:color w:val="4F81BD" w:themeColor="accent1"/>
          <w:spacing w:val="-2"/>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is</w:t>
      </w:r>
      <w:r w:rsidRPr="00292896">
        <w:rPr>
          <w:color w:val="4F81BD" w:themeColor="accent1"/>
          <w:spacing w:val="-1"/>
          <w:sz w:val="20"/>
        </w:rPr>
        <w:t xml:space="preserve"> </w:t>
      </w:r>
      <w:r w:rsidRPr="00292896">
        <w:rPr>
          <w:color w:val="4F81BD" w:themeColor="accent1"/>
          <w:sz w:val="20"/>
        </w:rPr>
        <w:t>available</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1"/>
          <w:sz w:val="20"/>
        </w:rPr>
        <w:t xml:space="preserve"> </w:t>
      </w:r>
      <w:r w:rsidRPr="00292896">
        <w:rPr>
          <w:color w:val="4F81BD" w:themeColor="accent1"/>
          <w:sz w:val="20"/>
        </w:rPr>
        <w:t>regular</w:t>
      </w:r>
      <w:r w:rsidRPr="00292896">
        <w:rPr>
          <w:color w:val="4F81BD" w:themeColor="accent1"/>
          <w:spacing w:val="-2"/>
          <w:sz w:val="20"/>
        </w:rPr>
        <w:t xml:space="preserve"> </w:t>
      </w:r>
      <w:r w:rsidRPr="00292896">
        <w:rPr>
          <w:color w:val="4F81BD" w:themeColor="accent1"/>
          <w:sz w:val="20"/>
        </w:rPr>
        <w:t>super</w:t>
      </w:r>
      <w:r w:rsidRPr="00292896">
        <w:rPr>
          <w:color w:val="4F81BD" w:themeColor="accent1"/>
          <w:spacing w:val="-1"/>
          <w:sz w:val="20"/>
        </w:rPr>
        <w:t xml:space="preserve"> </w:t>
      </w:r>
      <w:r w:rsidRPr="00292896">
        <w:rPr>
          <w:color w:val="4F81BD" w:themeColor="accent1"/>
          <w:sz w:val="20"/>
        </w:rPr>
        <w:t>contributions</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1"/>
          <w:sz w:val="20"/>
        </w:rPr>
        <w:t xml:space="preserve"> </w:t>
      </w:r>
      <w:r w:rsidRPr="00292896">
        <w:rPr>
          <w:color w:val="4F81BD" w:themeColor="accent1"/>
          <w:sz w:val="20"/>
        </w:rPr>
        <w:t>addition</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pacing w:val="-9"/>
          <w:sz w:val="20"/>
        </w:rPr>
        <w:t>Total</w:t>
      </w:r>
      <w:r w:rsidRPr="00292896">
        <w:rPr>
          <w:color w:val="4F81BD" w:themeColor="accent1"/>
          <w:spacing w:val="-11"/>
          <w:sz w:val="20"/>
        </w:rPr>
        <w:t xml:space="preserve"> </w:t>
      </w:r>
      <w:r w:rsidRPr="00292896">
        <w:rPr>
          <w:color w:val="4F81BD" w:themeColor="accent1"/>
          <w:sz w:val="20"/>
        </w:rPr>
        <w:t>or</w:t>
      </w:r>
      <w:r w:rsidRPr="00292896">
        <w:rPr>
          <w:color w:val="4F81BD" w:themeColor="accent1"/>
          <w:spacing w:val="-21"/>
          <w:sz w:val="20"/>
        </w:rPr>
        <w:t xml:space="preserve"> </w:t>
      </w:r>
      <w:r w:rsidRPr="00292896">
        <w:rPr>
          <w:color w:val="4F81BD" w:themeColor="accent1"/>
          <w:sz w:val="20"/>
        </w:rPr>
        <w:t>Partial disability benefit, so super savings continue during a</w:t>
      </w:r>
      <w:r w:rsidRPr="00292896">
        <w:rPr>
          <w:color w:val="4F81BD" w:themeColor="accent1"/>
          <w:spacing w:val="-2"/>
          <w:sz w:val="20"/>
        </w:rPr>
        <w:t xml:space="preserve"> </w:t>
      </w:r>
      <w:r w:rsidRPr="00292896">
        <w:rPr>
          <w:color w:val="4F81BD" w:themeColor="accent1"/>
          <w:sz w:val="20"/>
        </w:rPr>
        <w:t>claim</w:t>
      </w:r>
    </w:p>
    <w:p w14:paraId="3AD00477" w14:textId="77777777" w:rsidR="00035239" w:rsidRPr="00292896" w:rsidRDefault="00092B44">
      <w:pPr>
        <w:pStyle w:val="ListParagraph"/>
        <w:numPr>
          <w:ilvl w:val="0"/>
          <w:numId w:val="13"/>
        </w:numPr>
        <w:tabs>
          <w:tab w:val="left" w:pos="540"/>
          <w:tab w:val="left" w:pos="541"/>
        </w:tabs>
        <w:spacing w:before="117"/>
        <w:rPr>
          <w:color w:val="4F81BD" w:themeColor="accent1"/>
          <w:sz w:val="20"/>
        </w:rPr>
      </w:pPr>
      <w:r w:rsidRPr="00292896">
        <w:rPr>
          <w:color w:val="4F81BD" w:themeColor="accent1"/>
          <w:sz w:val="20"/>
        </w:rPr>
        <w:t>Future insurability option – allows an increase in cover without underwriting every</w:t>
      </w:r>
      <w:r w:rsidRPr="00292896">
        <w:rPr>
          <w:color w:val="4F81BD" w:themeColor="accent1"/>
          <w:spacing w:val="-8"/>
          <w:sz w:val="20"/>
        </w:rPr>
        <w:t xml:space="preserve"> </w:t>
      </w:r>
      <w:r w:rsidRPr="00292896">
        <w:rPr>
          <w:color w:val="4F81BD" w:themeColor="accent1"/>
          <w:spacing w:val="-5"/>
          <w:sz w:val="20"/>
        </w:rPr>
        <w:t>year.</w:t>
      </w:r>
    </w:p>
    <w:p w14:paraId="59482FCE" w14:textId="77777777" w:rsidR="00396882" w:rsidRPr="00292896" w:rsidRDefault="00396882" w:rsidP="00396882">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Severity booster</w:t>
      </w:r>
      <w:r>
        <w:rPr>
          <w:color w:val="4F81BD" w:themeColor="accent1"/>
          <w:sz w:val="20"/>
        </w:rPr>
        <w:t xml:space="preserve"> option</w:t>
      </w:r>
      <w:r w:rsidRPr="00292896">
        <w:rPr>
          <w:color w:val="4F81BD" w:themeColor="accent1"/>
          <w:sz w:val="20"/>
        </w:rPr>
        <w:t xml:space="preserve"> – </w:t>
      </w:r>
      <w:r>
        <w:rPr>
          <w:color w:val="4F81BD" w:themeColor="accent1"/>
          <w:sz w:val="20"/>
        </w:rPr>
        <w:t>increases</w:t>
      </w:r>
      <w:r w:rsidRPr="00292896">
        <w:rPr>
          <w:color w:val="4F81BD" w:themeColor="accent1"/>
          <w:sz w:val="20"/>
        </w:rPr>
        <w:t xml:space="preserve"> the monthly benefit payable by 20% for</w:t>
      </w:r>
      <w:r>
        <w:rPr>
          <w:color w:val="4F81BD" w:themeColor="accent1"/>
          <w:sz w:val="20"/>
        </w:rPr>
        <w:t xml:space="preserve"> specific conditions during</w:t>
      </w:r>
      <w:r w:rsidRPr="00292896">
        <w:rPr>
          <w:color w:val="4F81BD" w:themeColor="accent1"/>
          <w:sz w:val="20"/>
        </w:rPr>
        <w:t xml:space="preserve"> the first </w:t>
      </w:r>
      <w:r>
        <w:rPr>
          <w:color w:val="4F81BD" w:themeColor="accent1"/>
          <w:sz w:val="20"/>
        </w:rPr>
        <w:t>six</w:t>
      </w:r>
      <w:r w:rsidRPr="00292896">
        <w:rPr>
          <w:color w:val="4F81BD" w:themeColor="accent1"/>
          <w:sz w:val="20"/>
        </w:rPr>
        <w:t xml:space="preserve"> months </w:t>
      </w:r>
      <w:r>
        <w:rPr>
          <w:color w:val="4F81BD" w:themeColor="accent1"/>
          <w:sz w:val="20"/>
        </w:rPr>
        <w:t>on</w:t>
      </w:r>
      <w:r w:rsidRPr="00292896">
        <w:rPr>
          <w:color w:val="4F81BD" w:themeColor="accent1"/>
          <w:sz w:val="20"/>
        </w:rPr>
        <w:t xml:space="preserve"> claim.</w:t>
      </w:r>
    </w:p>
    <w:p w14:paraId="415EE53A" w14:textId="77777777" w:rsidR="00035239" w:rsidRPr="00292896" w:rsidRDefault="00092B44" w:rsidP="00F17593">
      <w:pPr>
        <w:pStyle w:val="BodyText"/>
        <w:spacing w:before="125" w:line="261" w:lineRule="auto"/>
        <w:ind w:left="142" w:right="61"/>
        <w:rPr>
          <w:color w:val="4F81BD" w:themeColor="accent1"/>
        </w:rPr>
      </w:pPr>
      <w:r w:rsidRPr="00292896">
        <w:rPr>
          <w:color w:val="4F81BD" w:themeColor="accent1"/>
        </w:rPr>
        <w:t>Benefits are subject to satisfying a ‘condition of release’ under superannuation law. The total benefit may also be capped if benefits and any ongoing income exceed what the life insured was earning before the disability.</w:t>
      </w:r>
    </w:p>
    <w:p w14:paraId="708CB16B" w14:textId="77777777" w:rsidR="00035239" w:rsidRPr="00292896" w:rsidRDefault="00092B44" w:rsidP="00F17593">
      <w:pPr>
        <w:pStyle w:val="BodyText"/>
        <w:spacing w:before="112" w:line="261" w:lineRule="auto"/>
        <w:ind w:left="142"/>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607F3D6C" w14:textId="77777777" w:rsidR="00035239" w:rsidRPr="00292896" w:rsidRDefault="00035239">
      <w:pPr>
        <w:spacing w:line="261" w:lineRule="auto"/>
        <w:rPr>
          <w:color w:val="4F81BD" w:themeColor="accent1"/>
        </w:rPr>
        <w:sectPr w:rsidR="00035239" w:rsidRPr="00292896">
          <w:headerReference w:type="default" r:id="rId67"/>
          <w:footerReference w:type="even" r:id="rId68"/>
          <w:footerReference w:type="default" r:id="rId69"/>
          <w:footerReference w:type="first" r:id="rId70"/>
          <w:pgSz w:w="11910" w:h="16840"/>
          <w:pgMar w:top="1580" w:right="560" w:bottom="380" w:left="480" w:header="0" w:footer="197" w:gutter="0"/>
          <w:pgNumType w:start="16"/>
          <w:cols w:space="720"/>
        </w:sectPr>
      </w:pPr>
    </w:p>
    <w:p w14:paraId="0C643347" w14:textId="77777777" w:rsidR="00035239" w:rsidRPr="00292896" w:rsidRDefault="00092B44">
      <w:pPr>
        <w:pStyle w:val="Heading1"/>
        <w:rPr>
          <w:color w:val="4F81BD" w:themeColor="accent1"/>
        </w:rPr>
      </w:pPr>
      <w:bookmarkStart w:id="51" w:name="_TOC_250001"/>
      <w:bookmarkStart w:id="52" w:name="_Toc214353462"/>
      <w:bookmarkEnd w:id="51"/>
      <w:r w:rsidRPr="00292896">
        <w:rPr>
          <w:color w:val="4F81BD" w:themeColor="accent1"/>
        </w:rPr>
        <w:lastRenderedPageBreak/>
        <w:t>Zurich Business Expenses</w:t>
      </w:r>
      <w:bookmarkEnd w:id="52"/>
    </w:p>
    <w:p w14:paraId="7B0FD280" w14:textId="77777777" w:rsidR="00035239" w:rsidRPr="002E7C7F" w:rsidRDefault="00035239">
      <w:pPr>
        <w:pStyle w:val="BodyText"/>
        <w:rPr>
          <w:color w:val="4F81BD" w:themeColor="accent1"/>
        </w:rPr>
      </w:pPr>
    </w:p>
    <w:p w14:paraId="290B830B" w14:textId="77777777" w:rsidR="00035239" w:rsidRPr="00F17593" w:rsidRDefault="00035239">
      <w:pPr>
        <w:pStyle w:val="BodyText"/>
        <w:spacing w:before="4"/>
        <w:rPr>
          <w:color w:val="4F81BD" w:themeColor="accent1"/>
        </w:rPr>
      </w:pPr>
    </w:p>
    <w:p w14:paraId="39AF114B" w14:textId="77777777" w:rsidR="00035239" w:rsidRPr="00292896" w:rsidRDefault="00092B44">
      <w:pPr>
        <w:pStyle w:val="BodyText"/>
        <w:spacing w:before="100" w:line="261" w:lineRule="auto"/>
        <w:ind w:left="200"/>
        <w:rPr>
          <w:color w:val="4F81BD" w:themeColor="accent1"/>
        </w:rPr>
      </w:pPr>
      <w:r w:rsidRPr="00292896">
        <w:rPr>
          <w:color w:val="4F81BD" w:themeColor="accent1"/>
        </w:rPr>
        <w:t>The Zurich Business Expenses policy helps cover business expenses if the life insured is unable to work due to sickness or injury. It provides a monthly benefit that can reimburse ongoing fixed expenses or the costs to hire a replacement employee while the life insured is disabled due to a sickness or injury. Two cover types are available: ongoing fixed expenses cover or key person replacement cover.</w:t>
      </w:r>
    </w:p>
    <w:p w14:paraId="0C372AFD" w14:textId="77777777" w:rsidR="00677258" w:rsidRDefault="00092B44">
      <w:pPr>
        <w:pStyle w:val="BodyText"/>
        <w:spacing w:before="111"/>
        <w:ind w:left="200"/>
        <w:rPr>
          <w:color w:val="4F81BD" w:themeColor="accent1"/>
        </w:rPr>
      </w:pPr>
      <w:r w:rsidRPr="00292896">
        <w:rPr>
          <w:color w:val="4F81BD" w:themeColor="accent1"/>
        </w:rPr>
        <w:t xml:space="preserve">To qualify for a </w:t>
      </w:r>
      <w:r w:rsidR="00C927D7">
        <w:rPr>
          <w:color w:val="4F81BD" w:themeColor="accent1"/>
        </w:rPr>
        <w:t>monthly</w:t>
      </w:r>
      <w:r w:rsidR="00C927D7" w:rsidRPr="00292896">
        <w:rPr>
          <w:color w:val="4F81BD" w:themeColor="accent1"/>
        </w:rPr>
        <w:t xml:space="preserve"> benefit</w:t>
      </w:r>
      <w:r w:rsidRPr="00292896">
        <w:rPr>
          <w:color w:val="4F81BD" w:themeColor="accent1"/>
        </w:rPr>
        <w:t xml:space="preserve">, </w:t>
      </w:r>
      <w:r w:rsidR="00677258">
        <w:rPr>
          <w:color w:val="4F81BD" w:themeColor="accent1"/>
        </w:rPr>
        <w:t>the life insured must satisfy the waiting period requirements and, solely due to sickness or injury, must be all of the following:</w:t>
      </w:r>
    </w:p>
    <w:p w14:paraId="3B78DCFD" w14:textId="77777777" w:rsidR="00035239" w:rsidRPr="00F17593" w:rsidRDefault="00092B44" w:rsidP="00F17593">
      <w:pPr>
        <w:pStyle w:val="ListParagraph"/>
        <w:numPr>
          <w:ilvl w:val="0"/>
          <w:numId w:val="16"/>
        </w:numPr>
        <w:ind w:left="560"/>
        <w:rPr>
          <w:color w:val="4F81BD" w:themeColor="accent1"/>
          <w:sz w:val="20"/>
        </w:rPr>
      </w:pPr>
      <w:r w:rsidRPr="00F17593">
        <w:rPr>
          <w:color w:val="4F81BD" w:themeColor="accent1"/>
          <w:sz w:val="20"/>
        </w:rPr>
        <w:t>totally disabled for at least 7 out of 12 consecutive days</w:t>
      </w:r>
    </w:p>
    <w:p w14:paraId="26C2AEC7"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15B7CC1B"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following the advice and recommended treatment of a medical</w:t>
      </w:r>
      <w:r w:rsidRPr="00292896">
        <w:rPr>
          <w:color w:val="4F81BD" w:themeColor="accent1"/>
          <w:spacing w:val="-4"/>
          <w:sz w:val="20"/>
        </w:rPr>
        <w:t xml:space="preserve"> </w:t>
      </w:r>
      <w:r w:rsidRPr="00292896">
        <w:rPr>
          <w:color w:val="4F81BD" w:themeColor="accent1"/>
          <w:sz w:val="20"/>
        </w:rPr>
        <w:t>practitioner.</w:t>
      </w:r>
    </w:p>
    <w:p w14:paraId="471DEA0C" w14:textId="77777777" w:rsidR="00035239" w:rsidRPr="00292896" w:rsidRDefault="00035239">
      <w:pPr>
        <w:pStyle w:val="BodyText"/>
        <w:spacing w:before="10"/>
        <w:rPr>
          <w:color w:val="4F81BD" w:themeColor="accent1"/>
          <w:sz w:val="21"/>
        </w:rPr>
      </w:pPr>
    </w:p>
    <w:p w14:paraId="61A897B6" w14:textId="77777777" w:rsidR="00035239" w:rsidRPr="00292896" w:rsidRDefault="00092B44">
      <w:pPr>
        <w:pStyle w:val="Heading3"/>
        <w:spacing w:before="1"/>
        <w:rPr>
          <w:color w:val="4F81BD" w:themeColor="accent1"/>
        </w:rPr>
      </w:pPr>
      <w:bookmarkStart w:id="53" w:name="_Toc214353463"/>
      <w:r w:rsidRPr="00292896">
        <w:rPr>
          <w:color w:val="4F81BD" w:themeColor="accent1"/>
        </w:rPr>
        <w:t>Ongoing fixed expenses cover</w:t>
      </w:r>
      <w:bookmarkEnd w:id="53"/>
    </w:p>
    <w:p w14:paraId="1BD11AA7" w14:textId="77777777" w:rsidR="00035239" w:rsidRPr="00292896" w:rsidRDefault="00092B44">
      <w:pPr>
        <w:pStyle w:val="BodyText"/>
        <w:spacing w:before="67" w:line="261" w:lineRule="auto"/>
        <w:ind w:left="200"/>
        <w:rPr>
          <w:color w:val="4F81BD" w:themeColor="accent1"/>
        </w:rPr>
      </w:pPr>
      <w:r w:rsidRPr="00292896">
        <w:rPr>
          <w:color w:val="4F81BD" w:themeColor="accent1"/>
        </w:rPr>
        <w:t>The benefit payable in the event of a claim is based on the allowable business expenses incurred each month up to a maximum of the insured monthly benefit. This may include items such as:</w:t>
      </w:r>
    </w:p>
    <w:p w14:paraId="3FF843F9" w14:textId="77777777" w:rsidR="00035239" w:rsidRPr="00292896" w:rsidRDefault="00092B44">
      <w:pPr>
        <w:pStyle w:val="ListParagraph"/>
        <w:numPr>
          <w:ilvl w:val="0"/>
          <w:numId w:val="13"/>
        </w:numPr>
        <w:tabs>
          <w:tab w:val="left" w:pos="540"/>
          <w:tab w:val="left" w:pos="541"/>
        </w:tabs>
        <w:spacing w:before="109"/>
        <w:rPr>
          <w:color w:val="4F81BD" w:themeColor="accent1"/>
          <w:sz w:val="20"/>
        </w:rPr>
      </w:pPr>
      <w:r w:rsidRPr="00292896">
        <w:rPr>
          <w:color w:val="4F81BD" w:themeColor="accent1"/>
          <w:sz w:val="20"/>
        </w:rPr>
        <w:t>rent on a business</w:t>
      </w:r>
      <w:r w:rsidRPr="00292896">
        <w:rPr>
          <w:color w:val="4F81BD" w:themeColor="accent1"/>
          <w:spacing w:val="-2"/>
          <w:sz w:val="20"/>
        </w:rPr>
        <w:t xml:space="preserve"> </w:t>
      </w:r>
      <w:r w:rsidRPr="00292896">
        <w:rPr>
          <w:color w:val="4F81BD" w:themeColor="accent1"/>
          <w:sz w:val="20"/>
        </w:rPr>
        <w:t>premises</w:t>
      </w:r>
    </w:p>
    <w:p w14:paraId="32546FFD"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electricity</w:t>
      </w:r>
    </w:p>
    <w:p w14:paraId="6C591027" w14:textId="77777777" w:rsidR="00035239" w:rsidRPr="00292896" w:rsidRDefault="00092B44">
      <w:pPr>
        <w:pStyle w:val="ListParagraph"/>
        <w:numPr>
          <w:ilvl w:val="0"/>
          <w:numId w:val="13"/>
        </w:numPr>
        <w:tabs>
          <w:tab w:val="left" w:pos="540"/>
          <w:tab w:val="left" w:pos="541"/>
        </w:tabs>
        <w:rPr>
          <w:color w:val="4F81BD" w:themeColor="accent1"/>
          <w:sz w:val="20"/>
        </w:rPr>
      </w:pPr>
      <w:r w:rsidRPr="00292896">
        <w:rPr>
          <w:color w:val="4F81BD" w:themeColor="accent1"/>
          <w:sz w:val="20"/>
        </w:rPr>
        <w:t>rates</w:t>
      </w:r>
    </w:p>
    <w:p w14:paraId="2FCDA0CE" w14:textId="77777777" w:rsidR="00035239" w:rsidRPr="00292896" w:rsidRDefault="00092B44">
      <w:pPr>
        <w:pStyle w:val="BodyText"/>
        <w:spacing w:before="125"/>
        <w:ind w:left="200"/>
        <w:rPr>
          <w:color w:val="4F81BD" w:themeColor="accent1"/>
        </w:rPr>
      </w:pPr>
      <w:r w:rsidRPr="00292896">
        <w:rPr>
          <w:color w:val="4F81BD" w:themeColor="accent1"/>
        </w:rPr>
        <w:t>Up to 100% of allowable business expenses can be insured at application.</w:t>
      </w:r>
    </w:p>
    <w:p w14:paraId="7E9EC364" w14:textId="77777777" w:rsidR="00035239" w:rsidRPr="00292896" w:rsidRDefault="00092B44">
      <w:pPr>
        <w:pStyle w:val="BodyText"/>
        <w:spacing w:before="132" w:line="261" w:lineRule="auto"/>
        <w:ind w:left="200"/>
        <w:rPr>
          <w:color w:val="4F81BD" w:themeColor="accent1"/>
        </w:rPr>
      </w:pPr>
      <w:r w:rsidRPr="00292896">
        <w:rPr>
          <w:color w:val="4F81BD" w:themeColor="accent1"/>
        </w:rPr>
        <w:t>While the benefit payable will never exceed the insured monthly benefit, in some cases it may be less than the insured monthly benefit.</w:t>
      </w:r>
    </w:p>
    <w:p w14:paraId="2BBADB40" w14:textId="77777777" w:rsidR="00035239" w:rsidRPr="00292896" w:rsidRDefault="00035239">
      <w:pPr>
        <w:pStyle w:val="BodyText"/>
        <w:spacing w:before="9"/>
        <w:rPr>
          <w:color w:val="4F81BD" w:themeColor="accent1"/>
        </w:rPr>
      </w:pPr>
    </w:p>
    <w:p w14:paraId="3A79ECE8" w14:textId="77777777" w:rsidR="00035239" w:rsidRPr="00292896" w:rsidRDefault="00092B44">
      <w:pPr>
        <w:pStyle w:val="Heading3"/>
        <w:rPr>
          <w:color w:val="4F81BD" w:themeColor="accent1"/>
        </w:rPr>
      </w:pPr>
      <w:bookmarkStart w:id="54" w:name="_Toc214353464"/>
      <w:r w:rsidRPr="00292896">
        <w:rPr>
          <w:color w:val="4F81BD" w:themeColor="accent1"/>
        </w:rPr>
        <w:t>Key person replacement cover</w:t>
      </w:r>
      <w:bookmarkEnd w:id="54"/>
    </w:p>
    <w:p w14:paraId="72826522" w14:textId="77777777" w:rsidR="00035239" w:rsidRPr="00292896" w:rsidRDefault="00092B44">
      <w:pPr>
        <w:pStyle w:val="BodyText"/>
        <w:spacing w:before="68" w:line="261" w:lineRule="auto"/>
        <w:ind w:left="200" w:right="397"/>
        <w:rPr>
          <w:color w:val="4F81BD" w:themeColor="accent1"/>
        </w:rPr>
      </w:pPr>
      <w:r w:rsidRPr="00292896">
        <w:rPr>
          <w:color w:val="4F81BD" w:themeColor="accent1"/>
        </w:rPr>
        <w:t>The benefit payable in the event of a claim is based on the key person replacement costs incurred each month to replace the life insured within the business for up to a maximum of the insured monthly benefit.</w:t>
      </w:r>
    </w:p>
    <w:p w14:paraId="0F6EB5ED" w14:textId="77777777" w:rsidR="00035239" w:rsidRPr="00292896" w:rsidRDefault="00092B44">
      <w:pPr>
        <w:pStyle w:val="BodyText"/>
        <w:spacing w:before="112" w:line="261" w:lineRule="auto"/>
        <w:ind w:left="200"/>
        <w:rPr>
          <w:color w:val="4F81BD" w:themeColor="accent1"/>
        </w:rPr>
      </w:pPr>
      <w:r w:rsidRPr="00292896">
        <w:rPr>
          <w:color w:val="4F81BD" w:themeColor="accent1"/>
        </w:rPr>
        <w:t>This means that in any given month, if no key person replacement costs are incurred, then no benefit will be payable for that month.</w:t>
      </w:r>
    </w:p>
    <w:p w14:paraId="25460038" w14:textId="77777777" w:rsidR="00035239" w:rsidRPr="00292896" w:rsidRDefault="00092B44">
      <w:pPr>
        <w:pStyle w:val="BodyText"/>
        <w:spacing w:before="112"/>
        <w:ind w:left="200"/>
        <w:rPr>
          <w:color w:val="4F81BD" w:themeColor="accent1"/>
        </w:rPr>
      </w:pPr>
      <w:r w:rsidRPr="00292896">
        <w:rPr>
          <w:color w:val="4F81BD" w:themeColor="accent1"/>
        </w:rPr>
        <w:t>Up to 75% of key person replacement costs can be insured at application.</w:t>
      </w:r>
    </w:p>
    <w:p w14:paraId="098323E3" w14:textId="77777777" w:rsidR="00035239" w:rsidRPr="00292896" w:rsidRDefault="00092B44">
      <w:pPr>
        <w:pStyle w:val="BodyText"/>
        <w:spacing w:before="132" w:line="261" w:lineRule="auto"/>
        <w:ind w:left="200"/>
        <w:rPr>
          <w:color w:val="4F81BD" w:themeColor="accent1"/>
        </w:rPr>
      </w:pPr>
      <w:r w:rsidRPr="00292896">
        <w:rPr>
          <w:color w:val="4F81BD" w:themeColor="accent1"/>
        </w:rPr>
        <w:t>While the benefit payable will never exceed the insured monthly benefit, in some cases it may be less than the insured monthly benefit.</w:t>
      </w:r>
    </w:p>
    <w:p w14:paraId="07047025" w14:textId="77777777" w:rsidR="00035239" w:rsidRPr="00292896" w:rsidRDefault="00035239">
      <w:pPr>
        <w:pStyle w:val="BodyText"/>
        <w:spacing w:before="9"/>
        <w:rPr>
          <w:color w:val="4F81BD" w:themeColor="accent1"/>
        </w:rPr>
      </w:pPr>
    </w:p>
    <w:p w14:paraId="504EE327" w14:textId="77777777" w:rsidR="00035239" w:rsidRPr="00292896" w:rsidRDefault="00092B44">
      <w:pPr>
        <w:pStyle w:val="Heading3"/>
        <w:rPr>
          <w:color w:val="4F81BD" w:themeColor="accent1"/>
        </w:rPr>
      </w:pPr>
      <w:bookmarkStart w:id="55" w:name="_Toc214353465"/>
      <w:r w:rsidRPr="00292896">
        <w:rPr>
          <w:color w:val="4F81BD" w:themeColor="accent1"/>
        </w:rPr>
        <w:t>Business expenses benefits</w:t>
      </w:r>
      <w:bookmarkEnd w:id="55"/>
    </w:p>
    <w:p w14:paraId="7D6D3358" w14:textId="77777777" w:rsidR="00B51569" w:rsidRDefault="00B51569" w:rsidP="00B51569">
      <w:pPr>
        <w:pStyle w:val="BodyText"/>
        <w:spacing w:before="111"/>
        <w:ind w:left="200"/>
        <w:rPr>
          <w:color w:val="4F81BD" w:themeColor="accent1"/>
        </w:rPr>
      </w:pPr>
      <w:r w:rsidRPr="00292896">
        <w:rPr>
          <w:color w:val="4F81BD" w:themeColor="accent1"/>
        </w:rPr>
        <w:t xml:space="preserve">The Zurich </w:t>
      </w:r>
      <w:r w:rsidR="00F87ACF">
        <w:rPr>
          <w:color w:val="4F81BD" w:themeColor="accent1"/>
        </w:rPr>
        <w:t>Business Expenses</w:t>
      </w:r>
      <w:r w:rsidRPr="00292896">
        <w:rPr>
          <w:color w:val="4F81BD" w:themeColor="accent1"/>
        </w:rPr>
        <w:t xml:space="preserve"> policy pays a monthly benefit if the life insured is unable to work due to sickness or injury and is totally or partially disabled after the waiting period. </w:t>
      </w:r>
      <w:r>
        <w:rPr>
          <w:color w:val="4F81BD" w:themeColor="accent1"/>
        </w:rPr>
        <w:t>To qualify for a monthly benefit, the life insured must satisfy the waiting period requirements and, solely due to sickness or injury, must be all of the following:</w:t>
      </w:r>
    </w:p>
    <w:p w14:paraId="6157B18D" w14:textId="77777777" w:rsidR="00B51569" w:rsidRPr="00292896" w:rsidRDefault="00B51569" w:rsidP="00B51569">
      <w:pPr>
        <w:pStyle w:val="ListParagraph"/>
        <w:numPr>
          <w:ilvl w:val="0"/>
          <w:numId w:val="13"/>
        </w:numPr>
        <w:tabs>
          <w:tab w:val="left" w:pos="540"/>
          <w:tab w:val="left" w:pos="541"/>
        </w:tabs>
        <w:spacing w:before="108"/>
        <w:rPr>
          <w:color w:val="4F81BD" w:themeColor="accent1"/>
          <w:sz w:val="20"/>
        </w:rPr>
      </w:pPr>
      <w:r w:rsidRPr="00292896">
        <w:rPr>
          <w:color w:val="4F81BD" w:themeColor="accent1"/>
          <w:sz w:val="20"/>
        </w:rPr>
        <w:t xml:space="preserve">totally disabled for at least 7 out of 12 consecutive days </w:t>
      </w:r>
    </w:p>
    <w:p w14:paraId="7C434E5A" w14:textId="77777777" w:rsidR="00B51569" w:rsidRPr="00292896" w:rsidRDefault="00B51569" w:rsidP="00B51569">
      <w:pPr>
        <w:pStyle w:val="ListParagraph"/>
        <w:numPr>
          <w:ilvl w:val="0"/>
          <w:numId w:val="13"/>
        </w:numPr>
        <w:tabs>
          <w:tab w:val="left" w:pos="540"/>
          <w:tab w:val="left" w:pos="541"/>
        </w:tabs>
        <w:rPr>
          <w:color w:val="4F81BD" w:themeColor="accent1"/>
          <w:sz w:val="20"/>
        </w:rPr>
      </w:pPr>
      <w:r w:rsidRPr="00292896">
        <w:rPr>
          <w:color w:val="4F81BD" w:themeColor="accent1"/>
          <w:sz w:val="20"/>
        </w:rPr>
        <w:t>totally or partially disabled for the remainder of the waiting</w:t>
      </w:r>
      <w:r w:rsidRPr="00292896">
        <w:rPr>
          <w:color w:val="4F81BD" w:themeColor="accent1"/>
          <w:spacing w:val="-1"/>
          <w:sz w:val="20"/>
        </w:rPr>
        <w:t xml:space="preserve"> </w:t>
      </w:r>
      <w:r w:rsidRPr="00292896">
        <w:rPr>
          <w:color w:val="4F81BD" w:themeColor="accent1"/>
          <w:sz w:val="20"/>
        </w:rPr>
        <w:t>period</w:t>
      </w:r>
    </w:p>
    <w:p w14:paraId="3D21D49F" w14:textId="77777777" w:rsidR="00B51569" w:rsidRPr="001A5C2E" w:rsidRDefault="00B51569" w:rsidP="00B51569">
      <w:pPr>
        <w:pStyle w:val="ListParagraph"/>
        <w:numPr>
          <w:ilvl w:val="0"/>
          <w:numId w:val="13"/>
        </w:numPr>
        <w:tabs>
          <w:tab w:val="left" w:pos="540"/>
          <w:tab w:val="left" w:pos="541"/>
        </w:tabs>
        <w:spacing w:before="122"/>
        <w:rPr>
          <w:color w:val="548DD4" w:themeColor="text2" w:themeTint="99"/>
          <w:sz w:val="20"/>
        </w:rPr>
      </w:pPr>
      <w:r w:rsidRPr="001A5C2E">
        <w:rPr>
          <w:color w:val="548DD4" w:themeColor="text2" w:themeTint="99"/>
          <w:sz w:val="20"/>
        </w:rPr>
        <w:t>following the advice and recommended treatment of a medical</w:t>
      </w:r>
      <w:r w:rsidRPr="001A5C2E">
        <w:rPr>
          <w:color w:val="548DD4" w:themeColor="text2" w:themeTint="99"/>
          <w:spacing w:val="-3"/>
          <w:sz w:val="20"/>
        </w:rPr>
        <w:t xml:space="preserve"> </w:t>
      </w:r>
      <w:r w:rsidRPr="001A5C2E">
        <w:rPr>
          <w:color w:val="548DD4" w:themeColor="text2" w:themeTint="99"/>
          <w:sz w:val="20"/>
        </w:rPr>
        <w:t>practitioner.</w:t>
      </w:r>
    </w:p>
    <w:p w14:paraId="55E6B067" w14:textId="77777777" w:rsidR="00C927D7" w:rsidRPr="001A5C2E" w:rsidRDefault="00ED2B95" w:rsidP="00B51569">
      <w:pPr>
        <w:pStyle w:val="BodyText"/>
        <w:spacing w:before="124" w:line="261" w:lineRule="auto"/>
        <w:ind w:left="200"/>
        <w:rPr>
          <w:color w:val="548DD4" w:themeColor="text2" w:themeTint="99"/>
        </w:rPr>
      </w:pPr>
      <w:r w:rsidRPr="001A5C2E">
        <w:rPr>
          <w:color w:val="548DD4" w:themeColor="text2" w:themeTint="99"/>
        </w:rPr>
        <w:t>The total disability benefit is paid 15 days after the waiting period ends, provided claim requirements are met, and monthly after that. Benefits for total and partial disability are paid in arrears since we need evidence of expenses or income in the relevant month to work out the benefit amount.</w:t>
      </w:r>
    </w:p>
    <w:p w14:paraId="0E0A34B1" w14:textId="77777777" w:rsidR="00ED2B95" w:rsidRPr="001A5C2E" w:rsidRDefault="00ED2B95">
      <w:pPr>
        <w:rPr>
          <w:color w:val="548DD4" w:themeColor="text2" w:themeTint="99"/>
          <w:sz w:val="20"/>
          <w:szCs w:val="20"/>
        </w:rPr>
      </w:pPr>
      <w:r w:rsidRPr="001A5C2E">
        <w:rPr>
          <w:color w:val="548DD4" w:themeColor="text2" w:themeTint="99"/>
        </w:rPr>
        <w:br w:type="page"/>
      </w:r>
    </w:p>
    <w:p w14:paraId="3894128A" w14:textId="77777777" w:rsidR="00894732" w:rsidRPr="00292896" w:rsidRDefault="00894732" w:rsidP="00894732">
      <w:pPr>
        <w:pStyle w:val="ListParagraph"/>
        <w:numPr>
          <w:ilvl w:val="0"/>
          <w:numId w:val="13"/>
        </w:numPr>
        <w:tabs>
          <w:tab w:val="left" w:pos="540"/>
          <w:tab w:val="left" w:pos="541"/>
        </w:tabs>
        <w:spacing w:before="122" w:line="252" w:lineRule="auto"/>
        <w:ind w:right="157"/>
        <w:rPr>
          <w:color w:val="4F81BD" w:themeColor="accent1"/>
        </w:rPr>
      </w:pPr>
      <w:r w:rsidRPr="00292896">
        <w:rPr>
          <w:color w:val="4F81BD" w:themeColor="accent1"/>
          <w:spacing w:val="-5"/>
          <w:sz w:val="20"/>
        </w:rPr>
        <w:lastRenderedPageBreak/>
        <w:t xml:space="preserve">Total </w:t>
      </w:r>
      <w:r w:rsidRPr="00292896">
        <w:rPr>
          <w:color w:val="4F81BD" w:themeColor="accent1"/>
          <w:sz w:val="20"/>
        </w:rPr>
        <w:t xml:space="preserve">disability benefit: </w:t>
      </w:r>
    </w:p>
    <w:p w14:paraId="2398005E" w14:textId="77777777" w:rsidR="00F81A2F" w:rsidRPr="00F17593" w:rsidRDefault="00F81A2F" w:rsidP="00F17593">
      <w:pPr>
        <w:pStyle w:val="ListParagraph"/>
        <w:ind w:firstLine="0"/>
        <w:rPr>
          <w:color w:val="4F81BD" w:themeColor="accent1"/>
          <w:sz w:val="20"/>
        </w:rPr>
      </w:pPr>
      <w:r w:rsidRPr="00F17593">
        <w:rPr>
          <w:color w:val="4F81BD" w:themeColor="accent1"/>
          <w:sz w:val="20"/>
        </w:rPr>
        <w:t>The total disability benefit payable for each month you qualify for a benefit because the life insured is totally disabled, is the business expenses benefit amount, reduced by any offsets that apply.</w:t>
      </w:r>
    </w:p>
    <w:p w14:paraId="1952CD86" w14:textId="77777777" w:rsidR="002C3215" w:rsidRDefault="002C3215" w:rsidP="002C3215">
      <w:pPr>
        <w:pStyle w:val="ListParagraph"/>
        <w:tabs>
          <w:tab w:val="left" w:pos="880"/>
          <w:tab w:val="left" w:pos="881"/>
        </w:tabs>
        <w:spacing w:before="133"/>
        <w:rPr>
          <w:color w:val="4F81BD" w:themeColor="accent1"/>
          <w:sz w:val="20"/>
        </w:rPr>
      </w:pPr>
    </w:p>
    <w:tbl>
      <w:tblPr>
        <w:tblW w:w="10700" w:type="dxa"/>
        <w:tblInd w:w="210" w:type="dxa"/>
        <w:tblBorders>
          <w:top w:val="single" w:sz="4" w:space="0" w:color="0076BE"/>
          <w:left w:val="single" w:sz="4" w:space="0" w:color="0076BE"/>
          <w:bottom w:val="single" w:sz="4" w:space="0" w:color="0076BE"/>
          <w:right w:val="single" w:sz="4" w:space="0" w:color="0076BE"/>
          <w:insideH w:val="single" w:sz="4" w:space="0" w:color="0076BE"/>
          <w:insideV w:val="single" w:sz="4" w:space="0" w:color="0076BE"/>
        </w:tblBorders>
        <w:tblLayout w:type="fixed"/>
        <w:tblCellMar>
          <w:left w:w="0" w:type="dxa"/>
          <w:right w:w="0" w:type="dxa"/>
        </w:tblCellMar>
        <w:tblLook w:val="01E0" w:firstRow="1" w:lastRow="1" w:firstColumn="1" w:lastColumn="1" w:noHBand="0" w:noVBand="0"/>
      </w:tblPr>
      <w:tblGrid>
        <w:gridCol w:w="10700"/>
      </w:tblGrid>
      <w:tr w:rsidR="002C3215" w:rsidRPr="00292896" w14:paraId="4B5D7DD0" w14:textId="77777777" w:rsidTr="00F17593">
        <w:trPr>
          <w:trHeight w:val="404"/>
        </w:trPr>
        <w:tc>
          <w:tcPr>
            <w:tcW w:w="10700" w:type="dxa"/>
            <w:shd w:val="clear" w:color="auto" w:fill="CCD8EF"/>
          </w:tcPr>
          <w:p w14:paraId="18A34A13" w14:textId="77777777" w:rsidR="002C3215" w:rsidRPr="00292896" w:rsidRDefault="002C3215" w:rsidP="00583A30">
            <w:pPr>
              <w:pStyle w:val="TableParagraph"/>
              <w:ind w:left="80" w:firstLine="0"/>
              <w:rPr>
                <w:color w:val="4F81BD" w:themeColor="accent1"/>
                <w:sz w:val="20"/>
              </w:rPr>
            </w:pPr>
            <w:r w:rsidRPr="00292896">
              <w:rPr>
                <w:color w:val="4F81BD" w:themeColor="accent1"/>
                <w:sz w:val="20"/>
              </w:rPr>
              <w:t>Totally disabled</w:t>
            </w:r>
          </w:p>
        </w:tc>
      </w:tr>
      <w:tr w:rsidR="002C3215" w:rsidRPr="00292896" w14:paraId="7D48F32F" w14:textId="77777777" w:rsidTr="00F17593">
        <w:trPr>
          <w:trHeight w:val="1833"/>
        </w:trPr>
        <w:tc>
          <w:tcPr>
            <w:tcW w:w="10700" w:type="dxa"/>
          </w:tcPr>
          <w:p w14:paraId="5CB07644" w14:textId="77777777" w:rsidR="002C3215" w:rsidRPr="00292896" w:rsidRDefault="002C3215" w:rsidP="00583A30">
            <w:pPr>
              <w:pStyle w:val="TableParagraph"/>
              <w:spacing w:line="261" w:lineRule="auto"/>
              <w:ind w:left="80" w:right="293" w:firstLine="0"/>
              <w:rPr>
                <w:color w:val="4F81BD" w:themeColor="accent1"/>
                <w:sz w:val="20"/>
              </w:rPr>
            </w:pPr>
            <w:r w:rsidRPr="00292896">
              <w:rPr>
                <w:color w:val="4F81BD" w:themeColor="accent1"/>
                <w:sz w:val="20"/>
              </w:rPr>
              <w:t xml:space="preserve">A life insured is totally disabled if solely due to </w:t>
            </w:r>
            <w:r>
              <w:rPr>
                <w:color w:val="4F81BD" w:themeColor="accent1"/>
                <w:sz w:val="20"/>
              </w:rPr>
              <w:t>sickness</w:t>
            </w:r>
            <w:r w:rsidRPr="00292896">
              <w:rPr>
                <w:color w:val="4F81BD" w:themeColor="accent1"/>
                <w:sz w:val="20"/>
              </w:rPr>
              <w:t xml:space="preserve"> or injury they meet all the following criteria:</w:t>
            </w:r>
          </w:p>
          <w:p w14:paraId="78B60982" w14:textId="77777777" w:rsidR="002C3215" w:rsidRPr="00292896" w:rsidRDefault="002C3215" w:rsidP="00583A30">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has no capacity to do each and every important income producing duty of their primary</w:t>
            </w:r>
            <w:r w:rsidRPr="00292896">
              <w:rPr>
                <w:color w:val="4F81BD" w:themeColor="accent1"/>
                <w:spacing w:val="16"/>
                <w:sz w:val="20"/>
              </w:rPr>
              <w:t xml:space="preserve"> </w:t>
            </w:r>
            <w:r w:rsidRPr="00292896">
              <w:rPr>
                <w:color w:val="4F81BD" w:themeColor="accent1"/>
                <w:spacing w:val="-3"/>
                <w:sz w:val="20"/>
              </w:rPr>
              <w:t>occupation</w:t>
            </w:r>
          </w:p>
          <w:p w14:paraId="7A97B543" w14:textId="77777777" w:rsidR="002C3215" w:rsidRPr="00292896" w:rsidRDefault="002C3215" w:rsidP="00583A30">
            <w:pPr>
              <w:pStyle w:val="TableParagraph"/>
              <w:numPr>
                <w:ilvl w:val="0"/>
                <w:numId w:val="12"/>
              </w:numPr>
              <w:tabs>
                <w:tab w:val="left" w:pos="420"/>
                <w:tab w:val="left" w:pos="421"/>
              </w:tabs>
              <w:spacing w:before="108" w:line="252" w:lineRule="auto"/>
              <w:ind w:right="143"/>
              <w:rPr>
                <w:color w:val="4F81BD" w:themeColor="accent1"/>
                <w:sz w:val="20"/>
              </w:rPr>
            </w:pPr>
            <w:r w:rsidRPr="00292896">
              <w:rPr>
                <w:color w:val="4F81BD" w:themeColor="accent1"/>
                <w:sz w:val="20"/>
              </w:rPr>
              <w:t xml:space="preserve">is not working in their primary occupation or </w:t>
            </w:r>
            <w:r>
              <w:rPr>
                <w:color w:val="4F81BD" w:themeColor="accent1"/>
                <w:sz w:val="20"/>
              </w:rPr>
              <w:t xml:space="preserve">in </w:t>
            </w:r>
            <w:r w:rsidRPr="00292896">
              <w:rPr>
                <w:color w:val="4F81BD" w:themeColor="accent1"/>
                <w:sz w:val="20"/>
              </w:rPr>
              <w:t xml:space="preserve">any </w:t>
            </w:r>
            <w:r w:rsidRPr="00292896">
              <w:rPr>
                <w:color w:val="4F81BD" w:themeColor="accent1"/>
                <w:spacing w:val="-3"/>
                <w:sz w:val="20"/>
              </w:rPr>
              <w:t xml:space="preserve">other </w:t>
            </w:r>
            <w:r w:rsidRPr="00292896">
              <w:rPr>
                <w:color w:val="4F81BD" w:themeColor="accent1"/>
                <w:sz w:val="20"/>
              </w:rPr>
              <w:t>gainful occupation</w:t>
            </w:r>
          </w:p>
          <w:p w14:paraId="2911C10E" w14:textId="77777777" w:rsidR="002C3215" w:rsidRPr="00292896" w:rsidRDefault="002C3215" w:rsidP="00583A30">
            <w:pPr>
              <w:pStyle w:val="TableParagraph"/>
              <w:numPr>
                <w:ilvl w:val="0"/>
                <w:numId w:val="12"/>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2927F75A" w14:textId="77777777" w:rsidR="002C3215" w:rsidRPr="00292896" w:rsidRDefault="002C3215" w:rsidP="00583A30">
            <w:pPr>
              <w:pStyle w:val="TableParagraph"/>
              <w:numPr>
                <w:ilvl w:val="0"/>
                <w:numId w:val="12"/>
              </w:numPr>
              <w:tabs>
                <w:tab w:val="left" w:pos="420"/>
                <w:tab w:val="left" w:pos="421"/>
              </w:tabs>
              <w:spacing w:before="117" w:line="252" w:lineRule="auto"/>
              <w:ind w:right="190"/>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72A65AD1" w14:textId="77777777" w:rsidR="00C927D7" w:rsidRDefault="00C927D7" w:rsidP="00F17593">
      <w:pPr>
        <w:pStyle w:val="ListParagraph"/>
        <w:tabs>
          <w:tab w:val="left" w:pos="540"/>
          <w:tab w:val="left" w:pos="541"/>
        </w:tabs>
        <w:spacing w:before="122" w:line="252" w:lineRule="auto"/>
        <w:ind w:right="157" w:firstLine="0"/>
        <w:rPr>
          <w:color w:val="4F81BD" w:themeColor="accent1"/>
          <w:sz w:val="20"/>
        </w:rPr>
      </w:pPr>
    </w:p>
    <w:p w14:paraId="72F6F0CB" w14:textId="77777777" w:rsidR="005053DF" w:rsidRPr="00F17593" w:rsidRDefault="00894732" w:rsidP="00F17593">
      <w:pPr>
        <w:pStyle w:val="ListParagraph"/>
        <w:numPr>
          <w:ilvl w:val="0"/>
          <w:numId w:val="13"/>
        </w:numPr>
        <w:tabs>
          <w:tab w:val="left" w:pos="540"/>
          <w:tab w:val="left" w:pos="541"/>
        </w:tabs>
        <w:spacing w:before="122" w:line="252" w:lineRule="auto"/>
        <w:ind w:right="157"/>
        <w:rPr>
          <w:color w:val="4F81BD" w:themeColor="accent1"/>
          <w:sz w:val="20"/>
        </w:rPr>
      </w:pPr>
      <w:r w:rsidRPr="00F17593">
        <w:rPr>
          <w:color w:val="4F81BD" w:themeColor="accent1"/>
          <w:sz w:val="20"/>
        </w:rPr>
        <w:t xml:space="preserve">Partial </w:t>
      </w:r>
      <w:r w:rsidRPr="00292896">
        <w:rPr>
          <w:color w:val="4F81BD" w:themeColor="accent1"/>
          <w:sz w:val="20"/>
        </w:rPr>
        <w:t xml:space="preserve">disability benefit: </w:t>
      </w:r>
    </w:p>
    <w:p w14:paraId="0680991B" w14:textId="77777777" w:rsidR="004304CE" w:rsidRPr="00F17593" w:rsidRDefault="00C927D7" w:rsidP="00F17593">
      <w:pPr>
        <w:tabs>
          <w:tab w:val="left" w:pos="540"/>
          <w:tab w:val="left" w:pos="541"/>
        </w:tabs>
        <w:spacing w:before="122" w:line="252" w:lineRule="auto"/>
        <w:ind w:left="199" w:right="157"/>
        <w:rPr>
          <w:color w:val="000000"/>
          <w:sz w:val="20"/>
          <w:szCs w:val="20"/>
        </w:rPr>
      </w:pPr>
      <w:r>
        <w:rPr>
          <w:color w:val="4F81BD" w:themeColor="accent1"/>
          <w:sz w:val="20"/>
        </w:rPr>
        <w:tab/>
      </w:r>
      <w:r w:rsidR="005053DF" w:rsidRPr="00F17593">
        <w:rPr>
          <w:color w:val="4F81BD" w:themeColor="accent1"/>
          <w:sz w:val="20"/>
        </w:rPr>
        <w:t>A</w:t>
      </w:r>
      <w:r w:rsidR="004304CE" w:rsidRPr="00F17593">
        <w:rPr>
          <w:color w:val="4F81BD" w:themeColor="accent1"/>
          <w:sz w:val="20"/>
        </w:rPr>
        <w:t xml:space="preserve"> proportion of the total disability benefit</w:t>
      </w:r>
      <w:r w:rsidR="005053DF" w:rsidRPr="00F17593">
        <w:rPr>
          <w:color w:val="4F81BD" w:themeColor="accent1"/>
          <w:sz w:val="20"/>
        </w:rPr>
        <w:t xml:space="preserve"> is payable</w:t>
      </w:r>
      <w:r w:rsidR="004304CE" w:rsidRPr="00F17593">
        <w:rPr>
          <w:color w:val="4F81BD" w:themeColor="accent1"/>
          <w:sz w:val="20"/>
        </w:rPr>
        <w:t xml:space="preserve"> if the life insured is partially disabled after the waiting period</w:t>
      </w:r>
      <w:r w:rsidR="004304CE" w:rsidRPr="00F17593">
        <w:rPr>
          <w:color w:val="000000"/>
          <w:sz w:val="20"/>
          <w:szCs w:val="20"/>
        </w:rPr>
        <w:t xml:space="preserve">. </w:t>
      </w:r>
    </w:p>
    <w:p w14:paraId="0E7E4FF1" w14:textId="77777777" w:rsidR="00316F24" w:rsidRDefault="00316F24" w:rsidP="00316F24">
      <w:pPr>
        <w:pStyle w:val="ListParagraph"/>
        <w:tabs>
          <w:tab w:val="left" w:pos="880"/>
          <w:tab w:val="left" w:pos="881"/>
        </w:tabs>
        <w:spacing w:before="133"/>
        <w:rPr>
          <w:color w:val="4F81BD" w:themeColor="accent1"/>
          <w:sz w:val="20"/>
        </w:rPr>
      </w:pPr>
    </w:p>
    <w:tbl>
      <w:tblPr>
        <w:tblStyle w:val="TableGrid"/>
        <w:tblW w:w="0" w:type="auto"/>
        <w:tblInd w:w="279" w:type="dxa"/>
        <w:tblLook w:val="04A0" w:firstRow="1" w:lastRow="0" w:firstColumn="1" w:lastColumn="0" w:noHBand="0" w:noVBand="1"/>
      </w:tblPr>
      <w:tblGrid>
        <w:gridCol w:w="10581"/>
      </w:tblGrid>
      <w:tr w:rsidR="00316F24" w14:paraId="4EC1A188" w14:textId="77777777" w:rsidTr="00F17593">
        <w:trPr>
          <w:trHeight w:val="479"/>
        </w:trPr>
        <w:tc>
          <w:tcPr>
            <w:tcW w:w="10581" w:type="dxa"/>
            <w:shd w:val="clear" w:color="auto" w:fill="C6D9F1" w:themeFill="text2" w:themeFillTint="33"/>
          </w:tcPr>
          <w:p w14:paraId="1ECD8DB2" w14:textId="77777777" w:rsidR="00316F24" w:rsidRDefault="00316F24" w:rsidP="00316F24">
            <w:pPr>
              <w:pStyle w:val="ListParagraph"/>
              <w:tabs>
                <w:tab w:val="left" w:pos="880"/>
                <w:tab w:val="left" w:pos="881"/>
              </w:tabs>
              <w:spacing w:before="133"/>
              <w:ind w:left="0" w:firstLine="0"/>
              <w:rPr>
                <w:color w:val="4F81BD" w:themeColor="accent1"/>
                <w:sz w:val="20"/>
              </w:rPr>
            </w:pPr>
            <w:r>
              <w:rPr>
                <w:color w:val="4F81BD" w:themeColor="accent1"/>
                <w:sz w:val="20"/>
              </w:rPr>
              <w:t>Partially disabled</w:t>
            </w:r>
          </w:p>
        </w:tc>
      </w:tr>
      <w:tr w:rsidR="00316F24" w14:paraId="345DB0A8" w14:textId="77777777" w:rsidTr="00F17593">
        <w:trPr>
          <w:trHeight w:val="3311"/>
        </w:trPr>
        <w:tc>
          <w:tcPr>
            <w:tcW w:w="10581" w:type="dxa"/>
          </w:tcPr>
          <w:p w14:paraId="755EBD43" w14:textId="77777777" w:rsidR="00316F24" w:rsidRPr="00292896" w:rsidRDefault="00316F24" w:rsidP="00316F24">
            <w:pPr>
              <w:pStyle w:val="TableParagraph"/>
              <w:spacing w:line="261" w:lineRule="auto"/>
              <w:ind w:left="80" w:right="293" w:firstLine="0"/>
              <w:rPr>
                <w:color w:val="4F81BD" w:themeColor="accent1"/>
                <w:sz w:val="20"/>
              </w:rPr>
            </w:pPr>
            <w:r w:rsidRPr="00292896">
              <w:rPr>
                <w:color w:val="4F81BD" w:themeColor="accent1"/>
                <w:sz w:val="20"/>
              </w:rPr>
              <w:t xml:space="preserve">A life insured is partially disabled if solely due to </w:t>
            </w:r>
            <w:r>
              <w:rPr>
                <w:color w:val="4F81BD" w:themeColor="accent1"/>
                <w:sz w:val="20"/>
              </w:rPr>
              <w:t>sickness</w:t>
            </w:r>
            <w:r w:rsidRPr="00292896">
              <w:rPr>
                <w:color w:val="4F81BD" w:themeColor="accent1"/>
                <w:sz w:val="20"/>
              </w:rPr>
              <w:t xml:space="preserve"> or injury they meet both of the following:</w:t>
            </w:r>
          </w:p>
          <w:p w14:paraId="4E8FB1E5" w14:textId="77777777" w:rsidR="00316F24" w:rsidRPr="00292896" w:rsidRDefault="00316F24" w:rsidP="00316F24">
            <w:pPr>
              <w:pStyle w:val="TableParagraph"/>
              <w:spacing w:before="112"/>
              <w:ind w:hanging="63"/>
              <w:rPr>
                <w:color w:val="4F81BD" w:themeColor="accent1"/>
                <w:sz w:val="20"/>
              </w:rPr>
            </w:pPr>
            <w:r w:rsidRPr="00292896">
              <w:rPr>
                <w:color w:val="4F81BD" w:themeColor="accent1"/>
                <w:sz w:val="20"/>
              </w:rPr>
              <w:t>The life insured meets either of the following criteria:</w:t>
            </w:r>
          </w:p>
          <w:p w14:paraId="79A87016" w14:textId="77777777" w:rsidR="00316F24" w:rsidRPr="00292896" w:rsidRDefault="00316F24" w:rsidP="00316F24">
            <w:pPr>
              <w:pStyle w:val="TableParagraph"/>
              <w:numPr>
                <w:ilvl w:val="0"/>
                <w:numId w:val="9"/>
              </w:numPr>
              <w:tabs>
                <w:tab w:val="left" w:pos="420"/>
                <w:tab w:val="left" w:pos="421"/>
              </w:tabs>
              <w:spacing w:before="129" w:line="256" w:lineRule="auto"/>
              <w:ind w:left="761" w:right="159"/>
              <w:rPr>
                <w:color w:val="4F81BD" w:themeColor="accent1"/>
                <w:sz w:val="20"/>
              </w:rPr>
            </w:pPr>
            <w:r w:rsidRPr="00292896">
              <w:rPr>
                <w:color w:val="4F81BD" w:themeColor="accent1"/>
                <w:sz w:val="20"/>
              </w:rPr>
              <w:t xml:space="preserve">has capacity to work reduced hours or </w:t>
            </w:r>
            <w:r>
              <w:rPr>
                <w:color w:val="4F81BD" w:themeColor="accent1"/>
                <w:sz w:val="20"/>
              </w:rPr>
              <w:t xml:space="preserve">to </w:t>
            </w:r>
            <w:r w:rsidRPr="00292896">
              <w:rPr>
                <w:color w:val="4F81BD" w:themeColor="accent1"/>
                <w:sz w:val="20"/>
              </w:rPr>
              <w:t xml:space="preserve">work the </w:t>
            </w:r>
            <w:r w:rsidRPr="00292896">
              <w:rPr>
                <w:color w:val="4F81BD" w:themeColor="accent1"/>
                <w:spacing w:val="-3"/>
                <w:sz w:val="20"/>
              </w:rPr>
              <w:t xml:space="preserve">same </w:t>
            </w:r>
            <w:r w:rsidRPr="00292896">
              <w:rPr>
                <w:color w:val="4F81BD" w:themeColor="accent1"/>
                <w:sz w:val="20"/>
              </w:rPr>
              <w:t>hours but in a restricted capacity in their primary occupation</w:t>
            </w:r>
          </w:p>
          <w:p w14:paraId="4DE0EA49" w14:textId="77777777" w:rsidR="00316F24" w:rsidRPr="00292896" w:rsidRDefault="00316F24" w:rsidP="00316F24">
            <w:pPr>
              <w:pStyle w:val="TableParagraph"/>
              <w:numPr>
                <w:ilvl w:val="0"/>
                <w:numId w:val="9"/>
              </w:numPr>
              <w:tabs>
                <w:tab w:val="left" w:pos="420"/>
                <w:tab w:val="left" w:pos="421"/>
              </w:tabs>
              <w:spacing w:before="112" w:line="256" w:lineRule="auto"/>
              <w:ind w:left="761" w:right="352"/>
              <w:rPr>
                <w:color w:val="4F81BD" w:themeColor="accent1"/>
                <w:sz w:val="20"/>
              </w:rPr>
            </w:pPr>
            <w:r w:rsidRPr="00292896">
              <w:rPr>
                <w:color w:val="4F81BD" w:themeColor="accent1"/>
                <w:sz w:val="20"/>
              </w:rPr>
              <w:t xml:space="preserve">has no capacity to do each and every important income-producing duty of their primary </w:t>
            </w:r>
            <w:r w:rsidRPr="00292896">
              <w:rPr>
                <w:color w:val="4F81BD" w:themeColor="accent1"/>
                <w:spacing w:val="-3"/>
                <w:sz w:val="20"/>
              </w:rPr>
              <w:t xml:space="preserve">occupation </w:t>
            </w:r>
            <w:r w:rsidRPr="00292896">
              <w:rPr>
                <w:color w:val="4F81BD" w:themeColor="accent1"/>
                <w:sz w:val="20"/>
              </w:rPr>
              <w:t>but does not meet the total disability</w:t>
            </w:r>
            <w:r w:rsidRPr="00292896">
              <w:rPr>
                <w:color w:val="4F81BD" w:themeColor="accent1"/>
                <w:spacing w:val="-1"/>
                <w:sz w:val="20"/>
              </w:rPr>
              <w:t xml:space="preserve"> </w:t>
            </w:r>
            <w:r w:rsidRPr="00292896">
              <w:rPr>
                <w:color w:val="4F81BD" w:themeColor="accent1"/>
                <w:sz w:val="20"/>
              </w:rPr>
              <w:t>definition.</w:t>
            </w:r>
          </w:p>
          <w:p w14:paraId="4888DABF" w14:textId="77777777" w:rsidR="00316F24" w:rsidRPr="00292896" w:rsidRDefault="00316F24" w:rsidP="00316F24">
            <w:pPr>
              <w:pStyle w:val="TableParagraph"/>
              <w:spacing w:before="116"/>
              <w:ind w:left="421" w:firstLine="0"/>
              <w:rPr>
                <w:color w:val="4F81BD" w:themeColor="accent1"/>
                <w:sz w:val="20"/>
              </w:rPr>
            </w:pPr>
            <w:r w:rsidRPr="00292896">
              <w:rPr>
                <w:color w:val="4F81BD" w:themeColor="accent1"/>
                <w:sz w:val="20"/>
              </w:rPr>
              <w:t>And the life insured meets all of the following criteria:</w:t>
            </w:r>
          </w:p>
          <w:p w14:paraId="453C9E43" w14:textId="77777777" w:rsidR="00316F24" w:rsidRPr="00292896" w:rsidRDefault="00316F24" w:rsidP="00F17593">
            <w:pPr>
              <w:pStyle w:val="TableParagraph"/>
              <w:numPr>
                <w:ilvl w:val="0"/>
                <w:numId w:val="17"/>
              </w:numPr>
              <w:tabs>
                <w:tab w:val="left" w:pos="420"/>
                <w:tab w:val="left" w:pos="421"/>
              </w:tabs>
              <w:spacing w:before="129" w:line="252" w:lineRule="auto"/>
              <w:ind w:right="324"/>
              <w:rPr>
                <w:color w:val="4F81BD" w:themeColor="accent1"/>
                <w:sz w:val="20"/>
              </w:rPr>
            </w:pPr>
            <w:r w:rsidRPr="00292896">
              <w:rPr>
                <w:color w:val="4F81BD" w:themeColor="accent1"/>
                <w:sz w:val="20"/>
              </w:rPr>
              <w:t xml:space="preserve">has a monthly income that is at least 15% lower </w:t>
            </w:r>
            <w:r w:rsidRPr="00292896">
              <w:rPr>
                <w:color w:val="4F81BD" w:themeColor="accent1"/>
                <w:spacing w:val="-4"/>
                <w:sz w:val="20"/>
              </w:rPr>
              <w:t xml:space="preserve">than </w:t>
            </w:r>
            <w:r w:rsidRPr="00292896">
              <w:rPr>
                <w:color w:val="4F81BD" w:themeColor="accent1"/>
                <w:sz w:val="20"/>
              </w:rPr>
              <w:t>pre-claim earnings</w:t>
            </w:r>
          </w:p>
          <w:p w14:paraId="4190581E" w14:textId="77777777" w:rsidR="00316F24" w:rsidRPr="00292896" w:rsidRDefault="00316F24" w:rsidP="00F17593">
            <w:pPr>
              <w:pStyle w:val="TableParagraph"/>
              <w:numPr>
                <w:ilvl w:val="0"/>
                <w:numId w:val="17"/>
              </w:numPr>
              <w:tabs>
                <w:tab w:val="left" w:pos="420"/>
                <w:tab w:val="left" w:pos="421"/>
              </w:tabs>
              <w:spacing w:before="118" w:line="252" w:lineRule="auto"/>
              <w:ind w:right="274"/>
              <w:rPr>
                <w:color w:val="4F81BD" w:themeColor="accent1"/>
                <w:sz w:val="20"/>
              </w:rPr>
            </w:pPr>
            <w:r w:rsidRPr="00292896">
              <w:rPr>
                <w:color w:val="4F81BD" w:themeColor="accent1"/>
                <w:sz w:val="20"/>
              </w:rPr>
              <w:t xml:space="preserve">is following the advice and recommended </w:t>
            </w:r>
            <w:r w:rsidRPr="00292896">
              <w:rPr>
                <w:color w:val="4F81BD" w:themeColor="accent1"/>
                <w:spacing w:val="-3"/>
                <w:sz w:val="20"/>
              </w:rPr>
              <w:t xml:space="preserve">treatment </w:t>
            </w:r>
            <w:r w:rsidRPr="00292896">
              <w:rPr>
                <w:color w:val="4F81BD" w:themeColor="accent1"/>
                <w:sz w:val="20"/>
              </w:rPr>
              <w:t>of a medical</w:t>
            </w:r>
            <w:r w:rsidRPr="00292896">
              <w:rPr>
                <w:color w:val="4F81BD" w:themeColor="accent1"/>
                <w:spacing w:val="-1"/>
                <w:sz w:val="20"/>
              </w:rPr>
              <w:t xml:space="preserve"> </w:t>
            </w:r>
            <w:r w:rsidRPr="00292896">
              <w:rPr>
                <w:color w:val="4F81BD" w:themeColor="accent1"/>
                <w:sz w:val="20"/>
              </w:rPr>
              <w:t>practitioner</w:t>
            </w:r>
          </w:p>
          <w:p w14:paraId="59914054" w14:textId="77777777" w:rsidR="00316F24" w:rsidRDefault="00316F24" w:rsidP="00F17593">
            <w:pPr>
              <w:pStyle w:val="ListParagraph"/>
              <w:numPr>
                <w:ilvl w:val="0"/>
                <w:numId w:val="17"/>
              </w:numPr>
              <w:tabs>
                <w:tab w:val="left" w:pos="880"/>
                <w:tab w:val="left" w:pos="881"/>
              </w:tabs>
              <w:spacing w:before="133"/>
              <w:rPr>
                <w:color w:val="4F81BD" w:themeColor="accent1"/>
                <w:sz w:val="20"/>
              </w:rPr>
            </w:pPr>
            <w:r w:rsidRPr="00292896">
              <w:rPr>
                <w:color w:val="4F81BD" w:themeColor="accent1"/>
                <w:sz w:val="20"/>
              </w:rPr>
              <w:t>is actively participating in a rehabilitation or</w:t>
            </w:r>
            <w:r w:rsidRPr="00292896">
              <w:rPr>
                <w:color w:val="4F81BD" w:themeColor="accent1"/>
                <w:spacing w:val="-22"/>
                <w:sz w:val="20"/>
              </w:rPr>
              <w:t xml:space="preserve"> </w:t>
            </w:r>
            <w:r w:rsidRPr="00292896">
              <w:rPr>
                <w:color w:val="4F81BD" w:themeColor="accent1"/>
                <w:sz w:val="20"/>
              </w:rPr>
              <w:t>retraining program.</w:t>
            </w:r>
          </w:p>
        </w:tc>
      </w:tr>
    </w:tbl>
    <w:p w14:paraId="094EE437" w14:textId="77777777" w:rsidR="00316F24" w:rsidRDefault="00316F24" w:rsidP="00316F24">
      <w:pPr>
        <w:pStyle w:val="ListParagraph"/>
        <w:tabs>
          <w:tab w:val="left" w:pos="880"/>
          <w:tab w:val="left" w:pos="881"/>
        </w:tabs>
        <w:spacing w:before="133"/>
        <w:rPr>
          <w:color w:val="4F81BD" w:themeColor="accent1"/>
          <w:sz w:val="20"/>
        </w:rPr>
      </w:pPr>
    </w:p>
    <w:p w14:paraId="3295DAE3" w14:textId="77777777" w:rsidR="00035239" w:rsidRPr="00292896" w:rsidRDefault="00092B44">
      <w:pPr>
        <w:pStyle w:val="Heading3"/>
        <w:rPr>
          <w:color w:val="4F81BD" w:themeColor="accent1"/>
        </w:rPr>
      </w:pPr>
      <w:bookmarkStart w:id="56" w:name="_Toc214353466"/>
      <w:r w:rsidRPr="00292896">
        <w:rPr>
          <w:color w:val="4F81BD" w:themeColor="accent1"/>
        </w:rPr>
        <w:t>In-built policy provisions</w:t>
      </w:r>
      <w:bookmarkEnd w:id="56"/>
    </w:p>
    <w:p w14:paraId="39FB0630" w14:textId="77777777" w:rsidR="00035239" w:rsidRPr="00292896" w:rsidRDefault="00092B44">
      <w:pPr>
        <w:pStyle w:val="ListParagraph"/>
        <w:numPr>
          <w:ilvl w:val="0"/>
          <w:numId w:val="13"/>
        </w:numPr>
        <w:tabs>
          <w:tab w:val="left" w:pos="541"/>
        </w:tabs>
        <w:spacing w:before="64"/>
        <w:jc w:val="both"/>
        <w:rPr>
          <w:color w:val="4F81BD" w:themeColor="accent1"/>
          <w:sz w:val="20"/>
        </w:rPr>
      </w:pPr>
      <w:r w:rsidRPr="00292896">
        <w:rPr>
          <w:color w:val="4F81BD" w:themeColor="accent1"/>
          <w:sz w:val="20"/>
        </w:rPr>
        <w:t xml:space="preserve">Inflation protection – cover will increase every </w:t>
      </w:r>
      <w:r w:rsidRPr="00292896">
        <w:rPr>
          <w:color w:val="4F81BD" w:themeColor="accent1"/>
          <w:spacing w:val="-5"/>
          <w:sz w:val="20"/>
        </w:rPr>
        <w:t xml:space="preserve">year, </w:t>
      </w:r>
      <w:r w:rsidRPr="00292896">
        <w:rPr>
          <w:color w:val="4F81BD" w:themeColor="accent1"/>
          <w:sz w:val="20"/>
        </w:rPr>
        <w:t>unless declined by you, without health</w:t>
      </w:r>
      <w:r w:rsidRPr="00292896">
        <w:rPr>
          <w:color w:val="4F81BD" w:themeColor="accent1"/>
          <w:spacing w:val="-17"/>
          <w:sz w:val="20"/>
        </w:rPr>
        <w:t xml:space="preserve"> </w:t>
      </w:r>
      <w:r w:rsidRPr="00292896">
        <w:rPr>
          <w:color w:val="4F81BD" w:themeColor="accent1"/>
          <w:sz w:val="20"/>
        </w:rPr>
        <w:t>assessment.</w:t>
      </w:r>
    </w:p>
    <w:p w14:paraId="6E294377" w14:textId="77777777" w:rsidR="00260A49" w:rsidRPr="00292896" w:rsidRDefault="00260A49" w:rsidP="00260A49">
      <w:pPr>
        <w:pStyle w:val="ListParagraph"/>
        <w:numPr>
          <w:ilvl w:val="0"/>
          <w:numId w:val="13"/>
        </w:numPr>
        <w:tabs>
          <w:tab w:val="left" w:pos="541"/>
        </w:tabs>
        <w:spacing w:before="112"/>
        <w:jc w:val="both"/>
        <w:rPr>
          <w:color w:val="4F81BD" w:themeColor="accent1"/>
          <w:sz w:val="20"/>
        </w:rPr>
      </w:pPr>
      <w:r w:rsidRPr="00292896">
        <w:rPr>
          <w:color w:val="4F81BD" w:themeColor="accent1"/>
          <w:sz w:val="20"/>
        </w:rPr>
        <w:t>Future insurability – allows an increase in cover without underwriting every</w:t>
      </w:r>
      <w:r w:rsidRPr="00292896">
        <w:rPr>
          <w:color w:val="4F81BD" w:themeColor="accent1"/>
          <w:spacing w:val="-6"/>
          <w:sz w:val="20"/>
        </w:rPr>
        <w:t xml:space="preserve"> </w:t>
      </w:r>
      <w:r w:rsidRPr="00292896">
        <w:rPr>
          <w:color w:val="4F81BD" w:themeColor="accent1"/>
          <w:spacing w:val="-5"/>
          <w:sz w:val="20"/>
        </w:rPr>
        <w:t>year.</w:t>
      </w:r>
    </w:p>
    <w:p w14:paraId="400E18E0" w14:textId="77777777" w:rsidR="00035239" w:rsidRPr="00292896" w:rsidRDefault="00092B44">
      <w:pPr>
        <w:pStyle w:val="ListParagraph"/>
        <w:numPr>
          <w:ilvl w:val="0"/>
          <w:numId w:val="13"/>
        </w:numPr>
        <w:tabs>
          <w:tab w:val="left" w:pos="541"/>
        </w:tabs>
        <w:jc w:val="both"/>
        <w:rPr>
          <w:color w:val="4F81BD" w:themeColor="accent1"/>
          <w:sz w:val="20"/>
        </w:rPr>
      </w:pPr>
      <w:r w:rsidRPr="00292896">
        <w:rPr>
          <w:color w:val="4F81BD" w:themeColor="accent1"/>
          <w:sz w:val="20"/>
        </w:rPr>
        <w:t>Waiver of premium – premiums are waived while a claim is being</w:t>
      </w:r>
      <w:r w:rsidRPr="00292896">
        <w:rPr>
          <w:color w:val="4F81BD" w:themeColor="accent1"/>
          <w:spacing w:val="-6"/>
          <w:sz w:val="20"/>
        </w:rPr>
        <w:t xml:space="preserve"> </w:t>
      </w:r>
      <w:r w:rsidRPr="00292896">
        <w:rPr>
          <w:color w:val="4F81BD" w:themeColor="accent1"/>
          <w:sz w:val="20"/>
        </w:rPr>
        <w:t>paid.</w:t>
      </w:r>
    </w:p>
    <w:p w14:paraId="77DD31E6" w14:textId="77777777" w:rsidR="00035239" w:rsidRPr="00292896" w:rsidRDefault="00092B44">
      <w:pPr>
        <w:pStyle w:val="ListParagraph"/>
        <w:numPr>
          <w:ilvl w:val="0"/>
          <w:numId w:val="13"/>
        </w:numPr>
        <w:tabs>
          <w:tab w:val="left" w:pos="541"/>
        </w:tabs>
        <w:jc w:val="both"/>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11"/>
          <w:sz w:val="20"/>
        </w:rPr>
        <w:t xml:space="preserve"> </w:t>
      </w:r>
      <w:r w:rsidRPr="00292896">
        <w:rPr>
          <w:color w:val="4F81BD" w:themeColor="accent1"/>
          <w:spacing w:val="-6"/>
          <w:sz w:val="20"/>
        </w:rPr>
        <w:t>for.</w:t>
      </w:r>
    </w:p>
    <w:p w14:paraId="7BD02D4D" w14:textId="77777777" w:rsidR="00035239" w:rsidRPr="00292896" w:rsidRDefault="00092B44">
      <w:pPr>
        <w:pStyle w:val="ListParagraph"/>
        <w:numPr>
          <w:ilvl w:val="0"/>
          <w:numId w:val="13"/>
        </w:numPr>
        <w:tabs>
          <w:tab w:val="left" w:pos="540"/>
          <w:tab w:val="left" w:pos="541"/>
        </w:tabs>
        <w:spacing w:line="256" w:lineRule="auto"/>
        <w:ind w:right="568"/>
        <w:rPr>
          <w:color w:val="4F81BD" w:themeColor="accent1"/>
          <w:sz w:val="20"/>
        </w:rPr>
      </w:pP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suspension</w:t>
      </w:r>
      <w:r w:rsidRPr="00292896">
        <w:rPr>
          <w:color w:val="4F81BD" w:themeColor="accent1"/>
          <w:spacing w:val="-4"/>
          <w:sz w:val="20"/>
        </w:rPr>
        <w:t xml:space="preserve"> </w:t>
      </w:r>
      <w:r w:rsidRPr="00292896">
        <w:rPr>
          <w:color w:val="4F81BD" w:themeColor="accent1"/>
          <w:sz w:val="20"/>
        </w:rPr>
        <w:t>–</w:t>
      </w:r>
      <w:r w:rsidRPr="00292896">
        <w:rPr>
          <w:color w:val="4F81BD" w:themeColor="accent1"/>
          <w:spacing w:val="-4"/>
          <w:sz w:val="20"/>
        </w:rPr>
        <w:t xml:space="preserve"> </w:t>
      </w:r>
      <w:r w:rsidRPr="00292896">
        <w:rPr>
          <w:color w:val="4F81BD" w:themeColor="accent1"/>
          <w:sz w:val="20"/>
        </w:rPr>
        <w:t>allows</w:t>
      </w:r>
      <w:r w:rsidRPr="00292896">
        <w:rPr>
          <w:color w:val="4F81BD" w:themeColor="accent1"/>
          <w:spacing w:val="-3"/>
          <w:sz w:val="20"/>
        </w:rPr>
        <w:t xml:space="preserve"> </w:t>
      </w:r>
      <w:r w:rsidRPr="00292896">
        <w:rPr>
          <w:color w:val="4F81BD" w:themeColor="accent1"/>
          <w:sz w:val="20"/>
        </w:rPr>
        <w:t>a</w:t>
      </w:r>
      <w:r w:rsidRPr="00292896">
        <w:rPr>
          <w:color w:val="4F81BD" w:themeColor="accent1"/>
          <w:spacing w:val="-4"/>
          <w:sz w:val="20"/>
        </w:rPr>
        <w:t xml:space="preserve"> </w:t>
      </w:r>
      <w:r w:rsidRPr="00292896">
        <w:rPr>
          <w:color w:val="4F81BD" w:themeColor="accent1"/>
          <w:sz w:val="20"/>
        </w:rPr>
        <w:t>break</w:t>
      </w:r>
      <w:r w:rsidRPr="00292896">
        <w:rPr>
          <w:color w:val="4F81BD" w:themeColor="accent1"/>
          <w:spacing w:val="-4"/>
          <w:sz w:val="20"/>
        </w:rPr>
        <w:t xml:space="preserve"> </w:t>
      </w:r>
      <w:r w:rsidRPr="00292896">
        <w:rPr>
          <w:color w:val="4F81BD" w:themeColor="accent1"/>
          <w:sz w:val="20"/>
        </w:rPr>
        <w:t>in</w:t>
      </w:r>
      <w:r w:rsidRPr="00292896">
        <w:rPr>
          <w:color w:val="4F81BD" w:themeColor="accent1"/>
          <w:spacing w:val="-4"/>
          <w:sz w:val="20"/>
        </w:rPr>
        <w:t xml:space="preserve"> </w:t>
      </w:r>
      <w:r w:rsidRPr="00292896">
        <w:rPr>
          <w:color w:val="4F81BD" w:themeColor="accent1"/>
          <w:sz w:val="20"/>
        </w:rPr>
        <w:t>cover</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3"/>
          <w:sz w:val="20"/>
        </w:rPr>
        <w:t xml:space="preserve"> </w:t>
      </w:r>
      <w:r w:rsidRPr="00292896">
        <w:rPr>
          <w:color w:val="4F81BD" w:themeColor="accent1"/>
          <w:sz w:val="20"/>
        </w:rPr>
        <w:t>any</w:t>
      </w:r>
      <w:r w:rsidRPr="00292896">
        <w:rPr>
          <w:color w:val="4F81BD" w:themeColor="accent1"/>
          <w:spacing w:val="-4"/>
          <w:sz w:val="20"/>
        </w:rPr>
        <w:t xml:space="preserve"> </w:t>
      </w:r>
      <w:r w:rsidRPr="00292896">
        <w:rPr>
          <w:color w:val="4F81BD" w:themeColor="accent1"/>
          <w:sz w:val="20"/>
        </w:rPr>
        <w:t>number</w:t>
      </w:r>
      <w:r w:rsidRPr="00292896">
        <w:rPr>
          <w:color w:val="4F81BD" w:themeColor="accent1"/>
          <w:spacing w:val="-4"/>
          <w:sz w:val="20"/>
        </w:rPr>
        <w:t xml:space="preserve"> </w:t>
      </w:r>
      <w:r w:rsidRPr="00292896">
        <w:rPr>
          <w:color w:val="4F81BD" w:themeColor="accent1"/>
          <w:sz w:val="20"/>
        </w:rPr>
        <w:t>of</w:t>
      </w:r>
      <w:r w:rsidRPr="00292896">
        <w:rPr>
          <w:color w:val="4F81BD" w:themeColor="accent1"/>
          <w:spacing w:val="-4"/>
          <w:sz w:val="20"/>
        </w:rPr>
        <w:t xml:space="preserve"> </w:t>
      </w:r>
      <w:r w:rsidRPr="00292896">
        <w:rPr>
          <w:color w:val="4F81BD" w:themeColor="accent1"/>
          <w:sz w:val="20"/>
        </w:rPr>
        <w:t>months,</w:t>
      </w:r>
      <w:r w:rsidRPr="00292896">
        <w:rPr>
          <w:color w:val="4F81BD" w:themeColor="accent1"/>
          <w:spacing w:val="-4"/>
          <w:sz w:val="20"/>
        </w:rPr>
        <w:t xml:space="preserve"> </w:t>
      </w:r>
      <w:r w:rsidRPr="00292896">
        <w:rPr>
          <w:color w:val="4F81BD" w:themeColor="accent1"/>
          <w:sz w:val="20"/>
        </w:rPr>
        <w:t>up</w:t>
      </w:r>
      <w:r w:rsidRPr="00292896">
        <w:rPr>
          <w:color w:val="4F81BD" w:themeColor="accent1"/>
          <w:spacing w:val="-4"/>
          <w:sz w:val="20"/>
        </w:rPr>
        <w:t xml:space="preserve"> </w:t>
      </w:r>
      <w:r w:rsidRPr="00292896">
        <w:rPr>
          <w:color w:val="4F81BD" w:themeColor="accent1"/>
          <w:sz w:val="20"/>
        </w:rPr>
        <w:t>to</w:t>
      </w:r>
      <w:r w:rsidRPr="00292896">
        <w:rPr>
          <w:color w:val="4F81BD" w:themeColor="accent1"/>
          <w:spacing w:val="-3"/>
          <w:sz w:val="20"/>
        </w:rPr>
        <w:t xml:space="preserve"> </w:t>
      </w:r>
      <w:r w:rsidRPr="00292896">
        <w:rPr>
          <w:color w:val="4F81BD" w:themeColor="accent1"/>
          <w:sz w:val="20"/>
        </w:rPr>
        <w:t>12</w:t>
      </w:r>
      <w:r w:rsidRPr="00292896">
        <w:rPr>
          <w:color w:val="4F81BD" w:themeColor="accent1"/>
          <w:spacing w:val="-4"/>
          <w:sz w:val="20"/>
        </w:rPr>
        <w:t xml:space="preserve"> </w:t>
      </w:r>
      <w:r w:rsidRPr="00292896">
        <w:rPr>
          <w:color w:val="4F81BD" w:themeColor="accent1"/>
          <w:sz w:val="20"/>
        </w:rPr>
        <w:t>months</w:t>
      </w:r>
      <w:r w:rsidRPr="00292896">
        <w:rPr>
          <w:color w:val="4F81BD" w:themeColor="accent1"/>
          <w:spacing w:val="-4"/>
          <w:sz w:val="20"/>
        </w:rPr>
        <w:t xml:space="preserve"> </w:t>
      </w:r>
      <w:r w:rsidRPr="00292896">
        <w:rPr>
          <w:color w:val="4F81BD" w:themeColor="accent1"/>
          <w:sz w:val="20"/>
        </w:rPr>
        <w:t>over</w:t>
      </w:r>
      <w:r w:rsidRPr="00292896">
        <w:rPr>
          <w:color w:val="4F81BD" w:themeColor="accent1"/>
          <w:spacing w:val="-4"/>
          <w:sz w:val="20"/>
        </w:rPr>
        <w:t xml:space="preserve"> </w:t>
      </w:r>
      <w:r w:rsidRPr="00292896">
        <w:rPr>
          <w:color w:val="4F81BD" w:themeColor="accent1"/>
          <w:sz w:val="20"/>
        </w:rPr>
        <w:t>the</w:t>
      </w:r>
      <w:r w:rsidRPr="00292896">
        <w:rPr>
          <w:color w:val="4F81BD" w:themeColor="accent1"/>
          <w:spacing w:val="-4"/>
          <w:sz w:val="20"/>
        </w:rPr>
        <w:t xml:space="preserve"> </w:t>
      </w:r>
      <w:r w:rsidRPr="00292896">
        <w:rPr>
          <w:color w:val="4F81BD" w:themeColor="accent1"/>
          <w:sz w:val="20"/>
        </w:rPr>
        <w:t>life of the policy, to ease financial pressure. The policy must be continuously in force for 12 months before a cover suspension is</w:t>
      </w:r>
      <w:r w:rsidRPr="00292896">
        <w:rPr>
          <w:color w:val="4F81BD" w:themeColor="accent1"/>
          <w:spacing w:val="-2"/>
          <w:sz w:val="20"/>
        </w:rPr>
        <w:t xml:space="preserve"> </w:t>
      </w:r>
      <w:r w:rsidRPr="00292896">
        <w:rPr>
          <w:color w:val="4F81BD" w:themeColor="accent1"/>
          <w:sz w:val="20"/>
        </w:rPr>
        <w:t>available.</w:t>
      </w:r>
    </w:p>
    <w:p w14:paraId="7C66E0C6" w14:textId="77777777" w:rsidR="00035239" w:rsidRPr="00292896" w:rsidRDefault="00092B44">
      <w:pPr>
        <w:pStyle w:val="BodyText"/>
        <w:spacing w:before="116" w:line="261" w:lineRule="auto"/>
        <w:ind w:left="200"/>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11CA0B3C" w14:textId="77777777" w:rsidR="00035239" w:rsidRPr="00292896" w:rsidRDefault="00035239">
      <w:pPr>
        <w:spacing w:line="261" w:lineRule="auto"/>
        <w:rPr>
          <w:color w:val="4F81BD" w:themeColor="accent1"/>
        </w:rPr>
        <w:sectPr w:rsidR="00035239" w:rsidRPr="00292896">
          <w:headerReference w:type="default" r:id="rId71"/>
          <w:footerReference w:type="even" r:id="rId72"/>
          <w:footerReference w:type="default" r:id="rId73"/>
          <w:footerReference w:type="first" r:id="rId74"/>
          <w:pgSz w:w="11910" w:h="16840"/>
          <w:pgMar w:top="1580" w:right="560" w:bottom="380" w:left="480" w:header="0" w:footer="197" w:gutter="0"/>
          <w:pgNumType w:start="18"/>
          <w:cols w:space="720"/>
        </w:sectPr>
      </w:pPr>
    </w:p>
    <w:p w14:paraId="0F1DC7A7" w14:textId="77777777" w:rsidR="00035239" w:rsidRPr="00292896" w:rsidRDefault="00092B44">
      <w:pPr>
        <w:pStyle w:val="Heading1"/>
        <w:jc w:val="both"/>
        <w:rPr>
          <w:color w:val="4F81BD" w:themeColor="accent1"/>
        </w:rPr>
      </w:pPr>
      <w:bookmarkStart w:id="57" w:name="_TOC_250000"/>
      <w:bookmarkStart w:id="58" w:name="_Toc214353467"/>
      <w:bookmarkEnd w:id="57"/>
      <w:r w:rsidRPr="00292896">
        <w:rPr>
          <w:color w:val="4F81BD" w:themeColor="accent1"/>
        </w:rPr>
        <w:lastRenderedPageBreak/>
        <w:t>Zurich Child Cover</w:t>
      </w:r>
      <w:bookmarkEnd w:id="58"/>
    </w:p>
    <w:p w14:paraId="048116C1" w14:textId="77777777" w:rsidR="00035239" w:rsidRPr="00F17593" w:rsidRDefault="00035239">
      <w:pPr>
        <w:pStyle w:val="BodyText"/>
        <w:spacing w:before="5"/>
        <w:rPr>
          <w:color w:val="4F81BD" w:themeColor="accent1"/>
        </w:rPr>
      </w:pPr>
    </w:p>
    <w:p w14:paraId="6752AFB8" w14:textId="77777777" w:rsidR="002E7C7F" w:rsidRDefault="002E7C7F" w:rsidP="00F17593">
      <w:pPr>
        <w:pStyle w:val="BodyText"/>
        <w:jc w:val="both"/>
        <w:rPr>
          <w:color w:val="4F81BD" w:themeColor="accent1"/>
        </w:rPr>
      </w:pPr>
    </w:p>
    <w:p w14:paraId="6A2C1C3A" w14:textId="77777777" w:rsidR="00035239" w:rsidRPr="00292896" w:rsidRDefault="00092B44">
      <w:pPr>
        <w:pStyle w:val="BodyText"/>
        <w:ind w:left="200"/>
        <w:jc w:val="both"/>
        <w:rPr>
          <w:color w:val="4F81BD" w:themeColor="accent1"/>
        </w:rPr>
      </w:pPr>
      <w:r w:rsidRPr="00292896">
        <w:rPr>
          <w:color w:val="4F81BD" w:themeColor="accent1"/>
        </w:rPr>
        <w:t>The Zurich Child Cover policy pays a range of benefits on the serious illness of your children.</w:t>
      </w:r>
    </w:p>
    <w:p w14:paraId="3943DCF9" w14:textId="77777777" w:rsidR="00035239" w:rsidRPr="00292896" w:rsidRDefault="00092B44">
      <w:pPr>
        <w:pStyle w:val="BodyText"/>
        <w:spacing w:before="132" w:line="261" w:lineRule="auto"/>
        <w:ind w:left="200" w:right="613"/>
        <w:jc w:val="both"/>
        <w:rPr>
          <w:color w:val="4F81BD" w:themeColor="accent1"/>
        </w:rPr>
      </w:pPr>
      <w:r w:rsidRPr="00292896">
        <w:rPr>
          <w:color w:val="4F81BD" w:themeColor="accent1"/>
        </w:rPr>
        <w:t>Child cover provides a lump sum payment if your child suffers one of the insured trauma conditions covered by</w:t>
      </w:r>
      <w:r w:rsidRPr="00292896">
        <w:rPr>
          <w:color w:val="4F81BD" w:themeColor="accent1"/>
          <w:spacing w:val="-29"/>
        </w:rPr>
        <w:t xml:space="preserve"> </w:t>
      </w:r>
      <w:r w:rsidRPr="00292896">
        <w:rPr>
          <w:color w:val="4F81BD" w:themeColor="accent1"/>
        </w:rPr>
        <w:t>the policy.</w:t>
      </w:r>
      <w:r w:rsidRPr="00292896">
        <w:rPr>
          <w:color w:val="4F81BD" w:themeColor="accent1"/>
          <w:spacing w:val="-6"/>
        </w:rPr>
        <w:t xml:space="preserve"> </w:t>
      </w:r>
      <w:r w:rsidRPr="00292896">
        <w:rPr>
          <w:color w:val="4F81BD" w:themeColor="accent1"/>
        </w:rPr>
        <w:t>The</w:t>
      </w:r>
      <w:r w:rsidRPr="00292896">
        <w:rPr>
          <w:color w:val="4F81BD" w:themeColor="accent1"/>
          <w:spacing w:val="-5"/>
        </w:rPr>
        <w:t xml:space="preserve"> </w:t>
      </w:r>
      <w:r w:rsidRPr="00292896">
        <w:rPr>
          <w:color w:val="4F81BD" w:themeColor="accent1"/>
        </w:rPr>
        <w:t>payment</w:t>
      </w:r>
      <w:r w:rsidRPr="00292896">
        <w:rPr>
          <w:color w:val="4F81BD" w:themeColor="accent1"/>
          <w:spacing w:val="-5"/>
        </w:rPr>
        <w:t xml:space="preserve"> </w:t>
      </w:r>
      <w:r w:rsidRPr="00292896">
        <w:rPr>
          <w:color w:val="4F81BD" w:themeColor="accent1"/>
        </w:rPr>
        <w:t>could</w:t>
      </w:r>
      <w:r w:rsidRPr="00292896">
        <w:rPr>
          <w:color w:val="4F81BD" w:themeColor="accent1"/>
          <w:spacing w:val="-5"/>
        </w:rPr>
        <w:t xml:space="preserve"> </w:t>
      </w:r>
      <w:r w:rsidRPr="00292896">
        <w:rPr>
          <w:color w:val="4F81BD" w:themeColor="accent1"/>
        </w:rPr>
        <w:t>be</w:t>
      </w:r>
      <w:r w:rsidRPr="00292896">
        <w:rPr>
          <w:color w:val="4F81BD" w:themeColor="accent1"/>
          <w:spacing w:val="-5"/>
        </w:rPr>
        <w:t xml:space="preserve"> </w:t>
      </w:r>
      <w:r w:rsidRPr="00292896">
        <w:rPr>
          <w:color w:val="4F81BD" w:themeColor="accent1"/>
        </w:rPr>
        <w:t>used</w:t>
      </w:r>
      <w:r w:rsidRPr="00292896">
        <w:rPr>
          <w:color w:val="4F81BD" w:themeColor="accent1"/>
          <w:spacing w:val="-5"/>
        </w:rPr>
        <w:t xml:space="preserve"> </w:t>
      </w:r>
      <w:r w:rsidRPr="00292896">
        <w:rPr>
          <w:color w:val="4F81BD" w:themeColor="accent1"/>
        </w:rPr>
        <w:t>to</w:t>
      </w:r>
      <w:r w:rsidRPr="00292896">
        <w:rPr>
          <w:color w:val="4F81BD" w:themeColor="accent1"/>
          <w:spacing w:val="-5"/>
        </w:rPr>
        <w:t xml:space="preserve"> </w:t>
      </w:r>
      <w:r w:rsidRPr="00292896">
        <w:rPr>
          <w:color w:val="4F81BD" w:themeColor="accent1"/>
        </w:rPr>
        <w:t>cover</w:t>
      </w:r>
      <w:r w:rsidRPr="00292896">
        <w:rPr>
          <w:color w:val="4F81BD" w:themeColor="accent1"/>
          <w:spacing w:val="-5"/>
        </w:rPr>
        <w:t xml:space="preserve"> </w:t>
      </w:r>
      <w:r w:rsidRPr="00292896">
        <w:rPr>
          <w:color w:val="4F81BD" w:themeColor="accent1"/>
        </w:rPr>
        <w:t>additional</w:t>
      </w:r>
      <w:r w:rsidRPr="00292896">
        <w:rPr>
          <w:color w:val="4F81BD" w:themeColor="accent1"/>
          <w:spacing w:val="-5"/>
        </w:rPr>
        <w:t xml:space="preserve"> </w:t>
      </w:r>
      <w:r w:rsidRPr="00292896">
        <w:rPr>
          <w:color w:val="4F81BD" w:themeColor="accent1"/>
        </w:rPr>
        <w:t>unexpected</w:t>
      </w:r>
      <w:r w:rsidRPr="00292896">
        <w:rPr>
          <w:color w:val="4F81BD" w:themeColor="accent1"/>
          <w:spacing w:val="-6"/>
        </w:rPr>
        <w:t xml:space="preserve"> </w:t>
      </w:r>
      <w:r w:rsidRPr="00292896">
        <w:rPr>
          <w:color w:val="4F81BD" w:themeColor="accent1"/>
        </w:rPr>
        <w:t>expenses</w:t>
      </w:r>
      <w:r w:rsidRPr="00292896">
        <w:rPr>
          <w:color w:val="4F81BD" w:themeColor="accent1"/>
          <w:spacing w:val="-5"/>
        </w:rPr>
        <w:t xml:space="preserve"> </w:t>
      </w:r>
      <w:r w:rsidRPr="00292896">
        <w:rPr>
          <w:color w:val="4F81BD" w:themeColor="accent1"/>
        </w:rPr>
        <w:t>as</w:t>
      </w:r>
      <w:r w:rsidRPr="00292896">
        <w:rPr>
          <w:color w:val="4F81BD" w:themeColor="accent1"/>
          <w:spacing w:val="-5"/>
        </w:rPr>
        <w:t xml:space="preserve"> </w:t>
      </w:r>
      <w:r w:rsidRPr="00292896">
        <w:rPr>
          <w:color w:val="4F81BD" w:themeColor="accent1"/>
        </w:rPr>
        <w:t>a</w:t>
      </w:r>
      <w:r w:rsidRPr="00292896">
        <w:rPr>
          <w:color w:val="4F81BD" w:themeColor="accent1"/>
          <w:spacing w:val="-5"/>
        </w:rPr>
        <w:t xml:space="preserve"> </w:t>
      </w:r>
      <w:r w:rsidRPr="00292896">
        <w:rPr>
          <w:color w:val="4F81BD" w:themeColor="accent1"/>
        </w:rPr>
        <w:t>result</w:t>
      </w:r>
      <w:r w:rsidRPr="00292896">
        <w:rPr>
          <w:color w:val="4F81BD" w:themeColor="accent1"/>
          <w:spacing w:val="-5"/>
        </w:rPr>
        <w:t xml:space="preserve"> </w:t>
      </w:r>
      <w:r w:rsidRPr="00292896">
        <w:rPr>
          <w:color w:val="4F81BD" w:themeColor="accent1"/>
        </w:rPr>
        <w:t>of</w:t>
      </w:r>
      <w:r w:rsidRPr="00292896">
        <w:rPr>
          <w:color w:val="4F81BD" w:themeColor="accent1"/>
          <w:spacing w:val="-5"/>
        </w:rPr>
        <w:t xml:space="preserve"> </w:t>
      </w:r>
      <w:r w:rsidRPr="00292896">
        <w:rPr>
          <w:color w:val="4F81BD" w:themeColor="accent1"/>
        </w:rPr>
        <w:t>the</w:t>
      </w:r>
      <w:r w:rsidRPr="00292896">
        <w:rPr>
          <w:color w:val="4F81BD" w:themeColor="accent1"/>
          <w:spacing w:val="-5"/>
        </w:rPr>
        <w:t xml:space="preserve"> </w:t>
      </w:r>
      <w:r w:rsidRPr="00292896">
        <w:rPr>
          <w:color w:val="4F81BD" w:themeColor="accent1"/>
        </w:rPr>
        <w:t>sickness</w:t>
      </w:r>
      <w:r w:rsidRPr="00292896">
        <w:rPr>
          <w:color w:val="4F81BD" w:themeColor="accent1"/>
          <w:spacing w:val="-5"/>
        </w:rPr>
        <w:t xml:space="preserve"> </w:t>
      </w:r>
      <w:r w:rsidRPr="00292896">
        <w:rPr>
          <w:color w:val="4F81BD" w:themeColor="accent1"/>
        </w:rPr>
        <w:t>or</w:t>
      </w:r>
      <w:r w:rsidRPr="00292896">
        <w:rPr>
          <w:color w:val="4F81BD" w:themeColor="accent1"/>
          <w:spacing w:val="-5"/>
        </w:rPr>
        <w:t xml:space="preserve"> </w:t>
      </w:r>
      <w:r w:rsidRPr="00292896">
        <w:rPr>
          <w:color w:val="4F81BD" w:themeColor="accent1"/>
        </w:rPr>
        <w:t>injury,</w:t>
      </w:r>
      <w:r w:rsidRPr="00292896">
        <w:rPr>
          <w:color w:val="4F81BD" w:themeColor="accent1"/>
          <w:spacing w:val="-6"/>
        </w:rPr>
        <w:t xml:space="preserve"> </w:t>
      </w:r>
      <w:r w:rsidRPr="00292896">
        <w:rPr>
          <w:color w:val="4F81BD" w:themeColor="accent1"/>
        </w:rPr>
        <w:t>or provide funds to allow you or your partner to take time off work to care for your child while they are</w:t>
      </w:r>
      <w:r w:rsidRPr="00292896">
        <w:rPr>
          <w:color w:val="4F81BD" w:themeColor="accent1"/>
          <w:spacing w:val="-36"/>
        </w:rPr>
        <w:t xml:space="preserve"> </w:t>
      </w:r>
      <w:r w:rsidR="00027E52">
        <w:rPr>
          <w:color w:val="4F81BD" w:themeColor="accent1"/>
          <w:spacing w:val="-36"/>
        </w:rPr>
        <w:t xml:space="preserve"> </w:t>
      </w:r>
      <w:r w:rsidRPr="00292896">
        <w:rPr>
          <w:color w:val="4F81BD" w:themeColor="accent1"/>
        </w:rPr>
        <w:t>unwell.</w:t>
      </w:r>
    </w:p>
    <w:p w14:paraId="7B81189E" w14:textId="77777777" w:rsidR="00035239" w:rsidRPr="00F17593" w:rsidRDefault="00035239">
      <w:pPr>
        <w:pStyle w:val="BodyText"/>
        <w:rPr>
          <w:color w:val="4F81BD" w:themeColor="accent1"/>
        </w:rPr>
      </w:pPr>
    </w:p>
    <w:p w14:paraId="229A4F46" w14:textId="77777777" w:rsidR="00035239" w:rsidRPr="00292896" w:rsidRDefault="00092B44">
      <w:pPr>
        <w:pStyle w:val="Heading3"/>
        <w:spacing w:before="1"/>
        <w:jc w:val="both"/>
        <w:rPr>
          <w:color w:val="4F81BD" w:themeColor="accent1"/>
        </w:rPr>
      </w:pPr>
      <w:bookmarkStart w:id="59" w:name="_Toc214353468"/>
      <w:r w:rsidRPr="00292896">
        <w:rPr>
          <w:color w:val="4F81BD" w:themeColor="accent1"/>
        </w:rPr>
        <w:t>Child cover benefits</w:t>
      </w:r>
      <w:bookmarkEnd w:id="59"/>
    </w:p>
    <w:p w14:paraId="14DFFD3C" w14:textId="77777777" w:rsidR="00035239" w:rsidRPr="00292896" w:rsidRDefault="00092B44">
      <w:pPr>
        <w:pStyle w:val="ListParagraph"/>
        <w:numPr>
          <w:ilvl w:val="0"/>
          <w:numId w:val="13"/>
        </w:numPr>
        <w:tabs>
          <w:tab w:val="left" w:pos="541"/>
        </w:tabs>
        <w:spacing w:before="64" w:line="252" w:lineRule="auto"/>
        <w:ind w:right="815"/>
        <w:jc w:val="both"/>
        <w:rPr>
          <w:color w:val="4F81BD" w:themeColor="accent1"/>
          <w:sz w:val="20"/>
        </w:rPr>
      </w:pPr>
      <w:r w:rsidRPr="00292896">
        <w:rPr>
          <w:color w:val="4F81BD" w:themeColor="accent1"/>
          <w:spacing w:val="-4"/>
          <w:sz w:val="20"/>
        </w:rPr>
        <w:t xml:space="preserve">Trauma </w:t>
      </w:r>
      <w:r w:rsidRPr="00292896">
        <w:rPr>
          <w:color w:val="4F81BD" w:themeColor="accent1"/>
          <w:sz w:val="20"/>
        </w:rPr>
        <w:t>benefit – pays the Child cover benefit amount if an insured child suffers one of the 18 insured trauma conditions.</w:t>
      </w:r>
    </w:p>
    <w:p w14:paraId="7002A13D" w14:textId="77777777" w:rsidR="00035239" w:rsidRPr="00292896" w:rsidRDefault="00092B44">
      <w:pPr>
        <w:pStyle w:val="ListParagraph"/>
        <w:numPr>
          <w:ilvl w:val="0"/>
          <w:numId w:val="13"/>
        </w:numPr>
        <w:tabs>
          <w:tab w:val="left" w:pos="541"/>
        </w:tabs>
        <w:spacing w:before="117" w:line="256" w:lineRule="auto"/>
        <w:ind w:right="342"/>
        <w:jc w:val="both"/>
        <w:rPr>
          <w:color w:val="4F81BD" w:themeColor="accent1"/>
          <w:sz w:val="20"/>
        </w:rPr>
      </w:pPr>
      <w:r w:rsidRPr="00292896">
        <w:rPr>
          <w:color w:val="4F81BD" w:themeColor="accent1"/>
          <w:sz w:val="20"/>
        </w:rPr>
        <w:t xml:space="preserve">Injury advancement benefit – an advance payment of </w:t>
      </w:r>
      <w:r w:rsidRPr="00292896">
        <w:rPr>
          <w:color w:val="4F81BD" w:themeColor="accent1"/>
          <w:spacing w:val="-3"/>
          <w:sz w:val="20"/>
        </w:rPr>
        <w:t xml:space="preserve">$10,000 </w:t>
      </w:r>
      <w:r w:rsidRPr="00292896">
        <w:rPr>
          <w:color w:val="4F81BD" w:themeColor="accent1"/>
          <w:sz w:val="20"/>
        </w:rPr>
        <w:t>is payable if an insured child suffers loss of a hand or</w:t>
      </w:r>
      <w:r w:rsidRPr="00292896">
        <w:rPr>
          <w:color w:val="4F81BD" w:themeColor="accent1"/>
          <w:spacing w:val="-2"/>
          <w:sz w:val="20"/>
        </w:rPr>
        <w:t xml:space="preserve"> </w:t>
      </w:r>
      <w:r w:rsidRPr="00292896">
        <w:rPr>
          <w:color w:val="4F81BD" w:themeColor="accent1"/>
          <w:sz w:val="20"/>
        </w:rPr>
        <w:t>foot</w:t>
      </w:r>
      <w:r w:rsidRPr="00292896">
        <w:rPr>
          <w:color w:val="4F81BD" w:themeColor="accent1"/>
          <w:spacing w:val="-2"/>
          <w:sz w:val="20"/>
        </w:rPr>
        <w:t xml:space="preserve"> </w:t>
      </w:r>
      <w:r w:rsidRPr="00292896">
        <w:rPr>
          <w:color w:val="4F81BD" w:themeColor="accent1"/>
          <w:sz w:val="20"/>
        </w:rPr>
        <w:t>or</w:t>
      </w:r>
      <w:r w:rsidRPr="00292896">
        <w:rPr>
          <w:color w:val="4F81BD" w:themeColor="accent1"/>
          <w:spacing w:val="-2"/>
          <w:sz w:val="20"/>
        </w:rPr>
        <w:t xml:space="preserve"> </w:t>
      </w:r>
      <w:r w:rsidRPr="00292896">
        <w:rPr>
          <w:color w:val="4F81BD" w:themeColor="accent1"/>
          <w:sz w:val="20"/>
        </w:rPr>
        <w:t>sight</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1"/>
          <w:sz w:val="20"/>
        </w:rPr>
        <w:t xml:space="preserve"> </w:t>
      </w:r>
      <w:r w:rsidRPr="00292896">
        <w:rPr>
          <w:color w:val="4F81BD" w:themeColor="accent1"/>
          <w:sz w:val="20"/>
        </w:rPr>
        <w:t>one</w:t>
      </w:r>
      <w:r w:rsidRPr="00292896">
        <w:rPr>
          <w:color w:val="4F81BD" w:themeColor="accent1"/>
          <w:spacing w:val="-2"/>
          <w:sz w:val="20"/>
        </w:rPr>
        <w:t xml:space="preserve"> </w:t>
      </w:r>
      <w:r w:rsidRPr="00292896">
        <w:rPr>
          <w:color w:val="4F81BD" w:themeColor="accent1"/>
          <w:sz w:val="20"/>
        </w:rPr>
        <w:t>eye</w:t>
      </w:r>
      <w:r w:rsidRPr="00292896">
        <w:rPr>
          <w:color w:val="4F81BD" w:themeColor="accent1"/>
          <w:spacing w:val="-2"/>
          <w:sz w:val="20"/>
        </w:rPr>
        <w:t xml:space="preserve"> </w:t>
      </w:r>
      <w:r w:rsidRPr="00292896">
        <w:rPr>
          <w:color w:val="4F81BD" w:themeColor="accent1"/>
          <w:sz w:val="20"/>
        </w:rPr>
        <w:t>or</w:t>
      </w:r>
      <w:r w:rsidRPr="00292896">
        <w:rPr>
          <w:color w:val="4F81BD" w:themeColor="accent1"/>
          <w:spacing w:val="-2"/>
          <w:sz w:val="20"/>
        </w:rPr>
        <w:t xml:space="preserve"> </w:t>
      </w:r>
      <w:r w:rsidRPr="00292896">
        <w:rPr>
          <w:color w:val="4F81BD" w:themeColor="accent1"/>
          <w:sz w:val="20"/>
        </w:rPr>
        <w:t>a</w:t>
      </w:r>
      <w:r w:rsidRPr="00292896">
        <w:rPr>
          <w:color w:val="4F81BD" w:themeColor="accent1"/>
          <w:spacing w:val="-1"/>
          <w:sz w:val="20"/>
        </w:rPr>
        <w:t xml:space="preserve"> </w:t>
      </w:r>
      <w:r w:rsidRPr="00292896">
        <w:rPr>
          <w:color w:val="4F81BD" w:themeColor="accent1"/>
          <w:sz w:val="20"/>
        </w:rPr>
        <w:t>severe</w:t>
      </w:r>
      <w:r w:rsidRPr="00292896">
        <w:rPr>
          <w:color w:val="4F81BD" w:themeColor="accent1"/>
          <w:spacing w:val="-2"/>
          <w:sz w:val="20"/>
        </w:rPr>
        <w:t xml:space="preserve"> </w:t>
      </w:r>
      <w:r w:rsidRPr="00292896">
        <w:rPr>
          <w:color w:val="4F81BD" w:themeColor="accent1"/>
          <w:sz w:val="20"/>
        </w:rPr>
        <w:t>accident</w:t>
      </w:r>
      <w:r w:rsidRPr="00292896">
        <w:rPr>
          <w:color w:val="4F81BD" w:themeColor="accent1"/>
          <w:spacing w:val="-2"/>
          <w:sz w:val="20"/>
        </w:rPr>
        <w:t xml:space="preserve"> </w:t>
      </w:r>
      <w:r w:rsidRPr="00292896">
        <w:rPr>
          <w:color w:val="4F81BD" w:themeColor="accent1"/>
          <w:sz w:val="20"/>
        </w:rPr>
        <w:t>or</w:t>
      </w:r>
      <w:r w:rsidRPr="00292896">
        <w:rPr>
          <w:color w:val="4F81BD" w:themeColor="accent1"/>
          <w:spacing w:val="-2"/>
          <w:sz w:val="20"/>
        </w:rPr>
        <w:t xml:space="preserve"> </w:t>
      </w:r>
      <w:r w:rsidRPr="00292896">
        <w:rPr>
          <w:color w:val="4F81BD" w:themeColor="accent1"/>
          <w:sz w:val="20"/>
        </w:rPr>
        <w:t>illness</w:t>
      </w:r>
      <w:r w:rsidRPr="00292896">
        <w:rPr>
          <w:color w:val="4F81BD" w:themeColor="accent1"/>
          <w:spacing w:val="-1"/>
          <w:sz w:val="20"/>
        </w:rPr>
        <w:t xml:space="preserve"> </w:t>
      </w:r>
      <w:r w:rsidRPr="00292896">
        <w:rPr>
          <w:color w:val="4F81BD" w:themeColor="accent1"/>
          <w:sz w:val="20"/>
        </w:rPr>
        <w:t>requiring</w:t>
      </w:r>
      <w:r w:rsidRPr="00292896">
        <w:rPr>
          <w:color w:val="4F81BD" w:themeColor="accent1"/>
          <w:spacing w:val="-2"/>
          <w:sz w:val="20"/>
        </w:rPr>
        <w:t xml:space="preserve"> </w:t>
      </w:r>
      <w:r w:rsidRPr="00292896">
        <w:rPr>
          <w:color w:val="4F81BD" w:themeColor="accent1"/>
          <w:sz w:val="20"/>
        </w:rPr>
        <w:t>intensive</w:t>
      </w:r>
      <w:r w:rsidRPr="00292896">
        <w:rPr>
          <w:color w:val="4F81BD" w:themeColor="accent1"/>
          <w:spacing w:val="-2"/>
          <w:sz w:val="20"/>
        </w:rPr>
        <w:t xml:space="preserve"> </w:t>
      </w:r>
      <w:r w:rsidRPr="00292896">
        <w:rPr>
          <w:color w:val="4F81BD" w:themeColor="accent1"/>
          <w:sz w:val="20"/>
        </w:rPr>
        <w:t>care</w:t>
      </w:r>
      <w:r w:rsidRPr="00292896">
        <w:rPr>
          <w:color w:val="4F81BD" w:themeColor="accent1"/>
          <w:spacing w:val="-2"/>
          <w:sz w:val="20"/>
        </w:rPr>
        <w:t xml:space="preserve"> </w:t>
      </w:r>
      <w:r w:rsidRPr="00292896">
        <w:rPr>
          <w:color w:val="4F81BD" w:themeColor="accent1"/>
          <w:sz w:val="20"/>
        </w:rPr>
        <w:t>(with</w:t>
      </w:r>
      <w:r w:rsidRPr="00292896">
        <w:rPr>
          <w:color w:val="4F81BD" w:themeColor="accent1"/>
          <w:spacing w:val="-1"/>
          <w:sz w:val="20"/>
        </w:rPr>
        <w:t xml:space="preserve"> </w:t>
      </w:r>
      <w:r w:rsidRPr="00292896">
        <w:rPr>
          <w:color w:val="4F81BD" w:themeColor="accent1"/>
          <w:sz w:val="20"/>
        </w:rPr>
        <w:t>mechanical</w:t>
      </w:r>
      <w:r w:rsidRPr="00292896">
        <w:rPr>
          <w:color w:val="4F81BD" w:themeColor="accent1"/>
          <w:spacing w:val="-2"/>
          <w:sz w:val="20"/>
        </w:rPr>
        <w:t xml:space="preserve"> </w:t>
      </w:r>
      <w:r w:rsidRPr="00292896">
        <w:rPr>
          <w:color w:val="4F81BD" w:themeColor="accent1"/>
          <w:sz w:val="20"/>
        </w:rPr>
        <w:t>ventilation</w:t>
      </w:r>
      <w:r w:rsidRPr="00292896">
        <w:rPr>
          <w:color w:val="4F81BD" w:themeColor="accent1"/>
          <w:spacing w:val="-2"/>
          <w:sz w:val="20"/>
        </w:rPr>
        <w:t xml:space="preserve"> </w:t>
      </w:r>
      <w:r w:rsidRPr="00292896">
        <w:rPr>
          <w:color w:val="4F81BD" w:themeColor="accent1"/>
          <w:sz w:val="20"/>
        </w:rPr>
        <w:t>for</w:t>
      </w:r>
      <w:r w:rsidRPr="00292896">
        <w:rPr>
          <w:color w:val="4F81BD" w:themeColor="accent1"/>
          <w:spacing w:val="-2"/>
          <w:sz w:val="20"/>
        </w:rPr>
        <w:t xml:space="preserve"> </w:t>
      </w:r>
      <w:r w:rsidRPr="00292896">
        <w:rPr>
          <w:color w:val="4F81BD" w:themeColor="accent1"/>
          <w:sz w:val="20"/>
        </w:rPr>
        <w:t>10 consecutive</w:t>
      </w:r>
      <w:r w:rsidRPr="00292896">
        <w:rPr>
          <w:color w:val="4F81BD" w:themeColor="accent1"/>
          <w:spacing w:val="-1"/>
          <w:sz w:val="20"/>
        </w:rPr>
        <w:t xml:space="preserve"> </w:t>
      </w:r>
      <w:r w:rsidRPr="00292896">
        <w:rPr>
          <w:color w:val="4F81BD" w:themeColor="accent1"/>
          <w:sz w:val="20"/>
        </w:rPr>
        <w:t>days).</w:t>
      </w:r>
    </w:p>
    <w:p w14:paraId="2FF09513" w14:textId="77777777" w:rsidR="00035239" w:rsidRPr="00292896" w:rsidRDefault="00092B44">
      <w:pPr>
        <w:pStyle w:val="ListParagraph"/>
        <w:numPr>
          <w:ilvl w:val="0"/>
          <w:numId w:val="13"/>
        </w:numPr>
        <w:tabs>
          <w:tab w:val="left" w:pos="541"/>
        </w:tabs>
        <w:spacing w:before="113" w:line="252" w:lineRule="auto"/>
        <w:ind w:right="134"/>
        <w:jc w:val="both"/>
        <w:rPr>
          <w:color w:val="4F81BD" w:themeColor="accent1"/>
          <w:sz w:val="20"/>
        </w:rPr>
      </w:pPr>
      <w:r w:rsidRPr="00F17593">
        <w:rPr>
          <w:color w:val="FF0000"/>
          <w:sz w:val="20"/>
        </w:rPr>
        <w:t xml:space="preserve">[for benefits of </w:t>
      </w:r>
      <w:r w:rsidRPr="00F17593">
        <w:rPr>
          <w:color w:val="FF0000"/>
          <w:spacing w:val="-3"/>
          <w:sz w:val="20"/>
        </w:rPr>
        <w:t xml:space="preserve">$200,000 </w:t>
      </w:r>
      <w:r w:rsidRPr="00F17593">
        <w:rPr>
          <w:color w:val="FF0000"/>
          <w:sz w:val="20"/>
        </w:rPr>
        <w:t xml:space="preserve">or more] </w:t>
      </w:r>
      <w:r w:rsidRPr="00292896">
        <w:rPr>
          <w:color w:val="4F81BD" w:themeColor="accent1"/>
          <w:sz w:val="20"/>
        </w:rPr>
        <w:t xml:space="preserve">Carer benefit – a monthly carer benefit of </w:t>
      </w:r>
      <w:r w:rsidRPr="00292896">
        <w:rPr>
          <w:color w:val="4F81BD" w:themeColor="accent1"/>
          <w:spacing w:val="-3"/>
          <w:sz w:val="20"/>
        </w:rPr>
        <w:t xml:space="preserve">$5,000 </w:t>
      </w:r>
      <w:r w:rsidRPr="00292896">
        <w:rPr>
          <w:color w:val="4F81BD" w:themeColor="accent1"/>
          <w:sz w:val="20"/>
        </w:rPr>
        <w:t xml:space="preserve">is payable if you or your partner have to stop full-time paid employment to care for an insured child at home (unless a </w:t>
      </w:r>
      <w:r w:rsidRPr="00292896">
        <w:rPr>
          <w:color w:val="4F81BD" w:themeColor="accent1"/>
          <w:spacing w:val="-4"/>
          <w:sz w:val="20"/>
        </w:rPr>
        <w:t xml:space="preserve">Trauma </w:t>
      </w:r>
      <w:r w:rsidRPr="00292896">
        <w:rPr>
          <w:color w:val="4F81BD" w:themeColor="accent1"/>
          <w:sz w:val="20"/>
        </w:rPr>
        <w:t>benefit is</w:t>
      </w:r>
      <w:r w:rsidRPr="00292896">
        <w:rPr>
          <w:color w:val="4F81BD" w:themeColor="accent1"/>
          <w:spacing w:val="-18"/>
          <w:sz w:val="20"/>
        </w:rPr>
        <w:t xml:space="preserve"> </w:t>
      </w:r>
      <w:r w:rsidRPr="00292896">
        <w:rPr>
          <w:color w:val="4F81BD" w:themeColor="accent1"/>
          <w:sz w:val="20"/>
        </w:rPr>
        <w:t>payable).</w:t>
      </w:r>
    </w:p>
    <w:p w14:paraId="3B93D3BE" w14:textId="77777777" w:rsidR="00035239" w:rsidRPr="00292896" w:rsidRDefault="00092B44">
      <w:pPr>
        <w:pStyle w:val="ListParagraph"/>
        <w:numPr>
          <w:ilvl w:val="0"/>
          <w:numId w:val="13"/>
        </w:numPr>
        <w:tabs>
          <w:tab w:val="left" w:pos="541"/>
        </w:tabs>
        <w:spacing w:before="117"/>
        <w:jc w:val="both"/>
        <w:rPr>
          <w:color w:val="4F81BD" w:themeColor="accent1"/>
          <w:sz w:val="20"/>
        </w:rPr>
      </w:pPr>
      <w:r w:rsidRPr="00292896">
        <w:rPr>
          <w:color w:val="4F81BD" w:themeColor="accent1"/>
          <w:sz w:val="20"/>
        </w:rPr>
        <w:t xml:space="preserve">Death &amp; terminal illness benefit – pays up to </w:t>
      </w:r>
      <w:r w:rsidRPr="00292896">
        <w:rPr>
          <w:color w:val="4F81BD" w:themeColor="accent1"/>
          <w:spacing w:val="-3"/>
          <w:sz w:val="20"/>
        </w:rPr>
        <w:t xml:space="preserve">$200,000 </w:t>
      </w:r>
      <w:r w:rsidRPr="00292896">
        <w:rPr>
          <w:color w:val="4F81BD" w:themeColor="accent1"/>
          <w:sz w:val="20"/>
        </w:rPr>
        <w:t>on the death or terminal illness of an insured</w:t>
      </w:r>
      <w:r w:rsidRPr="00292896">
        <w:rPr>
          <w:color w:val="4F81BD" w:themeColor="accent1"/>
          <w:spacing w:val="-4"/>
          <w:sz w:val="20"/>
        </w:rPr>
        <w:t xml:space="preserve"> </w:t>
      </w:r>
      <w:r w:rsidRPr="00292896">
        <w:rPr>
          <w:color w:val="4F81BD" w:themeColor="accent1"/>
          <w:sz w:val="20"/>
        </w:rPr>
        <w:t>child.</w:t>
      </w:r>
    </w:p>
    <w:p w14:paraId="312EF1B2" w14:textId="77777777" w:rsidR="00035239" w:rsidRPr="00F17593" w:rsidRDefault="00035239">
      <w:pPr>
        <w:pStyle w:val="BodyText"/>
        <w:rPr>
          <w:color w:val="4F81BD" w:themeColor="accent1"/>
          <w:szCs w:val="18"/>
        </w:rPr>
      </w:pPr>
    </w:p>
    <w:p w14:paraId="70FB130D" w14:textId="77777777" w:rsidR="00035239" w:rsidRPr="00292896" w:rsidRDefault="00092B44">
      <w:pPr>
        <w:spacing w:line="285" w:lineRule="auto"/>
        <w:ind w:left="200" w:right="275"/>
        <w:rPr>
          <w:rFonts w:ascii="Zurich Sans Medium" w:hAnsi="Zurich Sans Medium"/>
          <w:color w:val="4F81BD" w:themeColor="accent1"/>
          <w:sz w:val="20"/>
        </w:rPr>
      </w:pPr>
      <w:r w:rsidRPr="00292896">
        <w:rPr>
          <w:rFonts w:ascii="Zurich Sans Medium" w:hAnsi="Zurich Sans Medium"/>
          <w:color w:val="4F81BD" w:themeColor="accent1"/>
          <w:sz w:val="24"/>
        </w:rPr>
        <w:t xml:space="preserve">In-built policy provisions </w:t>
      </w:r>
    </w:p>
    <w:p w14:paraId="6B16CE4F" w14:textId="77777777" w:rsidR="00C4782F" w:rsidRPr="00292896" w:rsidRDefault="00C4782F">
      <w:pPr>
        <w:pStyle w:val="ListParagraph"/>
        <w:numPr>
          <w:ilvl w:val="0"/>
          <w:numId w:val="13"/>
        </w:numPr>
        <w:tabs>
          <w:tab w:val="left" w:pos="540"/>
          <w:tab w:val="left" w:pos="541"/>
        </w:tabs>
        <w:spacing w:before="31" w:line="252" w:lineRule="auto"/>
        <w:ind w:right="277"/>
        <w:rPr>
          <w:color w:val="4F81BD" w:themeColor="accent1"/>
          <w:sz w:val="20"/>
        </w:rPr>
      </w:pPr>
      <w:r w:rsidRPr="00292896">
        <w:rPr>
          <w:color w:val="4F81BD" w:themeColor="accent1"/>
          <w:sz w:val="20"/>
        </w:rPr>
        <w:t>Inflation protection – cover wi</w:t>
      </w:r>
      <w:r w:rsidR="00B24A6F">
        <w:rPr>
          <w:color w:val="4F81BD" w:themeColor="accent1"/>
          <w:sz w:val="20"/>
        </w:rPr>
        <w:t>l</w:t>
      </w:r>
      <w:r w:rsidRPr="00292896">
        <w:rPr>
          <w:color w:val="4F81BD" w:themeColor="accent1"/>
          <w:sz w:val="20"/>
        </w:rPr>
        <w:t xml:space="preserve">l increase every year, unless declines by you, without health assessment </w:t>
      </w:r>
    </w:p>
    <w:p w14:paraId="64F59ED0" w14:textId="77777777" w:rsidR="00035239" w:rsidRPr="00292896" w:rsidRDefault="00092B44">
      <w:pPr>
        <w:pStyle w:val="ListParagraph"/>
        <w:numPr>
          <w:ilvl w:val="0"/>
          <w:numId w:val="13"/>
        </w:numPr>
        <w:tabs>
          <w:tab w:val="left" w:pos="540"/>
          <w:tab w:val="left" w:pos="541"/>
        </w:tabs>
        <w:spacing w:before="31" w:line="252" w:lineRule="auto"/>
        <w:ind w:right="277"/>
        <w:rPr>
          <w:color w:val="4F81BD" w:themeColor="accent1"/>
          <w:sz w:val="20"/>
        </w:rPr>
      </w:pPr>
      <w:r w:rsidRPr="00292896">
        <w:rPr>
          <w:color w:val="4F81BD" w:themeColor="accent1"/>
          <w:sz w:val="20"/>
        </w:rPr>
        <w:t xml:space="preserve">Cover increase provision – the sum insured can be increased by </w:t>
      </w:r>
      <w:r w:rsidRPr="00292896">
        <w:rPr>
          <w:color w:val="4F81BD" w:themeColor="accent1"/>
          <w:spacing w:val="-6"/>
          <w:sz w:val="20"/>
        </w:rPr>
        <w:t xml:space="preserve">$10,000 </w:t>
      </w:r>
      <w:r w:rsidRPr="00292896">
        <w:rPr>
          <w:color w:val="4F81BD" w:themeColor="accent1"/>
          <w:sz w:val="20"/>
        </w:rPr>
        <w:t xml:space="preserve">on each insured </w:t>
      </w:r>
      <w:r w:rsidRPr="00292896">
        <w:rPr>
          <w:color w:val="4F81BD" w:themeColor="accent1"/>
          <w:spacing w:val="-5"/>
          <w:sz w:val="20"/>
        </w:rPr>
        <w:t xml:space="preserve">child’s </w:t>
      </w:r>
      <w:r w:rsidRPr="00292896">
        <w:rPr>
          <w:color w:val="4F81BD" w:themeColor="accent1"/>
          <w:sz w:val="20"/>
        </w:rPr>
        <w:t>6th, 10th and 14th birthdays, without health assessment within 30 days of any of the specified</w:t>
      </w:r>
      <w:r w:rsidRPr="00292896">
        <w:rPr>
          <w:color w:val="4F81BD" w:themeColor="accent1"/>
          <w:spacing w:val="-4"/>
          <w:sz w:val="20"/>
        </w:rPr>
        <w:t xml:space="preserve"> </w:t>
      </w:r>
      <w:r w:rsidRPr="00292896">
        <w:rPr>
          <w:color w:val="4F81BD" w:themeColor="accent1"/>
          <w:sz w:val="20"/>
        </w:rPr>
        <w:t>birthdays.</w:t>
      </w:r>
    </w:p>
    <w:p w14:paraId="3DDA83FA" w14:textId="77777777" w:rsidR="00035239" w:rsidRPr="00292896" w:rsidRDefault="00092B44">
      <w:pPr>
        <w:pStyle w:val="ListParagraph"/>
        <w:numPr>
          <w:ilvl w:val="0"/>
          <w:numId w:val="13"/>
        </w:numPr>
        <w:tabs>
          <w:tab w:val="left" w:pos="540"/>
          <w:tab w:val="left" w:pos="541"/>
        </w:tabs>
        <w:spacing w:before="117" w:line="252" w:lineRule="auto"/>
        <w:ind w:right="439"/>
        <w:rPr>
          <w:color w:val="4F81BD" w:themeColor="accent1"/>
          <w:sz w:val="20"/>
        </w:rPr>
      </w:pPr>
      <w:r w:rsidRPr="00292896">
        <w:rPr>
          <w:color w:val="4F81BD" w:themeColor="accent1"/>
          <w:sz w:val="20"/>
        </w:rPr>
        <w:t>Continuation</w:t>
      </w:r>
      <w:r w:rsidRPr="00292896">
        <w:rPr>
          <w:color w:val="4F81BD" w:themeColor="accent1"/>
          <w:spacing w:val="-2"/>
          <w:sz w:val="20"/>
        </w:rPr>
        <w:t xml:space="preserve"> </w:t>
      </w:r>
      <w:r w:rsidRPr="00292896">
        <w:rPr>
          <w:color w:val="4F81BD" w:themeColor="accent1"/>
          <w:sz w:val="20"/>
        </w:rPr>
        <w:t>of</w:t>
      </w:r>
      <w:r w:rsidRPr="00292896">
        <w:rPr>
          <w:color w:val="4F81BD" w:themeColor="accent1"/>
          <w:spacing w:val="-2"/>
          <w:sz w:val="20"/>
        </w:rPr>
        <w:t xml:space="preserve"> </w:t>
      </w:r>
      <w:r w:rsidRPr="00292896">
        <w:rPr>
          <w:color w:val="4F81BD" w:themeColor="accent1"/>
          <w:sz w:val="20"/>
        </w:rPr>
        <w:t>cover</w:t>
      </w:r>
      <w:r w:rsidRPr="00292896">
        <w:rPr>
          <w:color w:val="4F81BD" w:themeColor="accent1"/>
          <w:spacing w:val="-2"/>
          <w:sz w:val="20"/>
        </w:rPr>
        <w:t xml:space="preserve"> </w:t>
      </w:r>
      <w:r w:rsidRPr="00292896">
        <w:rPr>
          <w:color w:val="4F81BD" w:themeColor="accent1"/>
          <w:sz w:val="20"/>
        </w:rPr>
        <w:t>–</w:t>
      </w:r>
      <w:r w:rsidRPr="00292896">
        <w:rPr>
          <w:color w:val="4F81BD" w:themeColor="accent1"/>
          <w:spacing w:val="-1"/>
          <w:sz w:val="20"/>
        </w:rPr>
        <w:t xml:space="preserve"> </w:t>
      </w:r>
      <w:r w:rsidRPr="00292896">
        <w:rPr>
          <w:color w:val="4F81BD" w:themeColor="accent1"/>
          <w:sz w:val="20"/>
        </w:rPr>
        <w:t>allows</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insured</w:t>
      </w:r>
      <w:r w:rsidRPr="00292896">
        <w:rPr>
          <w:color w:val="4F81BD" w:themeColor="accent1"/>
          <w:spacing w:val="-1"/>
          <w:sz w:val="20"/>
        </w:rPr>
        <w:t xml:space="preserve"> </w:t>
      </w:r>
      <w:r w:rsidRPr="00292896">
        <w:rPr>
          <w:color w:val="4F81BD" w:themeColor="accent1"/>
          <w:sz w:val="20"/>
        </w:rPr>
        <w:t>child</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2"/>
          <w:sz w:val="20"/>
        </w:rPr>
        <w:t xml:space="preserve"> </w:t>
      </w:r>
      <w:r w:rsidRPr="00292896">
        <w:rPr>
          <w:color w:val="4F81BD" w:themeColor="accent1"/>
          <w:sz w:val="20"/>
        </w:rPr>
        <w:t>convert</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to</w:t>
      </w:r>
      <w:r w:rsidRPr="00292896">
        <w:rPr>
          <w:color w:val="4F81BD" w:themeColor="accent1"/>
          <w:spacing w:val="-2"/>
          <w:sz w:val="20"/>
        </w:rPr>
        <w:t xml:space="preserve"> </w:t>
      </w:r>
      <w:r w:rsidRPr="00292896">
        <w:rPr>
          <w:color w:val="4F81BD" w:themeColor="accent1"/>
          <w:sz w:val="20"/>
        </w:rPr>
        <w:t>an</w:t>
      </w:r>
      <w:r w:rsidRPr="00292896">
        <w:rPr>
          <w:color w:val="4F81BD" w:themeColor="accent1"/>
          <w:spacing w:val="-1"/>
          <w:sz w:val="20"/>
        </w:rPr>
        <w:t xml:space="preserve"> </w:t>
      </w:r>
      <w:r w:rsidRPr="00292896">
        <w:rPr>
          <w:color w:val="4F81BD" w:themeColor="accent1"/>
          <w:sz w:val="20"/>
        </w:rPr>
        <w:t>adult</w:t>
      </w:r>
      <w:r w:rsidRPr="00292896">
        <w:rPr>
          <w:color w:val="4F81BD" w:themeColor="accent1"/>
          <w:spacing w:val="-2"/>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without</w:t>
      </w:r>
      <w:r w:rsidRPr="00292896">
        <w:rPr>
          <w:color w:val="4F81BD" w:themeColor="accent1"/>
          <w:spacing w:val="-1"/>
          <w:sz w:val="20"/>
        </w:rPr>
        <w:t xml:space="preserve"> </w:t>
      </w:r>
      <w:r w:rsidRPr="00292896">
        <w:rPr>
          <w:color w:val="4F81BD" w:themeColor="accent1"/>
          <w:sz w:val="20"/>
        </w:rPr>
        <w:t>the</w:t>
      </w:r>
      <w:r w:rsidRPr="00292896">
        <w:rPr>
          <w:color w:val="4F81BD" w:themeColor="accent1"/>
          <w:spacing w:val="-2"/>
          <w:sz w:val="20"/>
        </w:rPr>
        <w:t xml:space="preserve"> </w:t>
      </w:r>
      <w:r w:rsidRPr="00292896">
        <w:rPr>
          <w:color w:val="4F81BD" w:themeColor="accent1"/>
          <w:sz w:val="20"/>
        </w:rPr>
        <w:t>assessment</w:t>
      </w:r>
      <w:r w:rsidRPr="00292896">
        <w:rPr>
          <w:color w:val="4F81BD" w:themeColor="accent1"/>
          <w:spacing w:val="-33"/>
          <w:sz w:val="20"/>
        </w:rPr>
        <w:t xml:space="preserve"> </w:t>
      </w:r>
      <w:r w:rsidRPr="00292896">
        <w:rPr>
          <w:color w:val="4F81BD" w:themeColor="accent1"/>
          <w:sz w:val="20"/>
        </w:rPr>
        <w:t>of health once they reach the age of</w:t>
      </w:r>
      <w:r w:rsidRPr="00292896">
        <w:rPr>
          <w:color w:val="4F81BD" w:themeColor="accent1"/>
          <w:spacing w:val="-2"/>
          <w:sz w:val="20"/>
        </w:rPr>
        <w:t xml:space="preserve"> </w:t>
      </w:r>
      <w:r w:rsidRPr="00292896">
        <w:rPr>
          <w:color w:val="4F81BD" w:themeColor="accent1"/>
          <w:spacing w:val="-5"/>
          <w:sz w:val="20"/>
        </w:rPr>
        <w:t>15.</w:t>
      </w:r>
    </w:p>
    <w:p w14:paraId="0305F5AD" w14:textId="77777777" w:rsidR="00035239" w:rsidRPr="00292896" w:rsidRDefault="00092B44">
      <w:pPr>
        <w:pStyle w:val="ListParagraph"/>
        <w:numPr>
          <w:ilvl w:val="0"/>
          <w:numId w:val="13"/>
        </w:numPr>
        <w:tabs>
          <w:tab w:val="left" w:pos="540"/>
          <w:tab w:val="left" w:pos="541"/>
        </w:tabs>
        <w:spacing w:before="118"/>
        <w:rPr>
          <w:color w:val="4F81BD" w:themeColor="accent1"/>
          <w:sz w:val="20"/>
        </w:rPr>
      </w:pPr>
      <w:r w:rsidRPr="00292896">
        <w:rPr>
          <w:color w:val="4F81BD" w:themeColor="accent1"/>
          <w:sz w:val="20"/>
        </w:rPr>
        <w:t>Interim cover – puts some accident cover in place as soon as cover is applied</w:t>
      </w:r>
      <w:r w:rsidRPr="00292896">
        <w:rPr>
          <w:color w:val="4F81BD" w:themeColor="accent1"/>
          <w:spacing w:val="-11"/>
          <w:sz w:val="20"/>
        </w:rPr>
        <w:t xml:space="preserve"> </w:t>
      </w:r>
      <w:r w:rsidRPr="00292896">
        <w:rPr>
          <w:color w:val="4F81BD" w:themeColor="accent1"/>
          <w:spacing w:val="-6"/>
          <w:sz w:val="20"/>
        </w:rPr>
        <w:t>for.</w:t>
      </w:r>
    </w:p>
    <w:p w14:paraId="16AE97E3" w14:textId="77777777" w:rsidR="00035239" w:rsidRPr="00292896" w:rsidRDefault="00092B44">
      <w:pPr>
        <w:pStyle w:val="ListParagraph"/>
        <w:numPr>
          <w:ilvl w:val="0"/>
          <w:numId w:val="13"/>
        </w:numPr>
        <w:tabs>
          <w:tab w:val="left" w:pos="540"/>
          <w:tab w:val="left" w:pos="541"/>
        </w:tabs>
        <w:spacing w:line="252" w:lineRule="auto"/>
        <w:ind w:right="654"/>
        <w:rPr>
          <w:color w:val="4F81BD" w:themeColor="accent1"/>
          <w:sz w:val="20"/>
        </w:rPr>
      </w:pPr>
      <w:r w:rsidRPr="00292896">
        <w:rPr>
          <w:color w:val="4F81BD" w:themeColor="accent1"/>
          <w:sz w:val="20"/>
        </w:rPr>
        <w:t>Cover</w:t>
      </w:r>
      <w:r w:rsidRPr="00292896">
        <w:rPr>
          <w:color w:val="4F81BD" w:themeColor="accent1"/>
          <w:spacing w:val="-6"/>
          <w:sz w:val="20"/>
        </w:rPr>
        <w:t xml:space="preserve"> </w:t>
      </w:r>
      <w:r w:rsidRPr="00292896">
        <w:rPr>
          <w:color w:val="4F81BD" w:themeColor="accent1"/>
          <w:sz w:val="20"/>
        </w:rPr>
        <w:t>suspension</w:t>
      </w:r>
      <w:r w:rsidRPr="00292896">
        <w:rPr>
          <w:color w:val="4F81BD" w:themeColor="accent1"/>
          <w:spacing w:val="-5"/>
          <w:sz w:val="20"/>
        </w:rPr>
        <w:t xml:space="preserve"> </w:t>
      </w:r>
      <w:r w:rsidRPr="00292896">
        <w:rPr>
          <w:color w:val="4F81BD" w:themeColor="accent1"/>
          <w:sz w:val="20"/>
        </w:rPr>
        <w:t>–</w:t>
      </w:r>
      <w:r w:rsidRPr="00292896">
        <w:rPr>
          <w:color w:val="4F81BD" w:themeColor="accent1"/>
          <w:spacing w:val="-5"/>
          <w:sz w:val="20"/>
        </w:rPr>
        <w:t xml:space="preserve"> </w:t>
      </w:r>
      <w:r w:rsidRPr="00292896">
        <w:rPr>
          <w:color w:val="4F81BD" w:themeColor="accent1"/>
          <w:sz w:val="20"/>
        </w:rPr>
        <w:t>allows</w:t>
      </w:r>
      <w:r w:rsidRPr="00292896">
        <w:rPr>
          <w:color w:val="4F81BD" w:themeColor="accent1"/>
          <w:spacing w:val="-5"/>
          <w:sz w:val="20"/>
        </w:rPr>
        <w:t xml:space="preserve"> </w:t>
      </w:r>
      <w:r w:rsidRPr="00292896">
        <w:rPr>
          <w:color w:val="4F81BD" w:themeColor="accent1"/>
          <w:sz w:val="20"/>
        </w:rPr>
        <w:t>a</w:t>
      </w:r>
      <w:r w:rsidRPr="00292896">
        <w:rPr>
          <w:color w:val="4F81BD" w:themeColor="accent1"/>
          <w:spacing w:val="-5"/>
          <w:sz w:val="20"/>
        </w:rPr>
        <w:t xml:space="preserve"> </w:t>
      </w:r>
      <w:r w:rsidRPr="00292896">
        <w:rPr>
          <w:color w:val="4F81BD" w:themeColor="accent1"/>
          <w:sz w:val="20"/>
        </w:rPr>
        <w:t>break</w:t>
      </w:r>
      <w:r w:rsidRPr="00292896">
        <w:rPr>
          <w:color w:val="4F81BD" w:themeColor="accent1"/>
          <w:spacing w:val="-6"/>
          <w:sz w:val="20"/>
        </w:rPr>
        <w:t xml:space="preserve"> </w:t>
      </w:r>
      <w:r w:rsidRPr="00292896">
        <w:rPr>
          <w:color w:val="4F81BD" w:themeColor="accent1"/>
          <w:sz w:val="20"/>
        </w:rPr>
        <w:t>in</w:t>
      </w:r>
      <w:r w:rsidRPr="00292896">
        <w:rPr>
          <w:color w:val="4F81BD" w:themeColor="accent1"/>
          <w:spacing w:val="-5"/>
          <w:sz w:val="20"/>
        </w:rPr>
        <w:t xml:space="preserve"> </w:t>
      </w:r>
      <w:r w:rsidRPr="00292896">
        <w:rPr>
          <w:color w:val="4F81BD" w:themeColor="accent1"/>
          <w:sz w:val="20"/>
        </w:rPr>
        <w:t>cover</w:t>
      </w:r>
      <w:r w:rsidRPr="00292896">
        <w:rPr>
          <w:color w:val="4F81BD" w:themeColor="accent1"/>
          <w:spacing w:val="-5"/>
          <w:sz w:val="20"/>
        </w:rPr>
        <w:t xml:space="preserve"> </w:t>
      </w:r>
      <w:r w:rsidRPr="00292896">
        <w:rPr>
          <w:color w:val="4F81BD" w:themeColor="accent1"/>
          <w:sz w:val="20"/>
        </w:rPr>
        <w:t>of</w:t>
      </w:r>
      <w:r w:rsidRPr="00292896">
        <w:rPr>
          <w:color w:val="4F81BD" w:themeColor="accent1"/>
          <w:spacing w:val="-5"/>
          <w:sz w:val="20"/>
        </w:rPr>
        <w:t xml:space="preserve"> </w:t>
      </w:r>
      <w:r w:rsidRPr="00292896">
        <w:rPr>
          <w:color w:val="4F81BD" w:themeColor="accent1"/>
          <w:sz w:val="20"/>
        </w:rPr>
        <w:t>any</w:t>
      </w:r>
      <w:r w:rsidRPr="00292896">
        <w:rPr>
          <w:color w:val="4F81BD" w:themeColor="accent1"/>
          <w:spacing w:val="-5"/>
          <w:sz w:val="20"/>
        </w:rPr>
        <w:t xml:space="preserve"> </w:t>
      </w:r>
      <w:r w:rsidRPr="00292896">
        <w:rPr>
          <w:color w:val="4F81BD" w:themeColor="accent1"/>
          <w:sz w:val="20"/>
        </w:rPr>
        <w:t>number</w:t>
      </w:r>
      <w:r w:rsidRPr="00292896">
        <w:rPr>
          <w:color w:val="4F81BD" w:themeColor="accent1"/>
          <w:spacing w:val="-5"/>
          <w:sz w:val="20"/>
        </w:rPr>
        <w:t xml:space="preserve"> </w:t>
      </w:r>
      <w:r w:rsidRPr="00292896">
        <w:rPr>
          <w:color w:val="4F81BD" w:themeColor="accent1"/>
          <w:sz w:val="20"/>
        </w:rPr>
        <w:t>of</w:t>
      </w:r>
      <w:r w:rsidRPr="00292896">
        <w:rPr>
          <w:color w:val="4F81BD" w:themeColor="accent1"/>
          <w:spacing w:val="-6"/>
          <w:sz w:val="20"/>
        </w:rPr>
        <w:t xml:space="preserve"> </w:t>
      </w:r>
      <w:r w:rsidRPr="00292896">
        <w:rPr>
          <w:color w:val="4F81BD" w:themeColor="accent1"/>
          <w:sz w:val="20"/>
        </w:rPr>
        <w:t>months,</w:t>
      </w:r>
      <w:r w:rsidRPr="00292896">
        <w:rPr>
          <w:color w:val="4F81BD" w:themeColor="accent1"/>
          <w:spacing w:val="-5"/>
          <w:sz w:val="20"/>
        </w:rPr>
        <w:t xml:space="preserve"> </w:t>
      </w:r>
      <w:r w:rsidRPr="00292896">
        <w:rPr>
          <w:color w:val="4F81BD" w:themeColor="accent1"/>
          <w:sz w:val="20"/>
        </w:rPr>
        <w:t>up</w:t>
      </w:r>
      <w:r w:rsidRPr="00292896">
        <w:rPr>
          <w:color w:val="4F81BD" w:themeColor="accent1"/>
          <w:spacing w:val="-5"/>
          <w:sz w:val="20"/>
        </w:rPr>
        <w:t xml:space="preserve"> </w:t>
      </w:r>
      <w:r w:rsidRPr="00292896">
        <w:rPr>
          <w:color w:val="4F81BD" w:themeColor="accent1"/>
          <w:sz w:val="20"/>
        </w:rPr>
        <w:t>to</w:t>
      </w:r>
      <w:r w:rsidRPr="00292896">
        <w:rPr>
          <w:color w:val="4F81BD" w:themeColor="accent1"/>
          <w:spacing w:val="-5"/>
          <w:sz w:val="20"/>
        </w:rPr>
        <w:t xml:space="preserve"> </w:t>
      </w:r>
      <w:r w:rsidRPr="00292896">
        <w:rPr>
          <w:color w:val="4F81BD" w:themeColor="accent1"/>
          <w:sz w:val="20"/>
        </w:rPr>
        <w:t>12</w:t>
      </w:r>
      <w:r w:rsidRPr="00292896">
        <w:rPr>
          <w:color w:val="4F81BD" w:themeColor="accent1"/>
          <w:spacing w:val="-5"/>
          <w:sz w:val="20"/>
        </w:rPr>
        <w:t xml:space="preserve"> </w:t>
      </w:r>
      <w:r w:rsidRPr="00292896">
        <w:rPr>
          <w:color w:val="4F81BD" w:themeColor="accent1"/>
          <w:sz w:val="20"/>
        </w:rPr>
        <w:t>months</w:t>
      </w:r>
      <w:r w:rsidRPr="00292896">
        <w:rPr>
          <w:color w:val="4F81BD" w:themeColor="accent1"/>
          <w:spacing w:val="-6"/>
          <w:sz w:val="20"/>
        </w:rPr>
        <w:t xml:space="preserve"> </w:t>
      </w:r>
      <w:r w:rsidRPr="00292896">
        <w:rPr>
          <w:color w:val="4F81BD" w:themeColor="accent1"/>
          <w:sz w:val="20"/>
        </w:rPr>
        <w:t>over</w:t>
      </w:r>
      <w:r w:rsidRPr="00292896">
        <w:rPr>
          <w:color w:val="4F81BD" w:themeColor="accent1"/>
          <w:spacing w:val="-5"/>
          <w:sz w:val="20"/>
        </w:rPr>
        <w:t xml:space="preserve"> </w:t>
      </w:r>
      <w:r w:rsidRPr="00292896">
        <w:rPr>
          <w:color w:val="4F81BD" w:themeColor="accent1"/>
          <w:sz w:val="20"/>
        </w:rPr>
        <w:t>the</w:t>
      </w:r>
      <w:r w:rsidRPr="00292896">
        <w:rPr>
          <w:color w:val="4F81BD" w:themeColor="accent1"/>
          <w:spacing w:val="-5"/>
          <w:sz w:val="20"/>
        </w:rPr>
        <w:t xml:space="preserve"> </w:t>
      </w:r>
      <w:r w:rsidRPr="00292896">
        <w:rPr>
          <w:color w:val="4F81BD" w:themeColor="accent1"/>
          <w:sz w:val="20"/>
        </w:rPr>
        <w:t>life</w:t>
      </w:r>
      <w:r w:rsidRPr="00292896">
        <w:rPr>
          <w:color w:val="4F81BD" w:themeColor="accent1"/>
          <w:spacing w:val="-5"/>
          <w:sz w:val="20"/>
        </w:rPr>
        <w:t xml:space="preserve"> </w:t>
      </w:r>
      <w:r w:rsidRPr="00292896">
        <w:rPr>
          <w:color w:val="4F81BD" w:themeColor="accent1"/>
          <w:sz w:val="20"/>
        </w:rPr>
        <w:t>of</w:t>
      </w:r>
      <w:r w:rsidRPr="00292896">
        <w:rPr>
          <w:color w:val="4F81BD" w:themeColor="accent1"/>
          <w:spacing w:val="-5"/>
          <w:sz w:val="20"/>
        </w:rPr>
        <w:t xml:space="preserve"> </w:t>
      </w:r>
      <w:r w:rsidRPr="00292896">
        <w:rPr>
          <w:color w:val="4F81BD" w:themeColor="accent1"/>
          <w:sz w:val="20"/>
        </w:rPr>
        <w:t>the</w:t>
      </w:r>
      <w:r w:rsidRPr="00292896">
        <w:rPr>
          <w:color w:val="4F81BD" w:themeColor="accent1"/>
          <w:spacing w:val="-5"/>
          <w:sz w:val="20"/>
        </w:rPr>
        <w:t xml:space="preserve"> </w:t>
      </w:r>
      <w:r w:rsidRPr="00292896">
        <w:rPr>
          <w:color w:val="4F81BD" w:themeColor="accent1"/>
          <w:sz w:val="20"/>
        </w:rPr>
        <w:t>policy, to</w:t>
      </w:r>
      <w:r w:rsidRPr="00292896">
        <w:rPr>
          <w:color w:val="4F81BD" w:themeColor="accent1"/>
          <w:spacing w:val="-2"/>
          <w:sz w:val="20"/>
        </w:rPr>
        <w:t xml:space="preserve"> </w:t>
      </w:r>
      <w:r w:rsidRPr="00292896">
        <w:rPr>
          <w:color w:val="4F81BD" w:themeColor="accent1"/>
          <w:sz w:val="20"/>
        </w:rPr>
        <w:t>ease</w:t>
      </w:r>
      <w:r w:rsidRPr="00292896">
        <w:rPr>
          <w:color w:val="4F81BD" w:themeColor="accent1"/>
          <w:spacing w:val="-1"/>
          <w:sz w:val="20"/>
        </w:rPr>
        <w:t xml:space="preserve"> </w:t>
      </w:r>
      <w:r w:rsidRPr="00292896">
        <w:rPr>
          <w:color w:val="4F81BD" w:themeColor="accent1"/>
          <w:sz w:val="20"/>
        </w:rPr>
        <w:t>financial</w:t>
      </w:r>
      <w:r w:rsidRPr="00292896">
        <w:rPr>
          <w:color w:val="4F81BD" w:themeColor="accent1"/>
          <w:spacing w:val="-1"/>
          <w:sz w:val="20"/>
        </w:rPr>
        <w:t xml:space="preserve"> </w:t>
      </w:r>
      <w:r w:rsidRPr="00292896">
        <w:rPr>
          <w:color w:val="4F81BD" w:themeColor="accent1"/>
          <w:sz w:val="20"/>
        </w:rPr>
        <w:t>pressure.</w:t>
      </w:r>
      <w:r w:rsidRPr="00292896">
        <w:rPr>
          <w:color w:val="4F81BD" w:themeColor="accent1"/>
          <w:spacing w:val="-2"/>
          <w:sz w:val="20"/>
        </w:rPr>
        <w:t xml:space="preserve"> </w:t>
      </w:r>
      <w:r w:rsidRPr="00292896">
        <w:rPr>
          <w:color w:val="4F81BD" w:themeColor="accent1"/>
          <w:sz w:val="20"/>
        </w:rPr>
        <w:t>The</w:t>
      </w:r>
      <w:r w:rsidRPr="00292896">
        <w:rPr>
          <w:color w:val="4F81BD" w:themeColor="accent1"/>
          <w:spacing w:val="-1"/>
          <w:sz w:val="20"/>
        </w:rPr>
        <w:t xml:space="preserve"> </w:t>
      </w:r>
      <w:r w:rsidRPr="00292896">
        <w:rPr>
          <w:color w:val="4F81BD" w:themeColor="accent1"/>
          <w:sz w:val="20"/>
        </w:rPr>
        <w:t>policy</w:t>
      </w:r>
      <w:r w:rsidRPr="00292896">
        <w:rPr>
          <w:color w:val="4F81BD" w:themeColor="accent1"/>
          <w:spacing w:val="-2"/>
          <w:sz w:val="20"/>
        </w:rPr>
        <w:t xml:space="preserve"> </w:t>
      </w:r>
      <w:r w:rsidRPr="00292896">
        <w:rPr>
          <w:color w:val="4F81BD" w:themeColor="accent1"/>
          <w:sz w:val="20"/>
        </w:rPr>
        <w:t>must</w:t>
      </w:r>
      <w:r w:rsidRPr="00292896">
        <w:rPr>
          <w:color w:val="4F81BD" w:themeColor="accent1"/>
          <w:spacing w:val="-1"/>
          <w:sz w:val="20"/>
        </w:rPr>
        <w:t xml:space="preserve"> </w:t>
      </w:r>
      <w:r w:rsidRPr="00292896">
        <w:rPr>
          <w:color w:val="4F81BD" w:themeColor="accent1"/>
          <w:sz w:val="20"/>
        </w:rPr>
        <w:t>be</w:t>
      </w:r>
      <w:r w:rsidRPr="00292896">
        <w:rPr>
          <w:color w:val="4F81BD" w:themeColor="accent1"/>
          <w:spacing w:val="-1"/>
          <w:sz w:val="20"/>
        </w:rPr>
        <w:t xml:space="preserve"> </w:t>
      </w:r>
      <w:r w:rsidRPr="00292896">
        <w:rPr>
          <w:color w:val="4F81BD" w:themeColor="accent1"/>
          <w:sz w:val="20"/>
        </w:rPr>
        <w:t>continuously</w:t>
      </w:r>
      <w:r w:rsidRPr="00292896">
        <w:rPr>
          <w:color w:val="4F81BD" w:themeColor="accent1"/>
          <w:spacing w:val="-2"/>
          <w:sz w:val="20"/>
        </w:rPr>
        <w:t xml:space="preserve"> </w:t>
      </w:r>
      <w:r w:rsidRPr="00292896">
        <w:rPr>
          <w:color w:val="4F81BD" w:themeColor="accent1"/>
          <w:sz w:val="20"/>
        </w:rPr>
        <w:t>in</w:t>
      </w:r>
      <w:r w:rsidRPr="00292896">
        <w:rPr>
          <w:color w:val="4F81BD" w:themeColor="accent1"/>
          <w:spacing w:val="-1"/>
          <w:sz w:val="20"/>
        </w:rPr>
        <w:t xml:space="preserve"> </w:t>
      </w:r>
      <w:r w:rsidRPr="00292896">
        <w:rPr>
          <w:color w:val="4F81BD" w:themeColor="accent1"/>
          <w:sz w:val="20"/>
        </w:rPr>
        <w:t>force</w:t>
      </w:r>
      <w:r w:rsidRPr="00292896">
        <w:rPr>
          <w:color w:val="4F81BD" w:themeColor="accent1"/>
          <w:spacing w:val="-1"/>
          <w:sz w:val="20"/>
        </w:rPr>
        <w:t xml:space="preserve"> </w:t>
      </w:r>
      <w:r w:rsidRPr="00292896">
        <w:rPr>
          <w:color w:val="4F81BD" w:themeColor="accent1"/>
          <w:sz w:val="20"/>
        </w:rPr>
        <w:t>for</w:t>
      </w:r>
      <w:r w:rsidRPr="00292896">
        <w:rPr>
          <w:color w:val="4F81BD" w:themeColor="accent1"/>
          <w:spacing w:val="-2"/>
          <w:sz w:val="20"/>
        </w:rPr>
        <w:t xml:space="preserve"> </w:t>
      </w:r>
      <w:r w:rsidRPr="00292896">
        <w:rPr>
          <w:color w:val="4F81BD" w:themeColor="accent1"/>
          <w:sz w:val="20"/>
        </w:rPr>
        <w:t>12</w:t>
      </w:r>
      <w:r w:rsidRPr="00292896">
        <w:rPr>
          <w:color w:val="4F81BD" w:themeColor="accent1"/>
          <w:spacing w:val="-1"/>
          <w:sz w:val="20"/>
        </w:rPr>
        <w:t xml:space="preserve"> </w:t>
      </w:r>
      <w:r w:rsidRPr="00292896">
        <w:rPr>
          <w:color w:val="4F81BD" w:themeColor="accent1"/>
          <w:sz w:val="20"/>
        </w:rPr>
        <w:t>months</w:t>
      </w:r>
      <w:r w:rsidRPr="00292896">
        <w:rPr>
          <w:color w:val="4F81BD" w:themeColor="accent1"/>
          <w:spacing w:val="-1"/>
          <w:sz w:val="20"/>
        </w:rPr>
        <w:t xml:space="preserve"> </w:t>
      </w:r>
      <w:r w:rsidRPr="00292896">
        <w:rPr>
          <w:color w:val="4F81BD" w:themeColor="accent1"/>
          <w:sz w:val="20"/>
        </w:rPr>
        <w:t>before</w:t>
      </w:r>
      <w:r w:rsidRPr="00292896">
        <w:rPr>
          <w:color w:val="4F81BD" w:themeColor="accent1"/>
          <w:spacing w:val="-2"/>
          <w:sz w:val="20"/>
        </w:rPr>
        <w:t xml:space="preserve"> </w:t>
      </w:r>
      <w:r w:rsidRPr="00292896">
        <w:rPr>
          <w:color w:val="4F81BD" w:themeColor="accent1"/>
          <w:sz w:val="20"/>
        </w:rPr>
        <w:t>a</w:t>
      </w:r>
      <w:r w:rsidRPr="00292896">
        <w:rPr>
          <w:color w:val="4F81BD" w:themeColor="accent1"/>
          <w:spacing w:val="-1"/>
          <w:sz w:val="20"/>
        </w:rPr>
        <w:t xml:space="preserve"> </w:t>
      </w:r>
      <w:r w:rsidRPr="00292896">
        <w:rPr>
          <w:color w:val="4F81BD" w:themeColor="accent1"/>
          <w:sz w:val="20"/>
        </w:rPr>
        <w:t>cover</w:t>
      </w:r>
      <w:r w:rsidRPr="00292896">
        <w:rPr>
          <w:color w:val="4F81BD" w:themeColor="accent1"/>
          <w:spacing w:val="-23"/>
          <w:sz w:val="20"/>
        </w:rPr>
        <w:t xml:space="preserve"> </w:t>
      </w:r>
      <w:r w:rsidRPr="00292896">
        <w:rPr>
          <w:color w:val="4F81BD" w:themeColor="accent1"/>
          <w:sz w:val="20"/>
        </w:rPr>
        <w:t>suspension</w:t>
      </w:r>
    </w:p>
    <w:p w14:paraId="43058F1F" w14:textId="77777777" w:rsidR="00035239" w:rsidRPr="00292896" w:rsidRDefault="00092B44">
      <w:pPr>
        <w:pStyle w:val="BodyText"/>
        <w:spacing w:before="8"/>
        <w:ind w:left="540"/>
        <w:rPr>
          <w:color w:val="4F81BD" w:themeColor="accent1"/>
        </w:rPr>
      </w:pPr>
      <w:r w:rsidRPr="00292896">
        <w:rPr>
          <w:color w:val="4F81BD" w:themeColor="accent1"/>
        </w:rPr>
        <w:t>is</w:t>
      </w:r>
      <w:r w:rsidRPr="00292896">
        <w:rPr>
          <w:color w:val="4F81BD" w:themeColor="accent1"/>
          <w:spacing w:val="-5"/>
        </w:rPr>
        <w:t xml:space="preserve"> </w:t>
      </w:r>
      <w:r w:rsidRPr="00292896">
        <w:rPr>
          <w:color w:val="4F81BD" w:themeColor="accent1"/>
        </w:rPr>
        <w:t>available.</w:t>
      </w:r>
    </w:p>
    <w:p w14:paraId="475076D2" w14:textId="77777777" w:rsidR="00035239" w:rsidRPr="00292896" w:rsidRDefault="00092B44">
      <w:pPr>
        <w:pStyle w:val="BodyText"/>
        <w:spacing w:before="133" w:line="261" w:lineRule="auto"/>
        <w:ind w:left="200"/>
        <w:rPr>
          <w:color w:val="4F81BD" w:themeColor="accent1"/>
        </w:rPr>
      </w:pPr>
      <w:r w:rsidRPr="00292896">
        <w:rPr>
          <w:color w:val="4F81BD" w:themeColor="accent1"/>
        </w:rPr>
        <w:t>More information about these benefits and options, including the full terms and relevant exclusions is available in the Zurich Wealth Protection PDS. Certain terms used have special definitions set out in the PDS.</w:t>
      </w:r>
    </w:p>
    <w:p w14:paraId="74EB38F7" w14:textId="77777777" w:rsidR="00035239" w:rsidRPr="00292896" w:rsidRDefault="00035239">
      <w:pPr>
        <w:spacing w:line="261" w:lineRule="auto"/>
        <w:rPr>
          <w:color w:val="4F81BD" w:themeColor="accent1"/>
        </w:rPr>
        <w:sectPr w:rsidR="00035239" w:rsidRPr="00292896">
          <w:headerReference w:type="default" r:id="rId75"/>
          <w:footerReference w:type="even" r:id="rId76"/>
          <w:footerReference w:type="default" r:id="rId77"/>
          <w:footerReference w:type="first" r:id="rId78"/>
          <w:pgSz w:w="11910" w:h="16840"/>
          <w:pgMar w:top="1580" w:right="560" w:bottom="380" w:left="480" w:header="0" w:footer="197" w:gutter="0"/>
          <w:pgNumType w:start="19"/>
          <w:cols w:space="720"/>
        </w:sectPr>
      </w:pPr>
    </w:p>
    <w:p w14:paraId="7EF56465" w14:textId="77777777" w:rsidR="00035239" w:rsidRPr="00292896" w:rsidRDefault="00035239">
      <w:pPr>
        <w:pStyle w:val="BodyText"/>
        <w:rPr>
          <w:color w:val="4F81BD" w:themeColor="accent1"/>
        </w:rPr>
      </w:pPr>
    </w:p>
    <w:p w14:paraId="271982E2" w14:textId="77777777" w:rsidR="00035239" w:rsidRPr="00292896" w:rsidRDefault="00035239">
      <w:pPr>
        <w:pStyle w:val="BodyText"/>
        <w:rPr>
          <w:color w:val="4F81BD" w:themeColor="accent1"/>
        </w:rPr>
      </w:pPr>
    </w:p>
    <w:p w14:paraId="18BEEC40" w14:textId="77777777" w:rsidR="00035239" w:rsidRPr="00292896" w:rsidRDefault="00035239">
      <w:pPr>
        <w:pStyle w:val="BodyText"/>
        <w:rPr>
          <w:color w:val="4F81BD" w:themeColor="accent1"/>
        </w:rPr>
      </w:pPr>
    </w:p>
    <w:p w14:paraId="6F7A060C" w14:textId="77777777" w:rsidR="00035239" w:rsidRPr="00292896" w:rsidRDefault="00035239">
      <w:pPr>
        <w:pStyle w:val="BodyText"/>
        <w:rPr>
          <w:color w:val="4F81BD" w:themeColor="accent1"/>
        </w:rPr>
      </w:pPr>
    </w:p>
    <w:p w14:paraId="37470068" w14:textId="77777777" w:rsidR="00035239" w:rsidRPr="00292896" w:rsidRDefault="00035239">
      <w:pPr>
        <w:pStyle w:val="BodyText"/>
        <w:rPr>
          <w:color w:val="4F81BD" w:themeColor="accent1"/>
        </w:rPr>
      </w:pPr>
    </w:p>
    <w:p w14:paraId="39E76DF9" w14:textId="77777777" w:rsidR="00035239" w:rsidRPr="00292896" w:rsidRDefault="00035239">
      <w:pPr>
        <w:pStyle w:val="BodyText"/>
        <w:rPr>
          <w:color w:val="4F81BD" w:themeColor="accent1"/>
        </w:rPr>
      </w:pPr>
    </w:p>
    <w:p w14:paraId="7E72BB46" w14:textId="77777777" w:rsidR="00035239" w:rsidRPr="00292896" w:rsidRDefault="00035239">
      <w:pPr>
        <w:pStyle w:val="BodyText"/>
        <w:rPr>
          <w:color w:val="4F81BD" w:themeColor="accent1"/>
        </w:rPr>
      </w:pPr>
    </w:p>
    <w:p w14:paraId="12877A1F" w14:textId="77777777" w:rsidR="00035239" w:rsidRPr="00292896" w:rsidRDefault="00035239">
      <w:pPr>
        <w:pStyle w:val="BodyText"/>
        <w:rPr>
          <w:color w:val="4F81BD" w:themeColor="accent1"/>
        </w:rPr>
      </w:pPr>
    </w:p>
    <w:p w14:paraId="7264BD51" w14:textId="77777777" w:rsidR="00035239" w:rsidRPr="00292896" w:rsidRDefault="00035239">
      <w:pPr>
        <w:pStyle w:val="BodyText"/>
        <w:rPr>
          <w:color w:val="4F81BD" w:themeColor="accent1"/>
        </w:rPr>
      </w:pPr>
    </w:p>
    <w:p w14:paraId="1DBFC643" w14:textId="77777777" w:rsidR="00035239" w:rsidRPr="00292896" w:rsidRDefault="00035239">
      <w:pPr>
        <w:pStyle w:val="BodyText"/>
        <w:rPr>
          <w:color w:val="4F81BD" w:themeColor="accent1"/>
        </w:rPr>
      </w:pPr>
    </w:p>
    <w:p w14:paraId="6125B94D" w14:textId="77777777" w:rsidR="00035239" w:rsidRPr="00292896" w:rsidRDefault="00035239">
      <w:pPr>
        <w:pStyle w:val="BodyText"/>
        <w:rPr>
          <w:color w:val="4F81BD" w:themeColor="accent1"/>
        </w:rPr>
      </w:pPr>
    </w:p>
    <w:p w14:paraId="7F42AB51" w14:textId="77777777" w:rsidR="00035239" w:rsidRPr="00292896" w:rsidRDefault="00035239">
      <w:pPr>
        <w:pStyle w:val="BodyText"/>
        <w:rPr>
          <w:color w:val="4F81BD" w:themeColor="accent1"/>
        </w:rPr>
      </w:pPr>
    </w:p>
    <w:p w14:paraId="3BB3354B" w14:textId="77777777" w:rsidR="00035239" w:rsidRPr="00292896" w:rsidRDefault="00035239">
      <w:pPr>
        <w:pStyle w:val="BodyText"/>
        <w:rPr>
          <w:color w:val="4F81BD" w:themeColor="accent1"/>
        </w:rPr>
      </w:pPr>
    </w:p>
    <w:p w14:paraId="65104341" w14:textId="77777777" w:rsidR="00035239" w:rsidRPr="00292896" w:rsidRDefault="00035239">
      <w:pPr>
        <w:pStyle w:val="BodyText"/>
        <w:rPr>
          <w:color w:val="4F81BD" w:themeColor="accent1"/>
        </w:rPr>
      </w:pPr>
    </w:p>
    <w:p w14:paraId="3BF0F99E" w14:textId="77777777" w:rsidR="00035239" w:rsidRPr="00292896" w:rsidRDefault="00035239">
      <w:pPr>
        <w:pStyle w:val="BodyText"/>
        <w:rPr>
          <w:color w:val="4F81BD" w:themeColor="accent1"/>
        </w:rPr>
      </w:pPr>
    </w:p>
    <w:p w14:paraId="26A4F68B" w14:textId="77777777" w:rsidR="00035239" w:rsidRPr="00292896" w:rsidRDefault="00035239">
      <w:pPr>
        <w:pStyle w:val="BodyText"/>
        <w:rPr>
          <w:color w:val="4F81BD" w:themeColor="accent1"/>
        </w:rPr>
      </w:pPr>
    </w:p>
    <w:p w14:paraId="21930BAA" w14:textId="77777777" w:rsidR="00035239" w:rsidRPr="00292896" w:rsidRDefault="00035239">
      <w:pPr>
        <w:pStyle w:val="BodyText"/>
        <w:rPr>
          <w:color w:val="4F81BD" w:themeColor="accent1"/>
        </w:rPr>
      </w:pPr>
    </w:p>
    <w:p w14:paraId="21333215" w14:textId="77777777" w:rsidR="00035239" w:rsidRPr="00292896" w:rsidRDefault="00035239">
      <w:pPr>
        <w:pStyle w:val="BodyText"/>
        <w:rPr>
          <w:color w:val="4F81BD" w:themeColor="accent1"/>
        </w:rPr>
      </w:pPr>
    </w:p>
    <w:p w14:paraId="44150162" w14:textId="77777777" w:rsidR="00035239" w:rsidRPr="00292896" w:rsidRDefault="00035239">
      <w:pPr>
        <w:pStyle w:val="BodyText"/>
        <w:rPr>
          <w:color w:val="4F81BD" w:themeColor="accent1"/>
        </w:rPr>
      </w:pPr>
    </w:p>
    <w:p w14:paraId="74E2D774" w14:textId="77777777" w:rsidR="00035239" w:rsidRPr="00292896" w:rsidRDefault="00035239">
      <w:pPr>
        <w:pStyle w:val="BodyText"/>
        <w:rPr>
          <w:color w:val="4F81BD" w:themeColor="accent1"/>
        </w:rPr>
      </w:pPr>
    </w:p>
    <w:p w14:paraId="3D706897" w14:textId="77777777" w:rsidR="00035239" w:rsidRPr="00292896" w:rsidRDefault="00035239">
      <w:pPr>
        <w:pStyle w:val="BodyText"/>
        <w:rPr>
          <w:color w:val="4F81BD" w:themeColor="accent1"/>
        </w:rPr>
      </w:pPr>
    </w:p>
    <w:p w14:paraId="1C692E9E" w14:textId="77777777" w:rsidR="00035239" w:rsidRPr="00292896" w:rsidRDefault="00035239">
      <w:pPr>
        <w:pStyle w:val="BodyText"/>
        <w:rPr>
          <w:color w:val="4F81BD" w:themeColor="accent1"/>
        </w:rPr>
      </w:pPr>
    </w:p>
    <w:p w14:paraId="0A2E1B00" w14:textId="77777777" w:rsidR="00035239" w:rsidRPr="00292896" w:rsidRDefault="00035239">
      <w:pPr>
        <w:pStyle w:val="BodyText"/>
        <w:rPr>
          <w:color w:val="4F81BD" w:themeColor="accent1"/>
        </w:rPr>
      </w:pPr>
    </w:p>
    <w:p w14:paraId="25CE79F0" w14:textId="77777777" w:rsidR="00035239" w:rsidRPr="00292896" w:rsidRDefault="00035239">
      <w:pPr>
        <w:pStyle w:val="BodyText"/>
        <w:rPr>
          <w:color w:val="4F81BD" w:themeColor="accent1"/>
        </w:rPr>
      </w:pPr>
    </w:p>
    <w:p w14:paraId="7D28A2BB" w14:textId="77777777" w:rsidR="00035239" w:rsidRPr="00292896" w:rsidRDefault="00035239">
      <w:pPr>
        <w:pStyle w:val="BodyText"/>
        <w:rPr>
          <w:color w:val="4F81BD" w:themeColor="accent1"/>
        </w:rPr>
      </w:pPr>
    </w:p>
    <w:p w14:paraId="1AF7E921" w14:textId="77777777" w:rsidR="00035239" w:rsidRPr="00292896" w:rsidRDefault="00035239">
      <w:pPr>
        <w:pStyle w:val="BodyText"/>
        <w:rPr>
          <w:color w:val="4F81BD" w:themeColor="accent1"/>
        </w:rPr>
      </w:pPr>
    </w:p>
    <w:p w14:paraId="33B760F2" w14:textId="77777777" w:rsidR="00035239" w:rsidRPr="00292896" w:rsidRDefault="00035239">
      <w:pPr>
        <w:pStyle w:val="BodyText"/>
        <w:rPr>
          <w:color w:val="4F81BD" w:themeColor="accent1"/>
        </w:rPr>
      </w:pPr>
    </w:p>
    <w:p w14:paraId="1D0EE21B" w14:textId="77777777" w:rsidR="00035239" w:rsidRPr="00292896" w:rsidRDefault="00035239">
      <w:pPr>
        <w:pStyle w:val="BodyText"/>
        <w:rPr>
          <w:color w:val="4F81BD" w:themeColor="accent1"/>
        </w:rPr>
      </w:pPr>
    </w:p>
    <w:p w14:paraId="5F04F681" w14:textId="77777777" w:rsidR="00035239" w:rsidRPr="00292896" w:rsidRDefault="00035239">
      <w:pPr>
        <w:pStyle w:val="BodyText"/>
        <w:rPr>
          <w:color w:val="4F81BD" w:themeColor="accent1"/>
        </w:rPr>
      </w:pPr>
    </w:p>
    <w:p w14:paraId="5C71A4C1" w14:textId="77777777" w:rsidR="00035239" w:rsidRPr="00292896" w:rsidRDefault="00035239">
      <w:pPr>
        <w:pStyle w:val="BodyText"/>
        <w:rPr>
          <w:color w:val="4F81BD" w:themeColor="accent1"/>
        </w:rPr>
      </w:pPr>
    </w:p>
    <w:p w14:paraId="0ECA5D8D" w14:textId="77777777" w:rsidR="00035239" w:rsidRPr="00292896" w:rsidRDefault="00035239">
      <w:pPr>
        <w:pStyle w:val="BodyText"/>
        <w:rPr>
          <w:color w:val="4F81BD" w:themeColor="accent1"/>
        </w:rPr>
      </w:pPr>
    </w:p>
    <w:p w14:paraId="0473B11C" w14:textId="77777777" w:rsidR="00035239" w:rsidRPr="00292896" w:rsidRDefault="00035239">
      <w:pPr>
        <w:pStyle w:val="BodyText"/>
        <w:rPr>
          <w:color w:val="4F81BD" w:themeColor="accent1"/>
        </w:rPr>
      </w:pPr>
    </w:p>
    <w:p w14:paraId="655E2C34" w14:textId="77777777" w:rsidR="00035239" w:rsidRPr="00292896" w:rsidRDefault="00035239">
      <w:pPr>
        <w:pStyle w:val="BodyText"/>
        <w:rPr>
          <w:color w:val="4F81BD" w:themeColor="accent1"/>
        </w:rPr>
      </w:pPr>
    </w:p>
    <w:p w14:paraId="68D2A719" w14:textId="77777777" w:rsidR="00035239" w:rsidRPr="00292896" w:rsidRDefault="00035239">
      <w:pPr>
        <w:pStyle w:val="BodyText"/>
        <w:rPr>
          <w:color w:val="4F81BD" w:themeColor="accent1"/>
        </w:rPr>
      </w:pPr>
    </w:p>
    <w:p w14:paraId="74614C9C" w14:textId="77777777" w:rsidR="00035239" w:rsidRPr="00292896" w:rsidRDefault="00035239">
      <w:pPr>
        <w:pStyle w:val="BodyText"/>
        <w:rPr>
          <w:color w:val="4F81BD" w:themeColor="accent1"/>
        </w:rPr>
      </w:pPr>
    </w:p>
    <w:p w14:paraId="53C4F767" w14:textId="77777777" w:rsidR="00035239" w:rsidRPr="00292896" w:rsidRDefault="00035239">
      <w:pPr>
        <w:pStyle w:val="BodyText"/>
        <w:rPr>
          <w:color w:val="4F81BD" w:themeColor="accent1"/>
        </w:rPr>
      </w:pPr>
    </w:p>
    <w:p w14:paraId="465418A3" w14:textId="77777777" w:rsidR="00035239" w:rsidRPr="00292896" w:rsidRDefault="00035239">
      <w:pPr>
        <w:pStyle w:val="BodyText"/>
        <w:rPr>
          <w:color w:val="4F81BD" w:themeColor="accent1"/>
        </w:rPr>
      </w:pPr>
    </w:p>
    <w:p w14:paraId="23420679" w14:textId="77777777" w:rsidR="00035239" w:rsidRPr="00292896" w:rsidRDefault="00035239">
      <w:pPr>
        <w:pStyle w:val="BodyText"/>
        <w:rPr>
          <w:color w:val="4F81BD" w:themeColor="accent1"/>
        </w:rPr>
      </w:pPr>
    </w:p>
    <w:p w14:paraId="36FF20F5" w14:textId="77777777" w:rsidR="00035239" w:rsidRPr="00292896" w:rsidRDefault="00035239">
      <w:pPr>
        <w:pStyle w:val="BodyText"/>
        <w:rPr>
          <w:color w:val="4F81BD" w:themeColor="accent1"/>
        </w:rPr>
      </w:pPr>
    </w:p>
    <w:p w14:paraId="74A0180A" w14:textId="77777777" w:rsidR="00035239" w:rsidRPr="00292896" w:rsidRDefault="00035239">
      <w:pPr>
        <w:pStyle w:val="BodyText"/>
        <w:rPr>
          <w:color w:val="4F81BD" w:themeColor="accent1"/>
        </w:rPr>
      </w:pPr>
    </w:p>
    <w:p w14:paraId="3CC72AF3" w14:textId="77777777" w:rsidR="00035239" w:rsidRPr="00292896" w:rsidRDefault="00035239">
      <w:pPr>
        <w:pStyle w:val="BodyText"/>
        <w:rPr>
          <w:color w:val="4F81BD" w:themeColor="accent1"/>
        </w:rPr>
      </w:pPr>
    </w:p>
    <w:p w14:paraId="3FC774BC" w14:textId="77777777" w:rsidR="00035239" w:rsidRPr="00292896" w:rsidRDefault="00035239">
      <w:pPr>
        <w:pStyle w:val="BodyText"/>
        <w:rPr>
          <w:color w:val="4F81BD" w:themeColor="accent1"/>
        </w:rPr>
      </w:pPr>
    </w:p>
    <w:p w14:paraId="61D61C92" w14:textId="77777777" w:rsidR="00035239" w:rsidRPr="00292896" w:rsidRDefault="00035239">
      <w:pPr>
        <w:pStyle w:val="BodyText"/>
        <w:rPr>
          <w:color w:val="4F81BD" w:themeColor="accent1"/>
        </w:rPr>
      </w:pPr>
    </w:p>
    <w:p w14:paraId="6E1309CB" w14:textId="77777777" w:rsidR="00035239" w:rsidRPr="00292896" w:rsidRDefault="00035239">
      <w:pPr>
        <w:pStyle w:val="BodyText"/>
        <w:rPr>
          <w:color w:val="4F81BD" w:themeColor="accent1"/>
        </w:rPr>
      </w:pPr>
    </w:p>
    <w:p w14:paraId="6B6B9B24" w14:textId="77777777" w:rsidR="00035239" w:rsidRPr="00292896" w:rsidRDefault="00035239">
      <w:pPr>
        <w:pStyle w:val="BodyText"/>
        <w:rPr>
          <w:color w:val="4F81BD" w:themeColor="accent1"/>
        </w:rPr>
      </w:pPr>
    </w:p>
    <w:p w14:paraId="1A2BB196" w14:textId="77777777" w:rsidR="00035239" w:rsidRPr="00292896" w:rsidRDefault="00035239">
      <w:pPr>
        <w:pStyle w:val="BodyText"/>
        <w:rPr>
          <w:color w:val="4F81BD" w:themeColor="accent1"/>
        </w:rPr>
      </w:pPr>
    </w:p>
    <w:p w14:paraId="19488490" w14:textId="77777777" w:rsidR="00035239" w:rsidRPr="00292896" w:rsidRDefault="00035239">
      <w:pPr>
        <w:pStyle w:val="BodyText"/>
        <w:rPr>
          <w:color w:val="4F81BD" w:themeColor="accent1"/>
        </w:rPr>
      </w:pPr>
    </w:p>
    <w:p w14:paraId="0E123D37" w14:textId="77777777" w:rsidR="00035239" w:rsidRPr="00292896" w:rsidRDefault="00035239">
      <w:pPr>
        <w:pStyle w:val="BodyText"/>
        <w:rPr>
          <w:color w:val="4F81BD" w:themeColor="accent1"/>
        </w:rPr>
      </w:pPr>
    </w:p>
    <w:p w14:paraId="6CC32398" w14:textId="77777777" w:rsidR="00035239" w:rsidRPr="00292896" w:rsidRDefault="00035239">
      <w:pPr>
        <w:pStyle w:val="BodyText"/>
        <w:rPr>
          <w:color w:val="4F81BD" w:themeColor="accent1"/>
        </w:rPr>
      </w:pPr>
    </w:p>
    <w:p w14:paraId="15397C67" w14:textId="77777777" w:rsidR="00035239" w:rsidRPr="00292896" w:rsidRDefault="00035239">
      <w:pPr>
        <w:pStyle w:val="BodyText"/>
        <w:rPr>
          <w:color w:val="4F81BD" w:themeColor="accent1"/>
        </w:rPr>
      </w:pPr>
    </w:p>
    <w:p w14:paraId="59662A66" w14:textId="77777777" w:rsidR="00035239" w:rsidRPr="00292896" w:rsidRDefault="00035239">
      <w:pPr>
        <w:pStyle w:val="BodyText"/>
        <w:rPr>
          <w:color w:val="4F81BD" w:themeColor="accent1"/>
        </w:rPr>
      </w:pPr>
    </w:p>
    <w:p w14:paraId="3F7560A0" w14:textId="77777777" w:rsidR="00035239" w:rsidRPr="00292896" w:rsidRDefault="00035239">
      <w:pPr>
        <w:pStyle w:val="BodyText"/>
        <w:rPr>
          <w:color w:val="4F81BD" w:themeColor="accent1"/>
        </w:rPr>
      </w:pPr>
    </w:p>
    <w:p w14:paraId="15089E3D" w14:textId="77777777" w:rsidR="00035239" w:rsidRPr="00292896" w:rsidRDefault="00035239">
      <w:pPr>
        <w:pStyle w:val="BodyText"/>
        <w:rPr>
          <w:color w:val="4F81BD" w:themeColor="accent1"/>
        </w:rPr>
      </w:pPr>
    </w:p>
    <w:p w14:paraId="06AB41E9" w14:textId="77777777" w:rsidR="00035239" w:rsidRPr="00292896" w:rsidRDefault="00035239">
      <w:pPr>
        <w:pStyle w:val="BodyText"/>
        <w:rPr>
          <w:color w:val="4F81BD" w:themeColor="accent1"/>
        </w:rPr>
      </w:pPr>
    </w:p>
    <w:p w14:paraId="730C4083" w14:textId="77777777" w:rsidR="00035239" w:rsidRPr="00292896" w:rsidRDefault="00035239">
      <w:pPr>
        <w:pStyle w:val="BodyText"/>
        <w:rPr>
          <w:color w:val="4F81BD" w:themeColor="accent1"/>
        </w:rPr>
      </w:pPr>
    </w:p>
    <w:p w14:paraId="3813DC9F" w14:textId="77777777" w:rsidR="00035239" w:rsidRPr="00292896" w:rsidRDefault="00C46D77">
      <w:pPr>
        <w:pStyle w:val="BodyText"/>
        <w:rPr>
          <w:color w:val="4F81BD" w:themeColor="accent1"/>
        </w:rPr>
      </w:pPr>
      <w:r>
        <w:rPr>
          <w:noProof/>
          <w:color w:val="4F81BD" w:themeColor="accent1"/>
        </w:rPr>
        <mc:AlternateContent>
          <mc:Choice Requires="wps">
            <w:drawing>
              <wp:anchor distT="0" distB="0" distL="114300" distR="114300" simplePos="0" relativeHeight="251658247" behindDoc="0" locked="0" layoutInCell="1" allowOverlap="1" wp14:anchorId="5BB1D88E" wp14:editId="50CDAAA8">
                <wp:simplePos x="0" y="0"/>
                <wp:positionH relativeFrom="page">
                  <wp:posOffset>179882</wp:posOffset>
                </wp:positionH>
                <wp:positionV relativeFrom="paragraph">
                  <wp:posOffset>124460</wp:posOffset>
                </wp:positionV>
                <wp:extent cx="124918" cy="1386965"/>
                <wp:effectExtent l="0" t="0" r="8890" b="3810"/>
                <wp:wrapNone/>
                <wp:docPr id="4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18" cy="1386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2A76EE" w14:textId="4EA0C783" w:rsidR="00035239" w:rsidRDefault="00092B44">
                            <w:pPr>
                              <w:spacing w:before="20"/>
                              <w:ind w:left="20"/>
                              <w:rPr>
                                <w:sz w:val="10"/>
                              </w:rPr>
                            </w:pPr>
                            <w:r>
                              <w:rPr>
                                <w:color w:val="0076BE"/>
                                <w:sz w:val="10"/>
                              </w:rPr>
                              <w:t xml:space="preserve">ZU23957 </w:t>
                            </w:r>
                            <w:r w:rsidR="00287090">
                              <w:rPr>
                                <w:color w:val="0076BE"/>
                                <w:sz w:val="10"/>
                              </w:rPr>
                              <w:t>–</w:t>
                            </w:r>
                            <w:r>
                              <w:rPr>
                                <w:color w:val="0076BE"/>
                                <w:sz w:val="10"/>
                              </w:rPr>
                              <w:t xml:space="preserve"> </w:t>
                            </w:r>
                            <w:r w:rsidR="00287090">
                              <w:rPr>
                                <w:color w:val="0076BE"/>
                                <w:sz w:val="10"/>
                              </w:rPr>
                              <w:t>1</w:t>
                            </w:r>
                            <w:r w:rsidR="00C1668B">
                              <w:rPr>
                                <w:color w:val="0076BE"/>
                                <w:sz w:val="10"/>
                              </w:rPr>
                              <w:t>1</w:t>
                            </w:r>
                            <w:r w:rsidR="00287090">
                              <w:rPr>
                                <w:color w:val="0076BE"/>
                                <w:sz w:val="10"/>
                              </w:rPr>
                              <w:t>/2</w:t>
                            </w:r>
                            <w:r w:rsidR="00C1668B">
                              <w:rPr>
                                <w:color w:val="0076BE"/>
                                <w:sz w:val="10"/>
                              </w:rPr>
                              <w:t>5</w:t>
                            </w:r>
                            <w:r>
                              <w:rPr>
                                <w:color w:val="0076BE"/>
                                <w:sz w:val="10"/>
                              </w:rPr>
                              <w:t xml:space="preserve"> </w:t>
                            </w:r>
                            <w:r w:rsidR="00C46D77">
                              <w:rPr>
                                <w:color w:val="0076BE"/>
                                <w:sz w:val="10"/>
                              </w:rPr>
                              <w:t>–</w:t>
                            </w:r>
                            <w:r>
                              <w:rPr>
                                <w:color w:val="0076BE"/>
                                <w:sz w:val="10"/>
                              </w:rPr>
                              <w:t xml:space="preserve"> </w:t>
                            </w:r>
                            <w:r w:rsidR="00C1668B" w:rsidRPr="00C1668B">
                              <w:rPr>
                                <w:color w:val="0076BE"/>
                                <w:sz w:val="10"/>
                              </w:rPr>
                              <w:t>SOCR-023731-2025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B1D88E" id="Text Box 11" o:spid="_x0000_s1027" type="#_x0000_t202" style="position:absolute;margin-left:14.15pt;margin-top:9.8pt;width:9.85pt;height:109.2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" filled="f" stroked="f">
                <v:textbox style="layout-flow:vertical;mso-layout-flow-alt:bottom-to-top" inset="0,0,0,0">
                  <w:txbxContent>
                    <w:p w14:paraId="2C2A76EE" w14:textId="4EA0C783" w:rsidR="00035239" w:rsidRDefault="00092B44">
                      <w:pPr>
                        <w:spacing w:before="20"/>
                        <w:ind w:left="20"/>
                        <w:rPr>
                          <w:sz w:val="10"/>
                        </w:rPr>
                      </w:pPr>
                      <w:r>
                        <w:rPr>
                          <w:color w:val="0076BE"/>
                          <w:sz w:val="10"/>
                        </w:rPr>
                        <w:t xml:space="preserve">ZU23957 </w:t>
                      </w:r>
                      <w:r w:rsidR="00287090">
                        <w:rPr>
                          <w:color w:val="0076BE"/>
                          <w:sz w:val="10"/>
                        </w:rPr>
                        <w:t>–</w:t>
                      </w:r>
                      <w:r>
                        <w:rPr>
                          <w:color w:val="0076BE"/>
                          <w:sz w:val="10"/>
                        </w:rPr>
                        <w:t xml:space="preserve"> </w:t>
                      </w:r>
                      <w:r w:rsidR="00287090">
                        <w:rPr>
                          <w:color w:val="0076BE"/>
                          <w:sz w:val="10"/>
                        </w:rPr>
                        <w:t>1</w:t>
                      </w:r>
                      <w:r w:rsidR="00C1668B">
                        <w:rPr>
                          <w:color w:val="0076BE"/>
                          <w:sz w:val="10"/>
                        </w:rPr>
                        <w:t>1</w:t>
                      </w:r>
                      <w:r w:rsidR="00287090">
                        <w:rPr>
                          <w:color w:val="0076BE"/>
                          <w:sz w:val="10"/>
                        </w:rPr>
                        <w:t>/2</w:t>
                      </w:r>
                      <w:r w:rsidR="00C1668B">
                        <w:rPr>
                          <w:color w:val="0076BE"/>
                          <w:sz w:val="10"/>
                        </w:rPr>
                        <w:t>5</w:t>
                      </w:r>
                      <w:r>
                        <w:rPr>
                          <w:color w:val="0076BE"/>
                          <w:sz w:val="10"/>
                        </w:rPr>
                        <w:t xml:space="preserve"> </w:t>
                      </w:r>
                      <w:r w:rsidR="00C46D77">
                        <w:rPr>
                          <w:color w:val="0076BE"/>
                          <w:sz w:val="10"/>
                        </w:rPr>
                        <w:t>–</w:t>
                      </w:r>
                      <w:r>
                        <w:rPr>
                          <w:color w:val="0076BE"/>
                          <w:sz w:val="10"/>
                        </w:rPr>
                        <w:t xml:space="preserve"> </w:t>
                      </w:r>
                      <w:r w:rsidR="00C1668B" w:rsidRPr="00C1668B">
                        <w:rPr>
                          <w:color w:val="0076BE"/>
                          <w:sz w:val="10"/>
                        </w:rPr>
                        <w:t>SOCR-023731-2025</w:t>
                      </w:r>
                    </w:p>
                  </w:txbxContent>
                </v:textbox>
                <w10:wrap anchorx="page"/>
              </v:shape>
            </w:pict>
          </mc:Fallback>
        </mc:AlternateContent>
      </w:r>
    </w:p>
    <w:p w14:paraId="6D03A37D" w14:textId="77777777" w:rsidR="00035239" w:rsidRPr="00292896" w:rsidRDefault="00035239">
      <w:pPr>
        <w:pStyle w:val="BodyText"/>
        <w:rPr>
          <w:color w:val="4F81BD" w:themeColor="accent1"/>
        </w:rPr>
      </w:pPr>
    </w:p>
    <w:p w14:paraId="3FA3E98C" w14:textId="77777777" w:rsidR="00035239" w:rsidRPr="00292896" w:rsidRDefault="00035239">
      <w:pPr>
        <w:pStyle w:val="BodyText"/>
        <w:rPr>
          <w:color w:val="4F81BD" w:themeColor="accent1"/>
        </w:rPr>
      </w:pPr>
    </w:p>
    <w:p w14:paraId="0E437282" w14:textId="77777777" w:rsidR="00035239" w:rsidRPr="00292896" w:rsidRDefault="00035239">
      <w:pPr>
        <w:pStyle w:val="BodyText"/>
        <w:rPr>
          <w:color w:val="4F81BD" w:themeColor="accent1"/>
        </w:rPr>
      </w:pPr>
    </w:p>
    <w:p w14:paraId="4C8CA61D" w14:textId="77777777" w:rsidR="00035239" w:rsidRPr="00292896" w:rsidRDefault="00035239">
      <w:pPr>
        <w:pStyle w:val="BodyText"/>
        <w:spacing w:before="1"/>
        <w:rPr>
          <w:color w:val="4F81BD" w:themeColor="accent1"/>
          <w:sz w:val="28"/>
        </w:rPr>
      </w:pPr>
    </w:p>
    <w:p w14:paraId="4ACD8BEA" w14:textId="77777777" w:rsidR="00035239" w:rsidRPr="00292896" w:rsidRDefault="00D14B67">
      <w:pPr>
        <w:spacing w:before="100"/>
        <w:ind w:left="200"/>
        <w:rPr>
          <w:rFonts w:ascii="Zurich Sans Medium"/>
          <w:color w:val="4F81BD" w:themeColor="accent1"/>
          <w:sz w:val="17"/>
        </w:rPr>
      </w:pPr>
      <w:r>
        <w:rPr>
          <w:noProof/>
          <w:color w:val="4F81BD" w:themeColor="accent1"/>
        </w:rPr>
        <mc:AlternateContent>
          <mc:Choice Requires="wps">
            <w:drawing>
              <wp:anchor distT="0" distB="0" distL="114300" distR="114300" simplePos="0" relativeHeight="251658245" behindDoc="0" locked="0" layoutInCell="1" allowOverlap="1" wp14:anchorId="7D18DE85" wp14:editId="3E1D9F4F">
                <wp:simplePos x="0" y="0"/>
                <wp:positionH relativeFrom="page">
                  <wp:posOffset>6324600</wp:posOffset>
                </wp:positionH>
                <wp:positionV relativeFrom="paragraph">
                  <wp:posOffset>-44450</wp:posOffset>
                </wp:positionV>
                <wp:extent cx="429260" cy="429260"/>
                <wp:effectExtent l="0" t="0" r="0" b="0"/>
                <wp:wrapNone/>
                <wp:docPr id="5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9260" cy="429260"/>
                        </a:xfrm>
                        <a:custGeom>
                          <a:avLst/>
                          <a:gdLst>
                            <a:gd name="T0" fmla="+- 0 10145 9960"/>
                            <a:gd name="T1" fmla="*/ T0 w 676"/>
                            <a:gd name="T2" fmla="+- 0 475 -70"/>
                            <a:gd name="T3" fmla="*/ 475 h 676"/>
                            <a:gd name="T4" fmla="+- 0 10118 9960"/>
                            <a:gd name="T5" fmla="*/ T4 w 676"/>
                            <a:gd name="T6" fmla="+- 0 477 -70"/>
                            <a:gd name="T7" fmla="*/ 477 h 676"/>
                            <a:gd name="T8" fmla="+- 0 10088 9960"/>
                            <a:gd name="T9" fmla="*/ T8 w 676"/>
                            <a:gd name="T10" fmla="+- 0 482 -70"/>
                            <a:gd name="T11" fmla="*/ 482 h 676"/>
                            <a:gd name="T12" fmla="+- 0 10063 9960"/>
                            <a:gd name="T13" fmla="*/ T12 w 676"/>
                            <a:gd name="T14" fmla="+- 0 489 -70"/>
                            <a:gd name="T15" fmla="*/ 489 h 676"/>
                            <a:gd name="T16" fmla="+- 0 10100 9960"/>
                            <a:gd name="T17" fmla="*/ T16 w 676"/>
                            <a:gd name="T18" fmla="+- 0 541 -70"/>
                            <a:gd name="T19" fmla="*/ 541 h 676"/>
                            <a:gd name="T20" fmla="+- 0 10226 9960"/>
                            <a:gd name="T21" fmla="*/ T20 w 676"/>
                            <a:gd name="T22" fmla="+- 0 598 -70"/>
                            <a:gd name="T23" fmla="*/ 598 h 676"/>
                            <a:gd name="T24" fmla="+- 0 10375 9960"/>
                            <a:gd name="T25" fmla="*/ T24 w 676"/>
                            <a:gd name="T26" fmla="+- 0 596 -70"/>
                            <a:gd name="T27" fmla="*/ 596 h 676"/>
                            <a:gd name="T28" fmla="+- 0 10509 9960"/>
                            <a:gd name="T29" fmla="*/ T28 w 676"/>
                            <a:gd name="T30" fmla="+- 0 531 -70"/>
                            <a:gd name="T31" fmla="*/ 531 h 676"/>
                            <a:gd name="T32" fmla="+- 0 10370 9960"/>
                            <a:gd name="T33" fmla="*/ T32 w 676"/>
                            <a:gd name="T34" fmla="+- 0 497 -70"/>
                            <a:gd name="T35" fmla="*/ 497 h 676"/>
                            <a:gd name="T36" fmla="+- 0 10333 9960"/>
                            <a:gd name="T37" fmla="*/ T36 w 676"/>
                            <a:gd name="T38" fmla="+- 0 495 -70"/>
                            <a:gd name="T39" fmla="*/ 495 h 676"/>
                            <a:gd name="T40" fmla="+- 0 10235 9960"/>
                            <a:gd name="T41" fmla="*/ T40 w 676"/>
                            <a:gd name="T42" fmla="+- 0 481 -70"/>
                            <a:gd name="T43" fmla="*/ 481 h 676"/>
                            <a:gd name="T44" fmla="+- 0 10181 9960"/>
                            <a:gd name="T45" fmla="*/ T44 w 676"/>
                            <a:gd name="T46" fmla="+- 0 475 -70"/>
                            <a:gd name="T47" fmla="*/ 475 h 676"/>
                            <a:gd name="T48" fmla="+- 0 10624 9960"/>
                            <a:gd name="T49" fmla="*/ T48 w 676"/>
                            <a:gd name="T50" fmla="+- 0 350 -70"/>
                            <a:gd name="T51" fmla="*/ 350 h 676"/>
                            <a:gd name="T52" fmla="+- 0 10526 9960"/>
                            <a:gd name="T53" fmla="*/ T52 w 676"/>
                            <a:gd name="T54" fmla="+- 0 354 -70"/>
                            <a:gd name="T55" fmla="*/ 354 h 676"/>
                            <a:gd name="T56" fmla="+- 0 10520 9960"/>
                            <a:gd name="T57" fmla="*/ T56 w 676"/>
                            <a:gd name="T58" fmla="+- 0 376 -70"/>
                            <a:gd name="T59" fmla="*/ 376 h 676"/>
                            <a:gd name="T60" fmla="+- 0 10512 9960"/>
                            <a:gd name="T61" fmla="*/ T60 w 676"/>
                            <a:gd name="T62" fmla="+- 0 396 -70"/>
                            <a:gd name="T63" fmla="*/ 396 h 676"/>
                            <a:gd name="T64" fmla="+- 0 10487 9960"/>
                            <a:gd name="T65" fmla="*/ T64 w 676"/>
                            <a:gd name="T66" fmla="+- 0 439 -70"/>
                            <a:gd name="T67" fmla="*/ 439 h 676"/>
                            <a:gd name="T68" fmla="+- 0 10456 9960"/>
                            <a:gd name="T69" fmla="*/ T68 w 676"/>
                            <a:gd name="T70" fmla="+- 0 470 -70"/>
                            <a:gd name="T71" fmla="*/ 470 h 676"/>
                            <a:gd name="T72" fmla="+- 0 10418 9960"/>
                            <a:gd name="T73" fmla="*/ T72 w 676"/>
                            <a:gd name="T74" fmla="+- 0 490 -70"/>
                            <a:gd name="T75" fmla="*/ 490 h 676"/>
                            <a:gd name="T76" fmla="+- 0 10375 9960"/>
                            <a:gd name="T77" fmla="*/ T76 w 676"/>
                            <a:gd name="T78" fmla="+- 0 497 -70"/>
                            <a:gd name="T79" fmla="*/ 497 h 676"/>
                            <a:gd name="T80" fmla="+- 0 10561 9960"/>
                            <a:gd name="T81" fmla="*/ T80 w 676"/>
                            <a:gd name="T82" fmla="+- 0 479 -70"/>
                            <a:gd name="T83" fmla="*/ 479 h 676"/>
                            <a:gd name="T84" fmla="+- 0 10624 9960"/>
                            <a:gd name="T85" fmla="*/ T84 w 676"/>
                            <a:gd name="T86" fmla="+- 0 350 -70"/>
                            <a:gd name="T87" fmla="*/ 350 h 676"/>
                            <a:gd name="T88" fmla="+- 0 10220 9960"/>
                            <a:gd name="T89" fmla="*/ T88 w 676"/>
                            <a:gd name="T90" fmla="+- 0 -61 -70"/>
                            <a:gd name="T91" fmla="*/ -61 h 676"/>
                            <a:gd name="T92" fmla="+- 0 10086 9960"/>
                            <a:gd name="T93" fmla="*/ T92 w 676"/>
                            <a:gd name="T94" fmla="+- 0 4 -70"/>
                            <a:gd name="T95" fmla="*/ 4 h 676"/>
                            <a:gd name="T96" fmla="+- 0 9994 9960"/>
                            <a:gd name="T97" fmla="*/ T96 w 676"/>
                            <a:gd name="T98" fmla="+- 0 119 -70"/>
                            <a:gd name="T99" fmla="*/ 119 h 676"/>
                            <a:gd name="T100" fmla="+- 0 9960 9960"/>
                            <a:gd name="T101" fmla="*/ T100 w 676"/>
                            <a:gd name="T102" fmla="+- 0 268 -70"/>
                            <a:gd name="T103" fmla="*/ 268 h 676"/>
                            <a:gd name="T104" fmla="+- 0 9978 9960"/>
                            <a:gd name="T105" fmla="*/ T104 w 676"/>
                            <a:gd name="T106" fmla="+- 0 377 -70"/>
                            <a:gd name="T107" fmla="*/ 377 h 676"/>
                            <a:gd name="T108" fmla="+- 0 10029 9960"/>
                            <a:gd name="T109" fmla="*/ T108 w 676"/>
                            <a:gd name="T110" fmla="+- 0 472 -70"/>
                            <a:gd name="T111" fmla="*/ 472 h 676"/>
                            <a:gd name="T112" fmla="+- 0 10093 9960"/>
                            <a:gd name="T113" fmla="*/ T112 w 676"/>
                            <a:gd name="T114" fmla="+- 0 174 -70"/>
                            <a:gd name="T115" fmla="*/ 174 h 676"/>
                            <a:gd name="T116" fmla="+- 0 10104 9960"/>
                            <a:gd name="T117" fmla="*/ T116 w 676"/>
                            <a:gd name="T118" fmla="+- 0 64 -70"/>
                            <a:gd name="T119" fmla="*/ 64 h 676"/>
                            <a:gd name="T120" fmla="+- 0 10561 9960"/>
                            <a:gd name="T121" fmla="*/ T120 w 676"/>
                            <a:gd name="T122" fmla="+- 0 56 -70"/>
                            <a:gd name="T123" fmla="*/ 56 h 676"/>
                            <a:gd name="T124" fmla="+- 0 10446 9960"/>
                            <a:gd name="T125" fmla="*/ T124 w 676"/>
                            <a:gd name="T126" fmla="+- 0 -36 -70"/>
                            <a:gd name="T127" fmla="*/ -36 h 676"/>
                            <a:gd name="T128" fmla="+- 0 10297 9960"/>
                            <a:gd name="T129" fmla="*/ T128 w 676"/>
                            <a:gd name="T130" fmla="+- 0 -70 -70"/>
                            <a:gd name="T131" fmla="*/ -70 h 676"/>
                            <a:gd name="T132" fmla="+- 0 10216 9960"/>
                            <a:gd name="T133" fmla="*/ T132 w 676"/>
                            <a:gd name="T134" fmla="+- 0 436 -70"/>
                            <a:gd name="T135" fmla="*/ 436 h 676"/>
                            <a:gd name="T136" fmla="+- 0 10237 9960"/>
                            <a:gd name="T137" fmla="*/ T136 w 676"/>
                            <a:gd name="T138" fmla="+- 0 436 -70"/>
                            <a:gd name="T139" fmla="*/ 436 h 676"/>
                            <a:gd name="T140" fmla="+- 0 10330 9960"/>
                            <a:gd name="T141" fmla="*/ T140 w 676"/>
                            <a:gd name="T142" fmla="+- 0 441 -70"/>
                            <a:gd name="T143" fmla="*/ 441 h 676"/>
                            <a:gd name="T144" fmla="+- 0 10352 9960"/>
                            <a:gd name="T145" fmla="*/ T144 w 676"/>
                            <a:gd name="T146" fmla="+- 0 442 -70"/>
                            <a:gd name="T147" fmla="*/ 442 h 676"/>
                            <a:gd name="T148" fmla="+- 0 10379 9960"/>
                            <a:gd name="T149" fmla="*/ T148 w 676"/>
                            <a:gd name="T150" fmla="+- 0 442 -70"/>
                            <a:gd name="T151" fmla="*/ 442 h 676"/>
                            <a:gd name="T152" fmla="+- 0 10408 9960"/>
                            <a:gd name="T153" fmla="*/ T152 w 676"/>
                            <a:gd name="T154" fmla="+- 0 438 -70"/>
                            <a:gd name="T155" fmla="*/ 438 h 676"/>
                            <a:gd name="T156" fmla="+- 0 10566 9960"/>
                            <a:gd name="T157" fmla="*/ T156 w 676"/>
                            <a:gd name="T158" fmla="+- 0 64 -70"/>
                            <a:gd name="T159" fmla="*/ 64 h 676"/>
                            <a:gd name="T160" fmla="+- 0 10176 9960"/>
                            <a:gd name="T161" fmla="*/ T160 w 676"/>
                            <a:gd name="T162" fmla="+- 0 438 -70"/>
                            <a:gd name="T163" fmla="*/ 438 h 676"/>
                            <a:gd name="T164" fmla="+- 0 10197 9960"/>
                            <a:gd name="T165" fmla="*/ T164 w 676"/>
                            <a:gd name="T166" fmla="+- 0 436 -70"/>
                            <a:gd name="T167" fmla="*/ 436 h 676"/>
                            <a:gd name="T168" fmla="+- 0 10216 9960"/>
                            <a:gd name="T169" fmla="*/ T168 w 676"/>
                            <a:gd name="T170" fmla="+- 0 436 -70"/>
                            <a:gd name="T171" fmla="*/ 436 h 676"/>
                            <a:gd name="T172" fmla="+- 0 10420 9960"/>
                            <a:gd name="T173" fmla="*/ T172 w 676"/>
                            <a:gd name="T174" fmla="+- 0 435 -70"/>
                            <a:gd name="T175" fmla="*/ 435 h 676"/>
                            <a:gd name="T176" fmla="+- 0 10439 9960"/>
                            <a:gd name="T177" fmla="*/ T176 w 676"/>
                            <a:gd name="T178" fmla="+- 0 428 -70"/>
                            <a:gd name="T179" fmla="*/ 428 h 676"/>
                            <a:gd name="T180" fmla="+- 0 10457 9960"/>
                            <a:gd name="T181" fmla="*/ T180 w 676"/>
                            <a:gd name="T182" fmla="+- 0 418 -70"/>
                            <a:gd name="T183" fmla="*/ 418 h 676"/>
                            <a:gd name="T184" fmla="+- 0 10485 9960"/>
                            <a:gd name="T185" fmla="*/ T184 w 676"/>
                            <a:gd name="T186" fmla="+- 0 392 -70"/>
                            <a:gd name="T187" fmla="*/ 392 h 676"/>
                            <a:gd name="T188" fmla="+- 0 10507 9960"/>
                            <a:gd name="T189" fmla="*/ T188 w 676"/>
                            <a:gd name="T190" fmla="+- 0 360 -70"/>
                            <a:gd name="T191" fmla="*/ 360 h 676"/>
                            <a:gd name="T192" fmla="+- 0 10509 9960"/>
                            <a:gd name="T193" fmla="*/ T192 w 676"/>
                            <a:gd name="T194" fmla="+- 0 355 -70"/>
                            <a:gd name="T195" fmla="*/ 355 h 676"/>
                            <a:gd name="T196" fmla="+- 0 10624 9960"/>
                            <a:gd name="T197" fmla="*/ T196 w 676"/>
                            <a:gd name="T198" fmla="+- 0 350 -70"/>
                            <a:gd name="T199" fmla="*/ 350 h 676"/>
                            <a:gd name="T200" fmla="+- 0 10635 9960"/>
                            <a:gd name="T201" fmla="*/ T200 w 676"/>
                            <a:gd name="T202" fmla="+- 0 267 -70"/>
                            <a:gd name="T203" fmla="*/ 267 h 676"/>
                            <a:gd name="T204" fmla="+- 0 10601 9960"/>
                            <a:gd name="T205" fmla="*/ T204 w 676"/>
                            <a:gd name="T206" fmla="+- 0 119 -70"/>
                            <a:gd name="T207" fmla="*/ 119 h 676"/>
                            <a:gd name="T208" fmla="+- 0 10309 9960"/>
                            <a:gd name="T209" fmla="*/ T208 w 676"/>
                            <a:gd name="T210" fmla="+- 0 104 -70"/>
                            <a:gd name="T211" fmla="*/ 104 h 676"/>
                            <a:gd name="T212" fmla="+- 0 10226 9960"/>
                            <a:gd name="T213" fmla="*/ T212 w 676"/>
                            <a:gd name="T214" fmla="+- 0 104 -70"/>
                            <a:gd name="T215" fmla="*/ 104 h 676"/>
                            <a:gd name="T216" fmla="+- 0 10183 9960"/>
                            <a:gd name="T217" fmla="*/ T216 w 676"/>
                            <a:gd name="T218" fmla="+- 0 107 -70"/>
                            <a:gd name="T219" fmla="*/ 107 h 676"/>
                            <a:gd name="T220" fmla="+- 0 10153 9960"/>
                            <a:gd name="T221" fmla="*/ T220 w 676"/>
                            <a:gd name="T222" fmla="+- 0 113 -70"/>
                            <a:gd name="T223" fmla="*/ 113 h 676"/>
                            <a:gd name="T224" fmla="+- 0 10131 9960"/>
                            <a:gd name="T225" fmla="*/ T224 w 676"/>
                            <a:gd name="T226" fmla="+- 0 124 -70"/>
                            <a:gd name="T227" fmla="*/ 124 h 676"/>
                            <a:gd name="T228" fmla="+- 0 10113 9960"/>
                            <a:gd name="T229" fmla="*/ T228 w 676"/>
                            <a:gd name="T230" fmla="+- 0 141 -70"/>
                            <a:gd name="T231" fmla="*/ 141 h 676"/>
                            <a:gd name="T232" fmla="+- 0 10097 9960"/>
                            <a:gd name="T233" fmla="*/ T232 w 676"/>
                            <a:gd name="T234" fmla="+- 0 165 -70"/>
                            <a:gd name="T235" fmla="*/ 165 h 676"/>
                            <a:gd name="T236" fmla="+- 0 10094 9960"/>
                            <a:gd name="T237" fmla="*/ T236 w 676"/>
                            <a:gd name="T238" fmla="+- 0 170 -70"/>
                            <a:gd name="T239" fmla="*/ 170 h 676"/>
                            <a:gd name="T240" fmla="+- 0 10256 9960"/>
                            <a:gd name="T241" fmla="*/ T240 w 676"/>
                            <a:gd name="T242" fmla="+- 0 174 -70"/>
                            <a:gd name="T243" fmla="*/ 174 h 6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676" h="676">
                              <a:moveTo>
                                <a:pt x="199" y="544"/>
                              </a:moveTo>
                              <a:lnTo>
                                <a:pt x="185" y="545"/>
                              </a:lnTo>
                              <a:lnTo>
                                <a:pt x="172" y="545"/>
                              </a:lnTo>
                              <a:lnTo>
                                <a:pt x="158" y="547"/>
                              </a:lnTo>
                              <a:lnTo>
                                <a:pt x="144" y="549"/>
                              </a:lnTo>
                              <a:lnTo>
                                <a:pt x="128" y="552"/>
                              </a:lnTo>
                              <a:lnTo>
                                <a:pt x="116" y="555"/>
                              </a:lnTo>
                              <a:lnTo>
                                <a:pt x="103" y="559"/>
                              </a:lnTo>
                              <a:lnTo>
                                <a:pt x="89" y="566"/>
                              </a:lnTo>
                              <a:lnTo>
                                <a:pt x="140" y="611"/>
                              </a:lnTo>
                              <a:lnTo>
                                <a:pt x="199" y="646"/>
                              </a:lnTo>
                              <a:lnTo>
                                <a:pt x="266" y="668"/>
                              </a:lnTo>
                              <a:lnTo>
                                <a:pt x="337" y="675"/>
                              </a:lnTo>
                              <a:lnTo>
                                <a:pt x="415" y="666"/>
                              </a:lnTo>
                              <a:lnTo>
                                <a:pt x="486" y="641"/>
                              </a:lnTo>
                              <a:lnTo>
                                <a:pt x="549" y="601"/>
                              </a:lnTo>
                              <a:lnTo>
                                <a:pt x="583" y="567"/>
                              </a:lnTo>
                              <a:lnTo>
                                <a:pt x="410" y="567"/>
                              </a:lnTo>
                              <a:lnTo>
                                <a:pt x="393" y="566"/>
                              </a:lnTo>
                              <a:lnTo>
                                <a:pt x="373" y="565"/>
                              </a:lnTo>
                              <a:lnTo>
                                <a:pt x="348" y="561"/>
                              </a:lnTo>
                              <a:lnTo>
                                <a:pt x="275" y="551"/>
                              </a:lnTo>
                              <a:lnTo>
                                <a:pt x="246" y="547"/>
                              </a:lnTo>
                              <a:lnTo>
                                <a:pt x="221" y="545"/>
                              </a:lnTo>
                              <a:lnTo>
                                <a:pt x="199" y="544"/>
                              </a:lnTo>
                              <a:close/>
                              <a:moveTo>
                                <a:pt x="664" y="420"/>
                              </a:moveTo>
                              <a:lnTo>
                                <a:pt x="552" y="420"/>
                              </a:lnTo>
                              <a:lnTo>
                                <a:pt x="566" y="424"/>
                              </a:lnTo>
                              <a:lnTo>
                                <a:pt x="563" y="436"/>
                              </a:lnTo>
                              <a:lnTo>
                                <a:pt x="560" y="446"/>
                              </a:lnTo>
                              <a:lnTo>
                                <a:pt x="556" y="455"/>
                              </a:lnTo>
                              <a:lnTo>
                                <a:pt x="552" y="466"/>
                              </a:lnTo>
                              <a:lnTo>
                                <a:pt x="540" y="490"/>
                              </a:lnTo>
                              <a:lnTo>
                                <a:pt x="527" y="509"/>
                              </a:lnTo>
                              <a:lnTo>
                                <a:pt x="513" y="526"/>
                              </a:lnTo>
                              <a:lnTo>
                                <a:pt x="496" y="540"/>
                              </a:lnTo>
                              <a:lnTo>
                                <a:pt x="478" y="551"/>
                              </a:lnTo>
                              <a:lnTo>
                                <a:pt x="458" y="560"/>
                              </a:lnTo>
                              <a:lnTo>
                                <a:pt x="437" y="565"/>
                              </a:lnTo>
                              <a:lnTo>
                                <a:pt x="415" y="567"/>
                              </a:lnTo>
                              <a:lnTo>
                                <a:pt x="583" y="567"/>
                              </a:lnTo>
                              <a:lnTo>
                                <a:pt x="601" y="549"/>
                              </a:lnTo>
                              <a:lnTo>
                                <a:pt x="641" y="486"/>
                              </a:lnTo>
                              <a:lnTo>
                                <a:pt x="664" y="420"/>
                              </a:lnTo>
                              <a:close/>
                              <a:moveTo>
                                <a:pt x="337" y="0"/>
                              </a:moveTo>
                              <a:lnTo>
                                <a:pt x="260" y="9"/>
                              </a:lnTo>
                              <a:lnTo>
                                <a:pt x="189" y="34"/>
                              </a:lnTo>
                              <a:lnTo>
                                <a:pt x="126" y="74"/>
                              </a:lnTo>
                              <a:lnTo>
                                <a:pt x="74" y="126"/>
                              </a:lnTo>
                              <a:lnTo>
                                <a:pt x="34" y="189"/>
                              </a:lnTo>
                              <a:lnTo>
                                <a:pt x="9" y="260"/>
                              </a:lnTo>
                              <a:lnTo>
                                <a:pt x="0" y="338"/>
                              </a:lnTo>
                              <a:lnTo>
                                <a:pt x="4" y="394"/>
                              </a:lnTo>
                              <a:lnTo>
                                <a:pt x="18" y="447"/>
                              </a:lnTo>
                              <a:lnTo>
                                <a:pt x="40" y="497"/>
                              </a:lnTo>
                              <a:lnTo>
                                <a:pt x="69" y="542"/>
                              </a:lnTo>
                              <a:lnTo>
                                <a:pt x="296" y="244"/>
                              </a:lnTo>
                              <a:lnTo>
                                <a:pt x="133" y="244"/>
                              </a:lnTo>
                              <a:lnTo>
                                <a:pt x="116" y="240"/>
                              </a:lnTo>
                              <a:lnTo>
                                <a:pt x="144" y="134"/>
                              </a:lnTo>
                              <a:lnTo>
                                <a:pt x="606" y="134"/>
                              </a:lnTo>
                              <a:lnTo>
                                <a:pt x="601" y="126"/>
                              </a:lnTo>
                              <a:lnTo>
                                <a:pt x="549" y="74"/>
                              </a:lnTo>
                              <a:lnTo>
                                <a:pt x="486" y="34"/>
                              </a:lnTo>
                              <a:lnTo>
                                <a:pt x="415" y="9"/>
                              </a:lnTo>
                              <a:lnTo>
                                <a:pt x="337" y="0"/>
                              </a:lnTo>
                              <a:close/>
                              <a:moveTo>
                                <a:pt x="458" y="506"/>
                              </a:moveTo>
                              <a:lnTo>
                                <a:pt x="256" y="506"/>
                              </a:lnTo>
                              <a:lnTo>
                                <a:pt x="265" y="506"/>
                              </a:lnTo>
                              <a:lnTo>
                                <a:pt x="277" y="506"/>
                              </a:lnTo>
                              <a:lnTo>
                                <a:pt x="291" y="507"/>
                              </a:lnTo>
                              <a:lnTo>
                                <a:pt x="370" y="511"/>
                              </a:lnTo>
                              <a:lnTo>
                                <a:pt x="382" y="512"/>
                              </a:lnTo>
                              <a:lnTo>
                                <a:pt x="392" y="512"/>
                              </a:lnTo>
                              <a:lnTo>
                                <a:pt x="401" y="512"/>
                              </a:lnTo>
                              <a:lnTo>
                                <a:pt x="419" y="512"/>
                              </a:lnTo>
                              <a:lnTo>
                                <a:pt x="434" y="511"/>
                              </a:lnTo>
                              <a:lnTo>
                                <a:pt x="448" y="508"/>
                              </a:lnTo>
                              <a:lnTo>
                                <a:pt x="458" y="506"/>
                              </a:lnTo>
                              <a:close/>
                              <a:moveTo>
                                <a:pt x="606" y="134"/>
                              </a:moveTo>
                              <a:lnTo>
                                <a:pt x="495" y="134"/>
                              </a:lnTo>
                              <a:lnTo>
                                <a:pt x="216" y="508"/>
                              </a:lnTo>
                              <a:lnTo>
                                <a:pt x="227" y="507"/>
                              </a:lnTo>
                              <a:lnTo>
                                <a:pt x="237" y="506"/>
                              </a:lnTo>
                              <a:lnTo>
                                <a:pt x="246" y="506"/>
                              </a:lnTo>
                              <a:lnTo>
                                <a:pt x="256" y="506"/>
                              </a:lnTo>
                              <a:lnTo>
                                <a:pt x="458" y="506"/>
                              </a:lnTo>
                              <a:lnTo>
                                <a:pt x="460" y="505"/>
                              </a:lnTo>
                              <a:lnTo>
                                <a:pt x="470" y="502"/>
                              </a:lnTo>
                              <a:lnTo>
                                <a:pt x="479" y="498"/>
                              </a:lnTo>
                              <a:lnTo>
                                <a:pt x="488" y="493"/>
                              </a:lnTo>
                              <a:lnTo>
                                <a:pt x="497" y="488"/>
                              </a:lnTo>
                              <a:lnTo>
                                <a:pt x="511" y="476"/>
                              </a:lnTo>
                              <a:lnTo>
                                <a:pt x="525" y="462"/>
                              </a:lnTo>
                              <a:lnTo>
                                <a:pt x="537" y="447"/>
                              </a:lnTo>
                              <a:lnTo>
                                <a:pt x="547" y="430"/>
                              </a:lnTo>
                              <a:lnTo>
                                <a:pt x="548" y="428"/>
                              </a:lnTo>
                              <a:lnTo>
                                <a:pt x="549" y="425"/>
                              </a:lnTo>
                              <a:lnTo>
                                <a:pt x="552" y="420"/>
                              </a:lnTo>
                              <a:lnTo>
                                <a:pt x="664" y="420"/>
                              </a:lnTo>
                              <a:lnTo>
                                <a:pt x="666" y="415"/>
                              </a:lnTo>
                              <a:lnTo>
                                <a:pt x="675" y="337"/>
                              </a:lnTo>
                              <a:lnTo>
                                <a:pt x="666" y="260"/>
                              </a:lnTo>
                              <a:lnTo>
                                <a:pt x="641" y="189"/>
                              </a:lnTo>
                              <a:lnTo>
                                <a:pt x="606" y="134"/>
                              </a:lnTo>
                              <a:close/>
                              <a:moveTo>
                                <a:pt x="349" y="174"/>
                              </a:moveTo>
                              <a:lnTo>
                                <a:pt x="289" y="174"/>
                              </a:lnTo>
                              <a:lnTo>
                                <a:pt x="266" y="174"/>
                              </a:lnTo>
                              <a:lnTo>
                                <a:pt x="244" y="175"/>
                              </a:lnTo>
                              <a:lnTo>
                                <a:pt x="223" y="177"/>
                              </a:lnTo>
                              <a:lnTo>
                                <a:pt x="206" y="180"/>
                              </a:lnTo>
                              <a:lnTo>
                                <a:pt x="193" y="183"/>
                              </a:lnTo>
                              <a:lnTo>
                                <a:pt x="181" y="187"/>
                              </a:lnTo>
                              <a:lnTo>
                                <a:pt x="171" y="194"/>
                              </a:lnTo>
                              <a:lnTo>
                                <a:pt x="163" y="201"/>
                              </a:lnTo>
                              <a:lnTo>
                                <a:pt x="153" y="211"/>
                              </a:lnTo>
                              <a:lnTo>
                                <a:pt x="145" y="223"/>
                              </a:lnTo>
                              <a:lnTo>
                                <a:pt x="137" y="235"/>
                              </a:lnTo>
                              <a:lnTo>
                                <a:pt x="136" y="237"/>
                              </a:lnTo>
                              <a:lnTo>
                                <a:pt x="134" y="240"/>
                              </a:lnTo>
                              <a:lnTo>
                                <a:pt x="133" y="244"/>
                              </a:lnTo>
                              <a:lnTo>
                                <a:pt x="296" y="244"/>
                              </a:lnTo>
                              <a:lnTo>
                                <a:pt x="349" y="174"/>
                              </a:lnTo>
                              <a:close/>
                            </a:path>
                          </a:pathLst>
                        </a:custGeom>
                        <a:solidFill>
                          <a:srgbClr val="0076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5FD3C" id="AutoShape 12" o:spid="_x0000_s1026" style="position:absolute;margin-left:498pt;margin-top:-3.5pt;width:33.8pt;height:33.8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7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" path="m199,544r-14,1l172,545r-14,2l144,549r-16,3l116,555r-13,4l89,566r51,45l199,646r67,22l337,675r78,-9l486,641r63,-40l583,567r-173,l393,566r-20,-1l348,561,275,551r-29,-4l221,545r-22,-1xm664,420r-112,l566,424r-3,12l560,446r-4,9l552,466r-12,24l527,509r-14,17l496,540r-18,11l458,560r-21,5l415,567r168,l601,549r40,-63l664,420xm337,l260,9,189,34,126,74,74,126,34,189,9,260,,338r4,56l18,447r22,50l69,542,296,244r-163,l116,240,144,134r462,l601,126,549,74,486,34,415,9,337,xm458,506r-202,l265,506r12,l291,507r79,4l382,512r10,l401,512r18,l434,511r14,-3l458,506xm606,134r-111,l216,508r11,-1l237,506r9,l256,506r202,l460,505r10,-3l479,498r9,-5l497,488r14,-12l525,462r12,-15l547,430r1,-2l549,425r3,-5l664,420r2,-5l675,337r-9,-77l641,189,606,134xm349,174r-60,l266,174r-22,1l223,177r-17,3l193,183r-12,4l171,194r-8,7l153,211r-8,12l137,235r-1,2l134,240r-1,4l296,244r53,-70xe" fillcolor="#0076be" stroked="f">
                <v:path arrowok="t" o:connecttype="custom" o:connectlocs="117475,301625;100330,302895;81280,306070;65405,310515;88900,343535;168910,379730;263525,378460;348615,337185;260350,315595;236855,314325;174625,305435;140335,301625;421640,222250;359410,224790;355600,238760;350520,251460;334645,278765;314960,298450;290830,311150;263525,315595;381635,304165;421640,222250;165100,-38735;80010,2540;21590,75565;0,170180;11430,239395;43815,299720;84455,110490;91440,40640;381635,35560;308610,-22860;213995,-44450;162560,276860;175895,276860;234950,280035;248920,280670;266065,280670;284480,278130;384810,40640;137160,278130;150495,276860;162560,276860;292100,276225;304165,271780;315595,265430;333375,248920;347345,228600;348615,225425;421640,222250;428625,169545;407035,75565;221615,66040;168910,66040;141605,67945;122555,71755;108585,78740;97155,89535;86995,104775;85090,107950;187960,110490" o:connectangles="0,0,0,0,0,0,0,0,0,0,0,0,0,0,0,0,0,0,0,0,0,0,0,0,0,0,0,0,0,0,0,0,0,0,0,0,0,0,0,0,0,0,0,0,0,0,0,0,0,0,0,0,0,0,0,0,0,0,0,0,0"/>
                <w10:wrap anchorx="page"/>
              </v:shape>
            </w:pict>
          </mc:Fallback>
        </mc:AlternateContent>
      </w:r>
      <w:r w:rsidR="00092B44" w:rsidRPr="00292896">
        <w:rPr>
          <w:rFonts w:ascii="Zurich Sans Medium"/>
          <w:color w:val="4F81BD" w:themeColor="accent1"/>
          <w:sz w:val="17"/>
        </w:rPr>
        <w:t>Zurich Australia Limited</w:t>
      </w:r>
    </w:p>
    <w:p w14:paraId="4A7D60A1" w14:textId="77777777" w:rsidR="00035239" w:rsidRPr="00292896" w:rsidRDefault="00092B44">
      <w:pPr>
        <w:spacing w:before="12"/>
        <w:ind w:left="200"/>
        <w:rPr>
          <w:color w:val="4F81BD" w:themeColor="accent1"/>
          <w:sz w:val="17"/>
        </w:rPr>
      </w:pPr>
      <w:r w:rsidRPr="00292896">
        <w:rPr>
          <w:color w:val="4F81BD" w:themeColor="accent1"/>
          <w:sz w:val="17"/>
        </w:rPr>
        <w:t>ABN 92 000 010 195, AFSLN 232510</w:t>
      </w:r>
    </w:p>
    <w:p w14:paraId="46F0EB69" w14:textId="77777777" w:rsidR="00035239" w:rsidRPr="00292896" w:rsidRDefault="00D14B67">
      <w:pPr>
        <w:spacing w:before="126" w:line="256" w:lineRule="auto"/>
        <w:ind w:left="200" w:right="8025"/>
        <w:rPr>
          <w:color w:val="4F81BD" w:themeColor="accent1"/>
          <w:sz w:val="17"/>
        </w:rPr>
      </w:pPr>
      <w:r>
        <w:rPr>
          <w:noProof/>
          <w:color w:val="4F81BD" w:themeColor="accent1"/>
        </w:rPr>
        <mc:AlternateContent>
          <mc:Choice Requires="wps">
            <w:drawing>
              <wp:anchor distT="0" distB="0" distL="114300" distR="114300" simplePos="0" relativeHeight="251658242" behindDoc="1" locked="0" layoutInCell="1" allowOverlap="1" wp14:anchorId="11757172" wp14:editId="618DCA6D">
                <wp:simplePos x="0" y="0"/>
                <wp:positionH relativeFrom="page">
                  <wp:posOffset>3500755</wp:posOffset>
                </wp:positionH>
                <wp:positionV relativeFrom="paragraph">
                  <wp:posOffset>646430</wp:posOffset>
                </wp:positionV>
                <wp:extent cx="558800" cy="98425"/>
                <wp:effectExtent l="0" t="0" r="0" b="0"/>
                <wp:wrapNone/>
                <wp:docPr id="4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98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DEC47" w14:textId="77777777" w:rsidR="00035239" w:rsidRDefault="00092B44">
                            <w:pPr>
                              <w:rPr>
                                <w:sz w:val="14"/>
                              </w:rPr>
                            </w:pPr>
                            <w:r>
                              <w:rPr>
                                <w:color w:val="0076BE"/>
                                <w:sz w:val="14"/>
                              </w:rPr>
                              <w:t>Page 20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57172" id="Text Box 10" o:spid="_x0000_s1028" type="#_x0000_t202" style="position:absolute;left:0;text-align:left;margin-left:275.65pt;margin-top:50.9pt;width:44pt;height:7.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" filled="f" stroked="f">
                <v:textbox inset="0,0,0,0">
                  <w:txbxContent>
                    <w:p w14:paraId="3DCDEC47" w14:textId="77777777" w:rsidR="00035239" w:rsidRDefault="00092B44">
                      <w:pPr>
                        <w:rPr>
                          <w:sz w:val="14"/>
                        </w:rPr>
                      </w:pPr>
                      <w:r>
                        <w:rPr>
                          <w:color w:val="0076BE"/>
                          <w:sz w:val="14"/>
                        </w:rPr>
                        <w:t>Page 20 of 19</w:t>
                      </w:r>
                    </w:p>
                  </w:txbxContent>
                </v:textbox>
                <w10:wrap anchorx="page"/>
              </v:shape>
            </w:pict>
          </mc:Fallback>
        </mc:AlternateContent>
      </w:r>
      <w:r>
        <w:rPr>
          <w:noProof/>
          <w:color w:val="4F81BD" w:themeColor="accent1"/>
        </w:rPr>
        <mc:AlternateContent>
          <mc:Choice Requires="wps">
            <w:drawing>
              <wp:anchor distT="0" distB="0" distL="114300" distR="114300" simplePos="0" relativeHeight="251658244" behindDoc="0" locked="0" layoutInCell="1" allowOverlap="1" wp14:anchorId="179B914A" wp14:editId="4621879E">
                <wp:simplePos x="0" y="0"/>
                <wp:positionH relativeFrom="page">
                  <wp:posOffset>3148330</wp:posOffset>
                </wp:positionH>
                <wp:positionV relativeFrom="paragraph">
                  <wp:posOffset>430530</wp:posOffset>
                </wp:positionV>
                <wp:extent cx="1263015" cy="467995"/>
                <wp:effectExtent l="0" t="0" r="0" b="0"/>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015" cy="467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1C208" id="Rectangle 9" o:spid="_x0000_s1026" style="position:absolute;margin-left:247.9pt;margin-top:33.9pt;width:99.45pt;height:36.8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" stroked="f">
                <w10:wrap anchorx="page"/>
              </v:rect>
            </w:pict>
          </mc:Fallback>
        </mc:AlternateContent>
      </w:r>
      <w:r>
        <w:rPr>
          <w:noProof/>
          <w:color w:val="4F81BD" w:themeColor="accent1"/>
        </w:rPr>
        <mc:AlternateContent>
          <mc:Choice Requires="wpg">
            <w:drawing>
              <wp:anchor distT="0" distB="0" distL="114300" distR="114300" simplePos="0" relativeHeight="251658246" behindDoc="0" locked="0" layoutInCell="1" allowOverlap="1" wp14:anchorId="0F5C9A09" wp14:editId="6E8DF261">
                <wp:simplePos x="0" y="0"/>
                <wp:positionH relativeFrom="page">
                  <wp:posOffset>5951220</wp:posOffset>
                </wp:positionH>
                <wp:positionV relativeFrom="paragraph">
                  <wp:posOffset>140970</wp:posOffset>
                </wp:positionV>
                <wp:extent cx="1252855" cy="289560"/>
                <wp:effectExtent l="0" t="0" r="0" b="0"/>
                <wp:wrapNone/>
                <wp:docPr id="4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2855" cy="289560"/>
                          <a:chOff x="9372" y="222"/>
                          <a:chExt cx="1973" cy="456"/>
                        </a:xfrm>
                      </wpg:grpSpPr>
                      <wps:wsp>
                        <wps:cNvPr id="44" name="AutoShape 8"/>
                        <wps:cNvSpPr>
                          <a:spLocks/>
                        </wps:cNvSpPr>
                        <wps:spPr bwMode="auto">
                          <a:xfrm>
                            <a:off x="10105" y="344"/>
                            <a:ext cx="426" cy="324"/>
                          </a:xfrm>
                          <a:custGeom>
                            <a:avLst/>
                            <a:gdLst>
                              <a:gd name="T0" fmla="+- 0 10385 10106"/>
                              <a:gd name="T1" fmla="*/ T0 w 426"/>
                              <a:gd name="T2" fmla="+- 0 654 344"/>
                              <a:gd name="T3" fmla="*/ 654 h 324"/>
                              <a:gd name="T4" fmla="+- 0 10359 10106"/>
                              <a:gd name="T5" fmla="*/ T4 w 426"/>
                              <a:gd name="T6" fmla="+- 0 628 344"/>
                              <a:gd name="T7" fmla="*/ 628 h 324"/>
                              <a:gd name="T8" fmla="+- 0 10322 10106"/>
                              <a:gd name="T9" fmla="*/ T8 w 426"/>
                              <a:gd name="T10" fmla="+- 0 588 344"/>
                              <a:gd name="T11" fmla="*/ 588 h 324"/>
                              <a:gd name="T12" fmla="+- 0 10266 10106"/>
                              <a:gd name="T13" fmla="*/ T12 w 426"/>
                              <a:gd name="T14" fmla="+- 0 522 344"/>
                              <a:gd name="T15" fmla="*/ 522 h 324"/>
                              <a:gd name="T16" fmla="+- 0 10280 10106"/>
                              <a:gd name="T17" fmla="*/ T16 w 426"/>
                              <a:gd name="T18" fmla="+- 0 517 344"/>
                              <a:gd name="T19" fmla="*/ 517 h 324"/>
                              <a:gd name="T20" fmla="+- 0 10311 10106"/>
                              <a:gd name="T21" fmla="*/ T20 w 426"/>
                              <a:gd name="T22" fmla="+- 0 501 344"/>
                              <a:gd name="T23" fmla="*/ 501 h 324"/>
                              <a:gd name="T24" fmla="+- 0 10329 10106"/>
                              <a:gd name="T25" fmla="*/ T24 w 426"/>
                              <a:gd name="T26" fmla="+- 0 486 344"/>
                              <a:gd name="T27" fmla="*/ 486 h 324"/>
                              <a:gd name="T28" fmla="+- 0 10345 10106"/>
                              <a:gd name="T29" fmla="*/ T28 w 426"/>
                              <a:gd name="T30" fmla="+- 0 457 344"/>
                              <a:gd name="T31" fmla="*/ 457 h 324"/>
                              <a:gd name="T32" fmla="+- 0 10349 10106"/>
                              <a:gd name="T33" fmla="*/ T32 w 426"/>
                              <a:gd name="T34" fmla="+- 0 432 344"/>
                              <a:gd name="T35" fmla="*/ 432 h 324"/>
                              <a:gd name="T36" fmla="+- 0 10337 10106"/>
                              <a:gd name="T37" fmla="*/ T36 w 426"/>
                              <a:gd name="T38" fmla="+- 0 391 344"/>
                              <a:gd name="T39" fmla="*/ 391 h 324"/>
                              <a:gd name="T40" fmla="+- 0 10316 10106"/>
                              <a:gd name="T41" fmla="*/ T40 w 426"/>
                              <a:gd name="T42" fmla="+- 0 369 344"/>
                              <a:gd name="T43" fmla="*/ 369 h 324"/>
                              <a:gd name="T44" fmla="+- 0 10280 10106"/>
                              <a:gd name="T45" fmla="*/ T44 w 426"/>
                              <a:gd name="T46" fmla="+- 0 352 344"/>
                              <a:gd name="T47" fmla="*/ 352 h 324"/>
                              <a:gd name="T48" fmla="+- 0 10276 10106"/>
                              <a:gd name="T49" fmla="*/ T48 w 426"/>
                              <a:gd name="T50" fmla="+- 0 465 344"/>
                              <a:gd name="T51" fmla="*/ 465 h 324"/>
                              <a:gd name="T52" fmla="+- 0 10259 10106"/>
                              <a:gd name="T53" fmla="*/ T52 w 426"/>
                              <a:gd name="T54" fmla="+- 0 483 344"/>
                              <a:gd name="T55" fmla="*/ 483 h 324"/>
                              <a:gd name="T56" fmla="+- 0 10234 10106"/>
                              <a:gd name="T57" fmla="*/ T56 w 426"/>
                              <a:gd name="T58" fmla="+- 0 495 344"/>
                              <a:gd name="T59" fmla="*/ 495 h 324"/>
                              <a:gd name="T60" fmla="+- 0 10205 10106"/>
                              <a:gd name="T61" fmla="*/ T60 w 426"/>
                              <a:gd name="T62" fmla="+- 0 501 344"/>
                              <a:gd name="T63" fmla="*/ 501 h 324"/>
                              <a:gd name="T64" fmla="+- 0 10192 10106"/>
                              <a:gd name="T65" fmla="*/ T64 w 426"/>
                              <a:gd name="T66" fmla="+- 0 501 344"/>
                              <a:gd name="T67" fmla="*/ 501 h 324"/>
                              <a:gd name="T68" fmla="+- 0 10194 10106"/>
                              <a:gd name="T69" fmla="*/ T68 w 426"/>
                              <a:gd name="T70" fmla="+- 0 381 344"/>
                              <a:gd name="T71" fmla="*/ 381 h 324"/>
                              <a:gd name="T72" fmla="+- 0 10221 10106"/>
                              <a:gd name="T73" fmla="*/ T72 w 426"/>
                              <a:gd name="T74" fmla="+- 0 382 344"/>
                              <a:gd name="T75" fmla="*/ 382 h 324"/>
                              <a:gd name="T76" fmla="+- 0 10250 10106"/>
                              <a:gd name="T77" fmla="*/ T76 w 426"/>
                              <a:gd name="T78" fmla="+- 0 389 344"/>
                              <a:gd name="T79" fmla="*/ 389 h 324"/>
                              <a:gd name="T80" fmla="+- 0 10271 10106"/>
                              <a:gd name="T81" fmla="*/ T80 w 426"/>
                              <a:gd name="T82" fmla="+- 0 406 344"/>
                              <a:gd name="T83" fmla="*/ 406 h 324"/>
                              <a:gd name="T84" fmla="+- 0 10280 10106"/>
                              <a:gd name="T85" fmla="*/ T84 w 426"/>
                              <a:gd name="T86" fmla="+- 0 438 344"/>
                              <a:gd name="T87" fmla="*/ 438 h 324"/>
                              <a:gd name="T88" fmla="+- 0 10264 10106"/>
                              <a:gd name="T89" fmla="*/ T88 w 426"/>
                              <a:gd name="T90" fmla="+- 0 348 344"/>
                              <a:gd name="T91" fmla="*/ 348 h 324"/>
                              <a:gd name="T92" fmla="+- 0 10220 10106"/>
                              <a:gd name="T93" fmla="*/ T92 w 426"/>
                              <a:gd name="T94" fmla="+- 0 345 344"/>
                              <a:gd name="T95" fmla="*/ 345 h 324"/>
                              <a:gd name="T96" fmla="+- 0 10106 10106"/>
                              <a:gd name="T97" fmla="*/ T96 w 426"/>
                              <a:gd name="T98" fmla="+- 0 344 344"/>
                              <a:gd name="T99" fmla="*/ 344 h 324"/>
                              <a:gd name="T100" fmla="+- 0 10120 10106"/>
                              <a:gd name="T101" fmla="*/ T100 w 426"/>
                              <a:gd name="T102" fmla="+- 0 360 344"/>
                              <a:gd name="T103" fmla="*/ 360 h 324"/>
                              <a:gd name="T104" fmla="+- 0 10125 10106"/>
                              <a:gd name="T105" fmla="*/ T104 w 426"/>
                              <a:gd name="T106" fmla="+- 0 375 344"/>
                              <a:gd name="T107" fmla="*/ 375 h 324"/>
                              <a:gd name="T108" fmla="+- 0 10125 10106"/>
                              <a:gd name="T109" fmla="*/ T108 w 426"/>
                              <a:gd name="T110" fmla="+- 0 639 344"/>
                              <a:gd name="T111" fmla="*/ 639 h 324"/>
                              <a:gd name="T112" fmla="+- 0 10119 10106"/>
                              <a:gd name="T113" fmla="*/ T112 w 426"/>
                              <a:gd name="T114" fmla="+- 0 653 344"/>
                              <a:gd name="T115" fmla="*/ 653 h 324"/>
                              <a:gd name="T116" fmla="+- 0 10112 10106"/>
                              <a:gd name="T117" fmla="*/ T116 w 426"/>
                              <a:gd name="T118" fmla="+- 0 662 344"/>
                              <a:gd name="T119" fmla="*/ 662 h 324"/>
                              <a:gd name="T120" fmla="+- 0 10204 10106"/>
                              <a:gd name="T121" fmla="*/ T120 w 426"/>
                              <a:gd name="T122" fmla="+- 0 662 344"/>
                              <a:gd name="T123" fmla="*/ 662 h 324"/>
                              <a:gd name="T124" fmla="+- 0 10197 10106"/>
                              <a:gd name="T125" fmla="*/ T124 w 426"/>
                              <a:gd name="T126" fmla="+- 0 654 344"/>
                              <a:gd name="T127" fmla="*/ 654 h 324"/>
                              <a:gd name="T128" fmla="+- 0 10190 10106"/>
                              <a:gd name="T129" fmla="*/ T128 w 426"/>
                              <a:gd name="T130" fmla="+- 0 633 344"/>
                              <a:gd name="T131" fmla="*/ 633 h 324"/>
                              <a:gd name="T132" fmla="+- 0 10190 10106"/>
                              <a:gd name="T133" fmla="*/ T132 w 426"/>
                              <a:gd name="T134" fmla="+- 0 528 344"/>
                              <a:gd name="T135" fmla="*/ 528 h 324"/>
                              <a:gd name="T136" fmla="+- 0 10257 10106"/>
                              <a:gd name="T137" fmla="*/ T136 w 426"/>
                              <a:gd name="T138" fmla="+- 0 608 344"/>
                              <a:gd name="T139" fmla="*/ 608 h 324"/>
                              <a:gd name="T140" fmla="+- 0 10275 10106"/>
                              <a:gd name="T141" fmla="*/ T140 w 426"/>
                              <a:gd name="T142" fmla="+- 0 629 344"/>
                              <a:gd name="T143" fmla="*/ 629 h 324"/>
                              <a:gd name="T144" fmla="+- 0 10296 10106"/>
                              <a:gd name="T145" fmla="*/ T144 w 426"/>
                              <a:gd name="T146" fmla="+- 0 648 344"/>
                              <a:gd name="T147" fmla="*/ 648 h 324"/>
                              <a:gd name="T148" fmla="+- 0 10322 10106"/>
                              <a:gd name="T149" fmla="*/ T148 w 426"/>
                              <a:gd name="T150" fmla="+- 0 664 344"/>
                              <a:gd name="T151" fmla="*/ 664 h 324"/>
                              <a:gd name="T152" fmla="+- 0 10355 10106"/>
                              <a:gd name="T153" fmla="*/ T152 w 426"/>
                              <a:gd name="T154" fmla="+- 0 667 344"/>
                              <a:gd name="T155" fmla="*/ 667 h 324"/>
                              <a:gd name="T156" fmla="+- 0 10428 10106"/>
                              <a:gd name="T157" fmla="*/ T156 w 426"/>
                              <a:gd name="T158" fmla="+- 0 344 344"/>
                              <a:gd name="T159" fmla="*/ 344 h 324"/>
                              <a:gd name="T160" fmla="+- 0 10440 10106"/>
                              <a:gd name="T161" fmla="*/ T160 w 426"/>
                              <a:gd name="T162" fmla="+- 0 357 344"/>
                              <a:gd name="T163" fmla="*/ 357 h 324"/>
                              <a:gd name="T164" fmla="+- 0 10445 10106"/>
                              <a:gd name="T165" fmla="*/ T164 w 426"/>
                              <a:gd name="T166" fmla="+- 0 368 344"/>
                              <a:gd name="T167" fmla="*/ 368 h 324"/>
                              <a:gd name="T168" fmla="+- 0 10448 10106"/>
                              <a:gd name="T169" fmla="*/ T168 w 426"/>
                              <a:gd name="T170" fmla="+- 0 402 344"/>
                              <a:gd name="T171" fmla="*/ 402 h 324"/>
                              <a:gd name="T172" fmla="+- 0 10443 10106"/>
                              <a:gd name="T173" fmla="*/ T172 w 426"/>
                              <a:gd name="T174" fmla="+- 0 646 344"/>
                              <a:gd name="T175" fmla="*/ 646 h 324"/>
                              <a:gd name="T176" fmla="+- 0 10438 10106"/>
                              <a:gd name="T177" fmla="*/ T176 w 426"/>
                              <a:gd name="T178" fmla="+- 0 656 344"/>
                              <a:gd name="T179" fmla="*/ 656 h 324"/>
                              <a:gd name="T180" fmla="+- 0 10428 10106"/>
                              <a:gd name="T181" fmla="*/ T180 w 426"/>
                              <a:gd name="T182" fmla="+- 0 667 344"/>
                              <a:gd name="T183" fmla="*/ 667 h 324"/>
                              <a:gd name="T184" fmla="+- 0 10524 10106"/>
                              <a:gd name="T185" fmla="*/ T184 w 426"/>
                              <a:gd name="T186" fmla="+- 0 661 344"/>
                              <a:gd name="T187" fmla="*/ 661 h 324"/>
                              <a:gd name="T188" fmla="+- 0 10517 10106"/>
                              <a:gd name="T189" fmla="*/ T188 w 426"/>
                              <a:gd name="T190" fmla="+- 0 649 344"/>
                              <a:gd name="T191" fmla="*/ 649 h 324"/>
                              <a:gd name="T192" fmla="+- 0 10511 10106"/>
                              <a:gd name="T193" fmla="*/ T192 w 426"/>
                              <a:gd name="T194" fmla="+- 0 382 344"/>
                              <a:gd name="T195" fmla="*/ 382 h 324"/>
                              <a:gd name="T196" fmla="+- 0 10516 10106"/>
                              <a:gd name="T197" fmla="*/ T196 w 426"/>
                              <a:gd name="T198" fmla="+- 0 364 344"/>
                              <a:gd name="T199" fmla="*/ 364 h 324"/>
                              <a:gd name="T200" fmla="+- 0 10522 10106"/>
                              <a:gd name="T201" fmla="*/ T200 w 426"/>
                              <a:gd name="T202" fmla="+- 0 352 344"/>
                              <a:gd name="T203" fmla="*/ 352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26" h="324">
                                <a:moveTo>
                                  <a:pt x="296" y="323"/>
                                </a:moveTo>
                                <a:lnTo>
                                  <a:pt x="288" y="317"/>
                                </a:lnTo>
                                <a:lnTo>
                                  <a:pt x="279" y="310"/>
                                </a:lnTo>
                                <a:lnTo>
                                  <a:pt x="275" y="305"/>
                                </a:lnTo>
                                <a:lnTo>
                                  <a:pt x="262" y="293"/>
                                </a:lnTo>
                                <a:lnTo>
                                  <a:pt x="253" y="284"/>
                                </a:lnTo>
                                <a:lnTo>
                                  <a:pt x="244" y="275"/>
                                </a:lnTo>
                                <a:lnTo>
                                  <a:pt x="224" y="253"/>
                                </a:lnTo>
                                <a:lnTo>
                                  <a:pt x="216" y="244"/>
                                </a:lnTo>
                                <a:lnTo>
                                  <a:pt x="210" y="237"/>
                                </a:lnTo>
                                <a:lnTo>
                                  <a:pt x="165" y="184"/>
                                </a:lnTo>
                                <a:lnTo>
                                  <a:pt x="160" y="178"/>
                                </a:lnTo>
                                <a:lnTo>
                                  <a:pt x="166" y="176"/>
                                </a:lnTo>
                                <a:lnTo>
                                  <a:pt x="168" y="175"/>
                                </a:lnTo>
                                <a:lnTo>
                                  <a:pt x="174" y="173"/>
                                </a:lnTo>
                                <a:lnTo>
                                  <a:pt x="185" y="168"/>
                                </a:lnTo>
                                <a:lnTo>
                                  <a:pt x="196" y="163"/>
                                </a:lnTo>
                                <a:lnTo>
                                  <a:pt x="205" y="157"/>
                                </a:lnTo>
                                <a:lnTo>
                                  <a:pt x="214" y="150"/>
                                </a:lnTo>
                                <a:lnTo>
                                  <a:pt x="223" y="142"/>
                                </a:lnTo>
                                <a:lnTo>
                                  <a:pt x="230" y="133"/>
                                </a:lnTo>
                                <a:lnTo>
                                  <a:pt x="235" y="124"/>
                                </a:lnTo>
                                <a:lnTo>
                                  <a:pt x="239" y="113"/>
                                </a:lnTo>
                                <a:lnTo>
                                  <a:pt x="242" y="105"/>
                                </a:lnTo>
                                <a:lnTo>
                                  <a:pt x="243" y="97"/>
                                </a:lnTo>
                                <a:lnTo>
                                  <a:pt x="243" y="88"/>
                                </a:lnTo>
                                <a:lnTo>
                                  <a:pt x="242" y="74"/>
                                </a:lnTo>
                                <a:lnTo>
                                  <a:pt x="238" y="60"/>
                                </a:lnTo>
                                <a:lnTo>
                                  <a:pt x="231" y="47"/>
                                </a:lnTo>
                                <a:lnTo>
                                  <a:pt x="223" y="37"/>
                                </a:lnTo>
                                <a:lnTo>
                                  <a:pt x="221" y="35"/>
                                </a:lnTo>
                                <a:lnTo>
                                  <a:pt x="210" y="25"/>
                                </a:lnTo>
                                <a:lnTo>
                                  <a:pt x="198" y="17"/>
                                </a:lnTo>
                                <a:lnTo>
                                  <a:pt x="184" y="11"/>
                                </a:lnTo>
                                <a:lnTo>
                                  <a:pt x="174" y="8"/>
                                </a:lnTo>
                                <a:lnTo>
                                  <a:pt x="174" y="94"/>
                                </a:lnTo>
                                <a:lnTo>
                                  <a:pt x="174" y="108"/>
                                </a:lnTo>
                                <a:lnTo>
                                  <a:pt x="170" y="121"/>
                                </a:lnTo>
                                <a:lnTo>
                                  <a:pt x="162" y="130"/>
                                </a:lnTo>
                                <a:lnTo>
                                  <a:pt x="158" y="135"/>
                                </a:lnTo>
                                <a:lnTo>
                                  <a:pt x="153" y="139"/>
                                </a:lnTo>
                                <a:lnTo>
                                  <a:pt x="147" y="142"/>
                                </a:lnTo>
                                <a:lnTo>
                                  <a:pt x="138" y="147"/>
                                </a:lnTo>
                                <a:lnTo>
                                  <a:pt x="128" y="151"/>
                                </a:lnTo>
                                <a:lnTo>
                                  <a:pt x="118" y="153"/>
                                </a:lnTo>
                                <a:lnTo>
                                  <a:pt x="106" y="156"/>
                                </a:lnTo>
                                <a:lnTo>
                                  <a:pt x="99" y="157"/>
                                </a:lnTo>
                                <a:lnTo>
                                  <a:pt x="94" y="157"/>
                                </a:lnTo>
                                <a:lnTo>
                                  <a:pt x="87" y="157"/>
                                </a:lnTo>
                                <a:lnTo>
                                  <a:pt x="86" y="157"/>
                                </a:lnTo>
                                <a:lnTo>
                                  <a:pt x="84" y="157"/>
                                </a:lnTo>
                                <a:lnTo>
                                  <a:pt x="84" y="37"/>
                                </a:lnTo>
                                <a:lnTo>
                                  <a:pt x="88" y="37"/>
                                </a:lnTo>
                                <a:lnTo>
                                  <a:pt x="92" y="37"/>
                                </a:lnTo>
                                <a:lnTo>
                                  <a:pt x="104" y="37"/>
                                </a:lnTo>
                                <a:lnTo>
                                  <a:pt x="115" y="38"/>
                                </a:lnTo>
                                <a:lnTo>
                                  <a:pt x="126" y="40"/>
                                </a:lnTo>
                                <a:lnTo>
                                  <a:pt x="136" y="42"/>
                                </a:lnTo>
                                <a:lnTo>
                                  <a:pt x="144" y="45"/>
                                </a:lnTo>
                                <a:lnTo>
                                  <a:pt x="151" y="49"/>
                                </a:lnTo>
                                <a:lnTo>
                                  <a:pt x="158" y="54"/>
                                </a:lnTo>
                                <a:lnTo>
                                  <a:pt x="165" y="62"/>
                                </a:lnTo>
                                <a:lnTo>
                                  <a:pt x="170" y="71"/>
                                </a:lnTo>
                                <a:lnTo>
                                  <a:pt x="173" y="82"/>
                                </a:lnTo>
                                <a:lnTo>
                                  <a:pt x="174" y="94"/>
                                </a:lnTo>
                                <a:lnTo>
                                  <a:pt x="174" y="8"/>
                                </a:lnTo>
                                <a:lnTo>
                                  <a:pt x="169" y="6"/>
                                </a:lnTo>
                                <a:lnTo>
                                  <a:pt x="158" y="4"/>
                                </a:lnTo>
                                <a:lnTo>
                                  <a:pt x="145" y="2"/>
                                </a:lnTo>
                                <a:lnTo>
                                  <a:pt x="131" y="1"/>
                                </a:lnTo>
                                <a:lnTo>
                                  <a:pt x="114" y="1"/>
                                </a:lnTo>
                                <a:lnTo>
                                  <a:pt x="104" y="0"/>
                                </a:lnTo>
                                <a:lnTo>
                                  <a:pt x="94" y="0"/>
                                </a:lnTo>
                                <a:lnTo>
                                  <a:pt x="0" y="0"/>
                                </a:lnTo>
                                <a:lnTo>
                                  <a:pt x="6" y="5"/>
                                </a:lnTo>
                                <a:lnTo>
                                  <a:pt x="8" y="8"/>
                                </a:lnTo>
                                <a:lnTo>
                                  <a:pt x="14" y="16"/>
                                </a:lnTo>
                                <a:lnTo>
                                  <a:pt x="16" y="20"/>
                                </a:lnTo>
                                <a:lnTo>
                                  <a:pt x="17" y="24"/>
                                </a:lnTo>
                                <a:lnTo>
                                  <a:pt x="19" y="31"/>
                                </a:lnTo>
                                <a:lnTo>
                                  <a:pt x="20" y="40"/>
                                </a:lnTo>
                                <a:lnTo>
                                  <a:pt x="20" y="286"/>
                                </a:lnTo>
                                <a:lnTo>
                                  <a:pt x="19" y="295"/>
                                </a:lnTo>
                                <a:lnTo>
                                  <a:pt x="16" y="302"/>
                                </a:lnTo>
                                <a:lnTo>
                                  <a:pt x="15" y="306"/>
                                </a:lnTo>
                                <a:lnTo>
                                  <a:pt x="13" y="309"/>
                                </a:lnTo>
                                <a:lnTo>
                                  <a:pt x="11" y="312"/>
                                </a:lnTo>
                                <a:lnTo>
                                  <a:pt x="8" y="316"/>
                                </a:lnTo>
                                <a:lnTo>
                                  <a:pt x="6" y="318"/>
                                </a:lnTo>
                                <a:lnTo>
                                  <a:pt x="0" y="323"/>
                                </a:lnTo>
                                <a:lnTo>
                                  <a:pt x="103" y="323"/>
                                </a:lnTo>
                                <a:lnTo>
                                  <a:pt x="98" y="318"/>
                                </a:lnTo>
                                <a:lnTo>
                                  <a:pt x="96" y="317"/>
                                </a:lnTo>
                                <a:lnTo>
                                  <a:pt x="94" y="313"/>
                                </a:lnTo>
                                <a:lnTo>
                                  <a:pt x="91" y="310"/>
                                </a:lnTo>
                                <a:lnTo>
                                  <a:pt x="90" y="306"/>
                                </a:lnTo>
                                <a:lnTo>
                                  <a:pt x="85" y="296"/>
                                </a:lnTo>
                                <a:lnTo>
                                  <a:pt x="84" y="289"/>
                                </a:lnTo>
                                <a:lnTo>
                                  <a:pt x="84" y="273"/>
                                </a:lnTo>
                                <a:lnTo>
                                  <a:pt x="84" y="268"/>
                                </a:lnTo>
                                <a:lnTo>
                                  <a:pt x="84" y="184"/>
                                </a:lnTo>
                                <a:lnTo>
                                  <a:pt x="144" y="256"/>
                                </a:lnTo>
                                <a:lnTo>
                                  <a:pt x="146" y="259"/>
                                </a:lnTo>
                                <a:lnTo>
                                  <a:pt x="151" y="264"/>
                                </a:lnTo>
                                <a:lnTo>
                                  <a:pt x="157" y="272"/>
                                </a:lnTo>
                                <a:lnTo>
                                  <a:pt x="164" y="279"/>
                                </a:lnTo>
                                <a:lnTo>
                                  <a:pt x="169" y="285"/>
                                </a:lnTo>
                                <a:lnTo>
                                  <a:pt x="173" y="289"/>
                                </a:lnTo>
                                <a:lnTo>
                                  <a:pt x="181" y="297"/>
                                </a:lnTo>
                                <a:lnTo>
                                  <a:pt x="190" y="304"/>
                                </a:lnTo>
                                <a:lnTo>
                                  <a:pt x="198" y="311"/>
                                </a:lnTo>
                                <a:lnTo>
                                  <a:pt x="206" y="315"/>
                                </a:lnTo>
                                <a:lnTo>
                                  <a:pt x="216" y="320"/>
                                </a:lnTo>
                                <a:lnTo>
                                  <a:pt x="224" y="323"/>
                                </a:lnTo>
                                <a:lnTo>
                                  <a:pt x="244" y="323"/>
                                </a:lnTo>
                                <a:lnTo>
                                  <a:pt x="249" y="323"/>
                                </a:lnTo>
                                <a:lnTo>
                                  <a:pt x="296" y="323"/>
                                </a:lnTo>
                                <a:moveTo>
                                  <a:pt x="425" y="0"/>
                                </a:moveTo>
                                <a:lnTo>
                                  <a:pt x="322" y="0"/>
                                </a:lnTo>
                                <a:lnTo>
                                  <a:pt x="328" y="6"/>
                                </a:lnTo>
                                <a:lnTo>
                                  <a:pt x="330" y="8"/>
                                </a:lnTo>
                                <a:lnTo>
                                  <a:pt x="334" y="13"/>
                                </a:lnTo>
                                <a:lnTo>
                                  <a:pt x="336" y="16"/>
                                </a:lnTo>
                                <a:lnTo>
                                  <a:pt x="337" y="20"/>
                                </a:lnTo>
                                <a:lnTo>
                                  <a:pt x="339" y="24"/>
                                </a:lnTo>
                                <a:lnTo>
                                  <a:pt x="341" y="31"/>
                                </a:lnTo>
                                <a:lnTo>
                                  <a:pt x="342" y="39"/>
                                </a:lnTo>
                                <a:lnTo>
                                  <a:pt x="342" y="58"/>
                                </a:lnTo>
                                <a:lnTo>
                                  <a:pt x="342" y="282"/>
                                </a:lnTo>
                                <a:lnTo>
                                  <a:pt x="340" y="295"/>
                                </a:lnTo>
                                <a:lnTo>
                                  <a:pt x="337" y="302"/>
                                </a:lnTo>
                                <a:lnTo>
                                  <a:pt x="336" y="306"/>
                                </a:lnTo>
                                <a:lnTo>
                                  <a:pt x="334" y="309"/>
                                </a:lnTo>
                                <a:lnTo>
                                  <a:pt x="332" y="312"/>
                                </a:lnTo>
                                <a:lnTo>
                                  <a:pt x="329" y="315"/>
                                </a:lnTo>
                                <a:lnTo>
                                  <a:pt x="328" y="317"/>
                                </a:lnTo>
                                <a:lnTo>
                                  <a:pt x="322" y="323"/>
                                </a:lnTo>
                                <a:lnTo>
                                  <a:pt x="424" y="323"/>
                                </a:lnTo>
                                <a:lnTo>
                                  <a:pt x="419" y="319"/>
                                </a:lnTo>
                                <a:lnTo>
                                  <a:pt x="418" y="317"/>
                                </a:lnTo>
                                <a:lnTo>
                                  <a:pt x="414" y="312"/>
                                </a:lnTo>
                                <a:lnTo>
                                  <a:pt x="412" y="309"/>
                                </a:lnTo>
                                <a:lnTo>
                                  <a:pt x="411" y="305"/>
                                </a:lnTo>
                                <a:lnTo>
                                  <a:pt x="407" y="295"/>
                                </a:lnTo>
                                <a:lnTo>
                                  <a:pt x="405" y="284"/>
                                </a:lnTo>
                                <a:lnTo>
                                  <a:pt x="405" y="38"/>
                                </a:lnTo>
                                <a:lnTo>
                                  <a:pt x="406" y="32"/>
                                </a:lnTo>
                                <a:lnTo>
                                  <a:pt x="409" y="23"/>
                                </a:lnTo>
                                <a:lnTo>
                                  <a:pt x="410" y="20"/>
                                </a:lnTo>
                                <a:lnTo>
                                  <a:pt x="411" y="17"/>
                                </a:lnTo>
                                <a:lnTo>
                                  <a:pt x="413" y="14"/>
                                </a:lnTo>
                                <a:lnTo>
                                  <a:pt x="416" y="8"/>
                                </a:lnTo>
                                <a:lnTo>
                                  <a:pt x="419" y="6"/>
                                </a:lnTo>
                                <a:lnTo>
                                  <a:pt x="425" y="0"/>
                                </a:lnTo>
                              </a:path>
                            </a:pathLst>
                          </a:custGeom>
                          <a:solidFill>
                            <a:srgbClr val="0076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5" name="Picture 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0909" y="344"/>
                            <a:ext cx="314" cy="3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10580" y="336"/>
                            <a:ext cx="276" cy="3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 name="Picture 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734" y="344"/>
                            <a:ext cx="319" cy="3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 name="Picture 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9372" y="344"/>
                            <a:ext cx="312" cy="324"/>
                          </a:xfrm>
                          <a:prstGeom prst="rect">
                            <a:avLst/>
                          </a:prstGeom>
                          <a:noFill/>
                          <a:extLst>
                            <a:ext uri="{909E8E84-426E-40DD-AFC4-6F175D3DCCD1}">
                              <a14:hiddenFill xmlns:a14="http://schemas.microsoft.com/office/drawing/2010/main">
                                <a:solidFill>
                                  <a:srgbClr val="FFFFFF"/>
                                </a:solidFill>
                              </a14:hiddenFill>
                            </a:ext>
                          </a:extLst>
                        </pic:spPr>
                      </pic:pic>
                      <wps:wsp>
                        <wps:cNvPr id="77" name="AutoShape 3"/>
                        <wps:cNvSpPr>
                          <a:spLocks/>
                        </wps:cNvSpPr>
                        <wps:spPr bwMode="auto">
                          <a:xfrm>
                            <a:off x="11271" y="222"/>
                            <a:ext cx="74" cy="74"/>
                          </a:xfrm>
                          <a:custGeom>
                            <a:avLst/>
                            <a:gdLst>
                              <a:gd name="T0" fmla="+- 0 11317 11271"/>
                              <a:gd name="T1" fmla="*/ T0 w 74"/>
                              <a:gd name="T2" fmla="+- 0 262 222"/>
                              <a:gd name="T3" fmla="*/ 262 h 74"/>
                              <a:gd name="T4" fmla="+- 0 11322 11271"/>
                              <a:gd name="T5" fmla="*/ T4 w 74"/>
                              <a:gd name="T6" fmla="+- 0 259 222"/>
                              <a:gd name="T7" fmla="*/ 259 h 74"/>
                              <a:gd name="T8" fmla="+- 0 11324 11271"/>
                              <a:gd name="T9" fmla="*/ T8 w 74"/>
                              <a:gd name="T10" fmla="+- 0 255 222"/>
                              <a:gd name="T11" fmla="*/ 255 h 74"/>
                              <a:gd name="T12" fmla="+- 0 11324 11271"/>
                              <a:gd name="T13" fmla="*/ T12 w 74"/>
                              <a:gd name="T14" fmla="+- 0 240 222"/>
                              <a:gd name="T15" fmla="*/ 240 h 74"/>
                              <a:gd name="T16" fmla="+- 0 11318 11271"/>
                              <a:gd name="T17" fmla="*/ T16 w 74"/>
                              <a:gd name="T18" fmla="+- 0 245 222"/>
                              <a:gd name="T19" fmla="*/ 245 h 74"/>
                              <a:gd name="T20" fmla="+- 0 11315 11271"/>
                              <a:gd name="T21" fmla="*/ T20 w 74"/>
                              <a:gd name="T22" fmla="+- 0 257 222"/>
                              <a:gd name="T23" fmla="*/ 257 h 74"/>
                              <a:gd name="T24" fmla="+- 0 11300 11271"/>
                              <a:gd name="T25" fmla="*/ T24 w 74"/>
                              <a:gd name="T26" fmla="+- 0 244 222"/>
                              <a:gd name="T27" fmla="*/ 244 h 74"/>
                              <a:gd name="T28" fmla="+- 0 11318 11271"/>
                              <a:gd name="T29" fmla="*/ T28 w 74"/>
                              <a:gd name="T30" fmla="+- 0 245 222"/>
                              <a:gd name="T31" fmla="*/ 245 h 74"/>
                              <a:gd name="T32" fmla="+- 0 11317 11271"/>
                              <a:gd name="T33" fmla="*/ T32 w 74"/>
                              <a:gd name="T34" fmla="+- 0 238 222"/>
                              <a:gd name="T35" fmla="*/ 238 h 74"/>
                              <a:gd name="T36" fmla="+- 0 11294 11271"/>
                              <a:gd name="T37" fmla="*/ T36 w 74"/>
                              <a:gd name="T38" fmla="+- 0 277 222"/>
                              <a:gd name="T39" fmla="*/ 277 h 74"/>
                              <a:gd name="T40" fmla="+- 0 11300 11271"/>
                              <a:gd name="T41" fmla="*/ T40 w 74"/>
                              <a:gd name="T42" fmla="+- 0 262 222"/>
                              <a:gd name="T43" fmla="*/ 262 h 74"/>
                              <a:gd name="T44" fmla="+- 0 11311 11271"/>
                              <a:gd name="T45" fmla="*/ T44 w 74"/>
                              <a:gd name="T46" fmla="+- 0 262 222"/>
                              <a:gd name="T47" fmla="*/ 262 h 74"/>
                              <a:gd name="T48" fmla="+- 0 11326 11271"/>
                              <a:gd name="T49" fmla="*/ T48 w 74"/>
                              <a:gd name="T50" fmla="+- 0 277 222"/>
                              <a:gd name="T51" fmla="*/ 277 h 74"/>
                              <a:gd name="T52" fmla="+- 0 11342 11271"/>
                              <a:gd name="T53" fmla="*/ T52 w 74"/>
                              <a:gd name="T54" fmla="+- 0 244 222"/>
                              <a:gd name="T55" fmla="*/ 244 h 74"/>
                              <a:gd name="T56" fmla="+- 0 11338 11271"/>
                              <a:gd name="T57" fmla="*/ T56 w 74"/>
                              <a:gd name="T58" fmla="+- 0 259 222"/>
                              <a:gd name="T59" fmla="*/ 259 h 74"/>
                              <a:gd name="T60" fmla="+- 0 11330 11271"/>
                              <a:gd name="T61" fmla="*/ T60 w 74"/>
                              <a:gd name="T62" fmla="+- 0 282 222"/>
                              <a:gd name="T63" fmla="*/ 282 h 74"/>
                              <a:gd name="T64" fmla="+- 0 11308 11271"/>
                              <a:gd name="T65" fmla="*/ T64 w 74"/>
                              <a:gd name="T66" fmla="+- 0 290 222"/>
                              <a:gd name="T67" fmla="*/ 290 h 74"/>
                              <a:gd name="T68" fmla="+- 0 11286 11271"/>
                              <a:gd name="T69" fmla="*/ T68 w 74"/>
                              <a:gd name="T70" fmla="+- 0 282 222"/>
                              <a:gd name="T71" fmla="*/ 282 h 74"/>
                              <a:gd name="T72" fmla="+- 0 11277 11271"/>
                              <a:gd name="T73" fmla="*/ T72 w 74"/>
                              <a:gd name="T74" fmla="+- 0 259 222"/>
                              <a:gd name="T75" fmla="*/ 259 h 74"/>
                              <a:gd name="T76" fmla="+- 0 11286 11271"/>
                              <a:gd name="T77" fmla="*/ T76 w 74"/>
                              <a:gd name="T78" fmla="+- 0 236 222"/>
                              <a:gd name="T79" fmla="*/ 236 h 74"/>
                              <a:gd name="T80" fmla="+- 0 11308 11271"/>
                              <a:gd name="T81" fmla="*/ T80 w 74"/>
                              <a:gd name="T82" fmla="+- 0 228 222"/>
                              <a:gd name="T83" fmla="*/ 228 h 74"/>
                              <a:gd name="T84" fmla="+- 0 11330 11271"/>
                              <a:gd name="T85" fmla="*/ T84 w 74"/>
                              <a:gd name="T86" fmla="+- 0 236 222"/>
                              <a:gd name="T87" fmla="*/ 236 h 74"/>
                              <a:gd name="T88" fmla="+- 0 11338 11271"/>
                              <a:gd name="T89" fmla="*/ T88 w 74"/>
                              <a:gd name="T90" fmla="+- 0 259 222"/>
                              <a:gd name="T91" fmla="*/ 259 h 74"/>
                              <a:gd name="T92" fmla="+- 0 11334 11271"/>
                              <a:gd name="T93" fmla="*/ T92 w 74"/>
                              <a:gd name="T94" fmla="+- 0 233 222"/>
                              <a:gd name="T95" fmla="*/ 233 h 74"/>
                              <a:gd name="T96" fmla="+- 0 11322 11271"/>
                              <a:gd name="T97" fmla="*/ T96 w 74"/>
                              <a:gd name="T98" fmla="+- 0 225 222"/>
                              <a:gd name="T99" fmla="*/ 225 h 74"/>
                              <a:gd name="T100" fmla="+- 0 11294 11271"/>
                              <a:gd name="T101" fmla="*/ T100 w 74"/>
                              <a:gd name="T102" fmla="+- 0 225 222"/>
                              <a:gd name="T103" fmla="*/ 225 h 74"/>
                              <a:gd name="T104" fmla="+- 0 11274 11271"/>
                              <a:gd name="T105" fmla="*/ T104 w 74"/>
                              <a:gd name="T106" fmla="+- 0 244 222"/>
                              <a:gd name="T107" fmla="*/ 244 h 74"/>
                              <a:gd name="T108" fmla="+- 0 11274 11271"/>
                              <a:gd name="T109" fmla="*/ T108 w 74"/>
                              <a:gd name="T110" fmla="+- 0 274 222"/>
                              <a:gd name="T111" fmla="*/ 274 h 74"/>
                              <a:gd name="T112" fmla="+- 0 11294 11271"/>
                              <a:gd name="T113" fmla="*/ T112 w 74"/>
                              <a:gd name="T114" fmla="+- 0 293 222"/>
                              <a:gd name="T115" fmla="*/ 293 h 74"/>
                              <a:gd name="T116" fmla="+- 0 11322 11271"/>
                              <a:gd name="T117" fmla="*/ T116 w 74"/>
                              <a:gd name="T118" fmla="+- 0 293 222"/>
                              <a:gd name="T119" fmla="*/ 293 h 74"/>
                              <a:gd name="T120" fmla="+- 0 11334 11271"/>
                              <a:gd name="T121" fmla="*/ T120 w 74"/>
                              <a:gd name="T122" fmla="+- 0 285 222"/>
                              <a:gd name="T123" fmla="*/ 285 h 74"/>
                              <a:gd name="T124" fmla="+- 0 11344 11271"/>
                              <a:gd name="T125" fmla="*/ T124 w 74"/>
                              <a:gd name="T126" fmla="+- 0 259 222"/>
                              <a:gd name="T127" fmla="*/ 259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4" h="74">
                                <a:moveTo>
                                  <a:pt x="55" y="55"/>
                                </a:moveTo>
                                <a:lnTo>
                                  <a:pt x="46" y="40"/>
                                </a:lnTo>
                                <a:lnTo>
                                  <a:pt x="46" y="39"/>
                                </a:lnTo>
                                <a:lnTo>
                                  <a:pt x="51" y="37"/>
                                </a:lnTo>
                                <a:lnTo>
                                  <a:pt x="52" y="35"/>
                                </a:lnTo>
                                <a:lnTo>
                                  <a:pt x="53" y="33"/>
                                </a:lnTo>
                                <a:lnTo>
                                  <a:pt x="53" y="22"/>
                                </a:lnTo>
                                <a:lnTo>
                                  <a:pt x="53" y="18"/>
                                </a:lnTo>
                                <a:lnTo>
                                  <a:pt x="47" y="17"/>
                                </a:lnTo>
                                <a:lnTo>
                                  <a:pt x="47" y="23"/>
                                </a:lnTo>
                                <a:lnTo>
                                  <a:pt x="47" y="33"/>
                                </a:lnTo>
                                <a:lnTo>
                                  <a:pt x="44" y="35"/>
                                </a:lnTo>
                                <a:lnTo>
                                  <a:pt x="29" y="35"/>
                                </a:lnTo>
                                <a:lnTo>
                                  <a:pt x="29" y="22"/>
                                </a:lnTo>
                                <a:lnTo>
                                  <a:pt x="43" y="22"/>
                                </a:lnTo>
                                <a:lnTo>
                                  <a:pt x="47" y="23"/>
                                </a:lnTo>
                                <a:lnTo>
                                  <a:pt x="47" y="17"/>
                                </a:lnTo>
                                <a:lnTo>
                                  <a:pt x="46" y="16"/>
                                </a:lnTo>
                                <a:lnTo>
                                  <a:pt x="23" y="16"/>
                                </a:lnTo>
                                <a:lnTo>
                                  <a:pt x="23" y="55"/>
                                </a:lnTo>
                                <a:lnTo>
                                  <a:pt x="29" y="55"/>
                                </a:lnTo>
                                <a:lnTo>
                                  <a:pt x="29" y="40"/>
                                </a:lnTo>
                                <a:lnTo>
                                  <a:pt x="40" y="40"/>
                                </a:lnTo>
                                <a:lnTo>
                                  <a:pt x="48" y="55"/>
                                </a:lnTo>
                                <a:lnTo>
                                  <a:pt x="55" y="55"/>
                                </a:lnTo>
                                <a:moveTo>
                                  <a:pt x="73" y="37"/>
                                </a:moveTo>
                                <a:lnTo>
                                  <a:pt x="71" y="22"/>
                                </a:lnTo>
                                <a:lnTo>
                                  <a:pt x="67" y="18"/>
                                </a:lnTo>
                                <a:lnTo>
                                  <a:pt x="67" y="37"/>
                                </a:lnTo>
                                <a:lnTo>
                                  <a:pt x="65" y="50"/>
                                </a:lnTo>
                                <a:lnTo>
                                  <a:pt x="59" y="60"/>
                                </a:lnTo>
                                <a:lnTo>
                                  <a:pt x="49" y="66"/>
                                </a:lnTo>
                                <a:lnTo>
                                  <a:pt x="37" y="68"/>
                                </a:lnTo>
                                <a:lnTo>
                                  <a:pt x="25" y="66"/>
                                </a:lnTo>
                                <a:lnTo>
                                  <a:pt x="15" y="60"/>
                                </a:lnTo>
                                <a:lnTo>
                                  <a:pt x="9" y="50"/>
                                </a:lnTo>
                                <a:lnTo>
                                  <a:pt x="6" y="37"/>
                                </a:lnTo>
                                <a:lnTo>
                                  <a:pt x="9" y="24"/>
                                </a:lnTo>
                                <a:lnTo>
                                  <a:pt x="15" y="14"/>
                                </a:lnTo>
                                <a:lnTo>
                                  <a:pt x="25" y="8"/>
                                </a:lnTo>
                                <a:lnTo>
                                  <a:pt x="37" y="6"/>
                                </a:lnTo>
                                <a:lnTo>
                                  <a:pt x="49" y="8"/>
                                </a:lnTo>
                                <a:lnTo>
                                  <a:pt x="59" y="14"/>
                                </a:lnTo>
                                <a:lnTo>
                                  <a:pt x="65" y="24"/>
                                </a:lnTo>
                                <a:lnTo>
                                  <a:pt x="67" y="37"/>
                                </a:lnTo>
                                <a:lnTo>
                                  <a:pt x="67" y="18"/>
                                </a:lnTo>
                                <a:lnTo>
                                  <a:pt x="63" y="11"/>
                                </a:lnTo>
                                <a:lnTo>
                                  <a:pt x="55" y="6"/>
                                </a:lnTo>
                                <a:lnTo>
                                  <a:pt x="51" y="3"/>
                                </a:lnTo>
                                <a:lnTo>
                                  <a:pt x="37" y="0"/>
                                </a:lnTo>
                                <a:lnTo>
                                  <a:pt x="23" y="3"/>
                                </a:lnTo>
                                <a:lnTo>
                                  <a:pt x="11" y="11"/>
                                </a:lnTo>
                                <a:lnTo>
                                  <a:pt x="3" y="22"/>
                                </a:lnTo>
                                <a:lnTo>
                                  <a:pt x="0" y="37"/>
                                </a:lnTo>
                                <a:lnTo>
                                  <a:pt x="3" y="52"/>
                                </a:lnTo>
                                <a:lnTo>
                                  <a:pt x="11" y="63"/>
                                </a:lnTo>
                                <a:lnTo>
                                  <a:pt x="23" y="71"/>
                                </a:lnTo>
                                <a:lnTo>
                                  <a:pt x="37" y="73"/>
                                </a:lnTo>
                                <a:lnTo>
                                  <a:pt x="51" y="71"/>
                                </a:lnTo>
                                <a:lnTo>
                                  <a:pt x="55" y="68"/>
                                </a:lnTo>
                                <a:lnTo>
                                  <a:pt x="63" y="63"/>
                                </a:lnTo>
                                <a:lnTo>
                                  <a:pt x="71" y="52"/>
                                </a:lnTo>
                                <a:lnTo>
                                  <a:pt x="73" y="37"/>
                                </a:lnTo>
                              </a:path>
                            </a:pathLst>
                          </a:custGeom>
                          <a:solidFill>
                            <a:srgbClr val="0076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923FEE" id="Group 2" o:spid="_x0000_s1026" style="position:absolute;margin-left:468.6pt;margin-top:11.1pt;width:98.65pt;height:22.8pt;z-index:251658246;mso-position-horizontal-relative:page" coordorigin="9372,222" coordsize="1973,4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">
                <v:shape id="AutoShape 8" o:spid="_x0000_s1027" style="position:absolute;left:10105;top:344;width:426;height:324;visibility:visible;mso-wrap-style:square;v-text-anchor:top" coordsize="42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" path="m296,323r-8,-6l279,310r-4,-5l262,293r-9,-9l244,275,224,253r-8,-9l210,237,165,184r-5,-6l166,176r2,-1l174,173r11,-5l196,163r9,-6l214,150r9,-8l230,133r5,-9l239,113r3,-8l243,97r,-9l242,74,238,60,231,47,223,37r-2,-2l210,25,198,17,184,11,174,8r,86l174,108r-4,13l162,130r-4,5l153,139r-6,3l138,147r-10,4l118,153r-12,3l99,157r-5,l87,157r-1,l84,157,84,37r4,l92,37r12,l115,38r11,2l136,42r8,3l151,49r7,5l165,62r5,9l173,82r1,12l174,8,169,6,158,4,145,2,131,1r-17,l104,,94,,,,6,5,8,8r6,8l16,20r1,4l19,31r1,9l20,286r-1,9l16,302r-1,4l13,309r-2,3l8,316r-2,2l,323r103,l98,318r-2,-1l94,313r-3,-3l90,306,85,296r-1,-7l84,273r,-5l84,184r60,72l146,259r5,5l157,272r7,7l169,285r4,4l181,297r9,7l198,311r8,4l216,320r8,3l244,323r5,l296,323m425,l322,r6,6l330,8r4,5l336,16r1,4l339,24r2,7l342,39r,19l342,282r-2,13l337,302r-1,4l334,309r-2,3l329,315r-1,2l322,323r102,l419,319r-1,-2l414,312r-2,-3l411,305r-4,-10l405,284r,-246l406,32r3,-9l410,20r1,-3l413,14r3,-6l419,6,425,e" fillcolor="#0076be" stroked="f">
                  <v:path arrowok="t" o:connecttype="custom" o:connectlocs="279,654;253,628;216,588;160,522;174,517;205,501;223,486;239,457;243,432;231,391;210,369;174,352;170,465;153,483;128,495;99,501;86,501;88,381;115,382;144,389;165,406;174,438;158,348;114,345;0,344;14,360;19,375;19,639;13,653;6,662;98,662;91,654;84,633;84,528;151,608;169,629;190,648;216,664;249,667;322,344;334,357;339,368;342,402;337,646;332,656;322,667;418,661;411,649;405,382;410,364;416,352" o:connectangles="0,0,0,0,0,0,0,0,0,0,0,0,0,0,0,0,0,0,0,0,0,0,0,0,0,0,0,0,0,0,0,0,0,0,0,0,0,0,0,0,0,0,0,0,0,0,0,0,0,0,0"/>
                </v:shape>
                <v:shape id="Picture 7" o:spid="_x0000_s1028" type="#_x0000_t75" style="position:absolute;left:10909;top:344;width:314;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">
                  <v:imagedata r:id="rId83" o:title=""/>
                </v:shape>
                <v:shape id="Picture 6" o:spid="_x0000_s1029" type="#_x0000_t75" style="position:absolute;left:10580;top:336;width:276;height: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">
                  <v:imagedata r:id="rId84" o:title=""/>
                </v:shape>
                <v:shape id="Picture 5" o:spid="_x0000_s1030" type="#_x0000_t75" style="position:absolute;left:9734;top:344;width:319;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">
                  <v:imagedata r:id="rId85" o:title=""/>
                </v:shape>
                <v:shape id="Picture 4" o:spid="_x0000_s1031" type="#_x0000_t75" style="position:absolute;left:9372;top:344;width:312;height: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">
                  <v:imagedata r:id="rId86" o:title=""/>
                </v:shape>
                <v:shape id="AutoShape 3" o:spid="_x0000_s1032" style="position:absolute;left:11271;top:222;width:74;height:74;visibility:visible;mso-wrap-style:square;v-text-anchor:top" coordsize="7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" path="m55,55l46,40r,-1l51,37r1,-2l53,33r,-11l53,18,47,17r,6l47,33r-3,2l29,35r,-13l43,22r4,1l47,17,46,16r-23,l23,55r6,l29,40r11,l48,55r7,m73,37l71,22,67,18r,19l65,50,59,60,49,66,37,68,25,66,15,60,9,50,6,37,9,24,15,14,25,8,37,6,49,8r10,6l65,24r2,13l67,18,63,11,55,6,51,3,37,,23,3,11,11,3,22,,37,3,52r8,11l23,71r14,2l51,71r4,-3l63,63,71,52,73,37e" fillcolor="#0076be" stroked="f">
                  <v:path arrowok="t" o:connecttype="custom" o:connectlocs="46,262;51,259;53,255;53,240;47,245;44,257;29,244;47,245;46,238;23,277;29,262;40,262;55,277;71,244;67,259;59,282;37,290;15,282;6,259;15,236;37,228;59,236;67,259;63,233;51,225;23,225;3,244;3,274;23,293;51,293;63,285;73,259" o:connectangles="0,0,0,0,0,0,0,0,0,0,0,0,0,0,0,0,0,0,0,0,0,0,0,0,0,0,0,0,0,0,0,0"/>
                </v:shape>
                <w10:wrap anchorx="page"/>
              </v:group>
            </w:pict>
          </mc:Fallback>
        </mc:AlternateContent>
      </w:r>
      <w:r w:rsidR="00092B44" w:rsidRPr="00292896">
        <w:rPr>
          <w:color w:val="4F81BD" w:themeColor="accent1"/>
          <w:sz w:val="17"/>
        </w:rPr>
        <w:t>Zurich Customer Care: 131 551 E</w:t>
      </w:r>
      <w:hyperlink r:id="rId87">
        <w:r w:rsidR="00092B44" w:rsidRPr="00292896">
          <w:rPr>
            <w:color w:val="4F81BD" w:themeColor="accent1"/>
            <w:sz w:val="17"/>
          </w:rPr>
          <w:t>mail: client.service@zurich.com.au</w:t>
        </w:r>
      </w:hyperlink>
      <w:r w:rsidR="00092B44" w:rsidRPr="00292896">
        <w:rPr>
          <w:color w:val="4F81BD" w:themeColor="accent1"/>
          <w:sz w:val="17"/>
        </w:rPr>
        <w:t xml:space="preserve"> Website: zurich.com.au</w:t>
      </w:r>
    </w:p>
    <w:sectPr w:rsidR="00035239" w:rsidRPr="00292896">
      <w:headerReference w:type="default" r:id="rId88"/>
      <w:footerReference w:type="even" r:id="rId89"/>
      <w:footerReference w:type="default" r:id="rId90"/>
      <w:footerReference w:type="first" r:id="rId91"/>
      <w:pgSz w:w="11910" w:h="16840"/>
      <w:pgMar w:top="1580" w:right="560" w:bottom="0" w:left="4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397AE" w14:textId="77777777" w:rsidR="008D6782" w:rsidRDefault="008D6782">
      <w:r>
        <w:separator/>
      </w:r>
    </w:p>
  </w:endnote>
  <w:endnote w:type="continuationSeparator" w:id="0">
    <w:p w14:paraId="7A5508D8" w14:textId="77777777" w:rsidR="008D6782" w:rsidRDefault="008D6782">
      <w:r>
        <w:continuationSeparator/>
      </w:r>
    </w:p>
  </w:endnote>
  <w:endnote w:type="continuationNotice" w:id="1">
    <w:p w14:paraId="00135F53" w14:textId="77777777" w:rsidR="008D6782" w:rsidRDefault="008D67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45 Light">
    <w:panose1 w:val="020B0303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Zurich Sans Light">
    <w:panose1 w:val="02000000000000000000"/>
    <w:charset w:val="00"/>
    <w:family w:val="auto"/>
    <w:pitch w:val="variable"/>
    <w:sig w:usb0="A00000AF" w:usb1="0000304B" w:usb2="00000000" w:usb3="00000000" w:csb0="0000009B" w:csb1="00000000"/>
  </w:font>
  <w:font w:name="Calibri">
    <w:panose1 w:val="020F0502020204030204"/>
    <w:charset w:val="00"/>
    <w:family w:val="swiss"/>
    <w:pitch w:val="variable"/>
    <w:sig w:usb0="E4002EFF" w:usb1="C200247B" w:usb2="00000009" w:usb3="00000000" w:csb0="000001FF" w:csb1="00000000"/>
  </w:font>
  <w:font w:name="Zurich Sans Medium">
    <w:panose1 w:val="02000600000000000000"/>
    <w:charset w:val="00"/>
    <w:family w:val="auto"/>
    <w:pitch w:val="variable"/>
    <w:sig w:usb0="A00000AF" w:usb1="0000304B" w:usb2="00000000" w:usb3="00000000" w:csb0="0000009B" w:csb1="00000000"/>
  </w:font>
  <w:font w:name="Cambria">
    <w:panose1 w:val="02040503050406030204"/>
    <w:charset w:val="00"/>
    <w:family w:val="roman"/>
    <w:pitch w:val="variable"/>
    <w:sig w:usb0="E00006FF" w:usb1="420024FF" w:usb2="02000000" w:usb3="00000000" w:csb0="0000019F" w:csb1="00000000"/>
  </w:font>
  <w:font w:name="Zurich Sans">
    <w:panose1 w:val="02000500000000000000"/>
    <w:charset w:val="00"/>
    <w:family w:val="auto"/>
    <w:pitch w:val="variable"/>
    <w:sig w:usb0="A00000AF" w:usb1="0000304B" w:usb2="00000000" w:usb3="00000000" w:csb0="0000009B" w:csb1="00000000"/>
  </w:font>
  <w:font w:name="Ogg">
    <w:panose1 w:val="02090504080706030203"/>
    <w:charset w:val="00"/>
    <w:family w:val="roman"/>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65197" w14:textId="77777777" w:rsidR="00E74E59" w:rsidRDefault="00E74E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3070" w14:textId="77777777" w:rsidR="00E74E59" w:rsidRDefault="00E74E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3F7D7" w14:textId="77777777" w:rsidR="00E74E59" w:rsidRDefault="00E74E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D683E" w14:textId="77777777" w:rsidR="002534AB" w:rsidRDefault="002534A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D31A5" w14:textId="77777777" w:rsidR="00035239" w:rsidRDefault="00D14B67">
    <w:pPr>
      <w:pStyle w:val="BodyText"/>
      <w:spacing w:line="14" w:lineRule="auto"/>
    </w:pPr>
    <w:r>
      <w:rPr>
        <w:noProof/>
      </w:rPr>
      <mc:AlternateContent>
        <mc:Choice Requires="wps">
          <w:drawing>
            <wp:anchor distT="0" distB="0" distL="114300" distR="114300" simplePos="0" relativeHeight="251658240" behindDoc="1" locked="0" layoutInCell="1" allowOverlap="1" wp14:anchorId="326D267B" wp14:editId="206A145A">
              <wp:simplePos x="0" y="0"/>
              <wp:positionH relativeFrom="page">
                <wp:posOffset>3498215</wp:posOffset>
              </wp:positionH>
              <wp:positionV relativeFrom="page">
                <wp:posOffset>10427335</wp:posOffset>
              </wp:positionV>
              <wp:extent cx="563245" cy="123825"/>
              <wp:effectExtent l="0" t="0" r="0" b="0"/>
              <wp:wrapNone/>
              <wp:docPr id="3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95BAE0"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10</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6D267B" id="_x0000_t202" coordsize="21600,21600" o:spt="202" path="m,l,21600r21600,l21600,xe">
              <v:stroke joinstyle="miter"/>
              <v:path gradientshapeok="t" o:connecttype="rect"/>
            </v:shapetype>
            <v:shape id="Text Box 19" o:spid="_x0000_s1029" type="#_x0000_t202" style="position:absolute;margin-left:275.45pt;margin-top:821.05pt;width:44.35pt;height:9.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" filled="f" stroked="f">
              <v:textbox inset="0,0,0,0">
                <w:txbxContent>
                  <w:p w14:paraId="6C95BAE0"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10</w:t>
                    </w:r>
                    <w:r>
                      <w:fldChar w:fldCharType="end"/>
                    </w:r>
                    <w:r>
                      <w:rPr>
                        <w:color w:val="0076BE"/>
                        <w:sz w:val="14"/>
                      </w:rPr>
                      <w:t xml:space="preserve"> of 19</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58D91" w14:textId="77777777" w:rsidR="002534AB" w:rsidRDefault="002534A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98609" w14:textId="77777777" w:rsidR="002534AB" w:rsidRDefault="002534A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ABFCE" w14:textId="77777777" w:rsidR="00035239" w:rsidRDefault="00D14B67">
    <w:pPr>
      <w:pStyle w:val="BodyText"/>
      <w:spacing w:line="14" w:lineRule="auto"/>
    </w:pPr>
    <w:r>
      <w:rPr>
        <w:noProof/>
      </w:rPr>
      <mc:AlternateContent>
        <mc:Choice Requires="wps">
          <w:drawing>
            <wp:anchor distT="0" distB="0" distL="114300" distR="114300" simplePos="0" relativeHeight="251658241" behindDoc="1" locked="0" layoutInCell="1" allowOverlap="1" wp14:anchorId="209B881B" wp14:editId="09C12B42">
              <wp:simplePos x="0" y="0"/>
              <wp:positionH relativeFrom="page">
                <wp:posOffset>3517265</wp:posOffset>
              </wp:positionH>
              <wp:positionV relativeFrom="page">
                <wp:posOffset>10427335</wp:posOffset>
              </wp:positionV>
              <wp:extent cx="525780" cy="123825"/>
              <wp:effectExtent l="0" t="0" r="0" b="0"/>
              <wp:wrapNone/>
              <wp:docPr id="3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6AE1A"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2</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9B881B" id="_x0000_t202" coordsize="21600,21600" o:spt="202" path="m,l,21600r21600,l21600,xe">
              <v:stroke joinstyle="miter"/>
              <v:path gradientshapeok="t" o:connecttype="rect"/>
            </v:shapetype>
            <v:shape id="Text Box 18" o:spid="_x0000_s1030" type="#_x0000_t202" style="position:absolute;margin-left:276.95pt;margin-top:821.05pt;width:41.4pt;height:9.7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" filled="f" stroked="f">
              <v:textbox inset="0,0,0,0">
                <w:txbxContent>
                  <w:p w14:paraId="7466AE1A"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2</w:t>
                    </w:r>
                    <w:r>
                      <w:fldChar w:fldCharType="end"/>
                    </w:r>
                    <w:r>
                      <w:rPr>
                        <w:color w:val="0076BE"/>
                        <w:sz w:val="14"/>
                      </w:rPr>
                      <w:t xml:space="preserve"> of 19</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EC297" w14:textId="77777777" w:rsidR="002534AB" w:rsidRDefault="002534A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80D46" w14:textId="77777777" w:rsidR="002534AB" w:rsidRDefault="002534A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65D27" w14:textId="77777777" w:rsidR="00035239" w:rsidRDefault="00D14B67">
    <w:pPr>
      <w:pStyle w:val="BodyText"/>
      <w:spacing w:line="14" w:lineRule="auto"/>
    </w:pPr>
    <w:r>
      <w:rPr>
        <w:noProof/>
      </w:rPr>
      <mc:AlternateContent>
        <mc:Choice Requires="wps">
          <w:drawing>
            <wp:anchor distT="0" distB="0" distL="114300" distR="114300" simplePos="0" relativeHeight="251658243" behindDoc="1" locked="0" layoutInCell="1" allowOverlap="1" wp14:anchorId="52A54656" wp14:editId="29883666">
              <wp:simplePos x="0" y="0"/>
              <wp:positionH relativeFrom="page">
                <wp:posOffset>3517265</wp:posOffset>
              </wp:positionH>
              <wp:positionV relativeFrom="page">
                <wp:posOffset>10427335</wp:posOffset>
              </wp:positionV>
              <wp:extent cx="525145" cy="123825"/>
              <wp:effectExtent l="0" t="0" r="0" b="0"/>
              <wp:wrapNone/>
              <wp:docPr id="3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1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33888"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4</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A54656" id="_x0000_t202" coordsize="21600,21600" o:spt="202" path="m,l,21600r21600,l21600,xe">
              <v:stroke joinstyle="miter"/>
              <v:path gradientshapeok="t" o:connecttype="rect"/>
            </v:shapetype>
            <v:shape id="_x0000_s1031" type="#_x0000_t202" style="position:absolute;margin-left:276.95pt;margin-top:821.05pt;width:41.35pt;height:9.7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" filled="f" stroked="f">
              <v:textbox inset="0,0,0,0">
                <w:txbxContent>
                  <w:p w14:paraId="75533888"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4</w:t>
                    </w:r>
                    <w:r>
                      <w:fldChar w:fldCharType="end"/>
                    </w:r>
                    <w:r>
                      <w:rPr>
                        <w:color w:val="0076BE"/>
                        <w:sz w:val="14"/>
                      </w:rPr>
                      <w:t xml:space="preserve"> of 19</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AB9B0" w14:textId="77777777" w:rsidR="002534AB" w:rsidRDefault="002534AB">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E015E" w14:textId="77777777" w:rsidR="002534AB" w:rsidRDefault="002534AB">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4EBA5" w14:textId="77777777" w:rsidR="00035239" w:rsidRDefault="00D14B67">
    <w:pPr>
      <w:pStyle w:val="BodyText"/>
      <w:spacing w:line="14" w:lineRule="auto"/>
    </w:pPr>
    <w:r>
      <w:rPr>
        <w:noProof/>
      </w:rPr>
      <mc:AlternateContent>
        <mc:Choice Requires="wps">
          <w:drawing>
            <wp:anchor distT="0" distB="0" distL="114300" distR="114300" simplePos="0" relativeHeight="251658245" behindDoc="1" locked="0" layoutInCell="1" allowOverlap="1" wp14:anchorId="77D0C9A0" wp14:editId="1FD3F690">
              <wp:simplePos x="0" y="0"/>
              <wp:positionH relativeFrom="page">
                <wp:posOffset>3514725</wp:posOffset>
              </wp:positionH>
              <wp:positionV relativeFrom="page">
                <wp:posOffset>10427335</wp:posOffset>
              </wp:positionV>
              <wp:extent cx="530860" cy="123825"/>
              <wp:effectExtent l="0" t="0" r="0" b="0"/>
              <wp:wrapNone/>
              <wp:docPr id="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2AA22"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6</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D0C9A0" id="_x0000_t202" coordsize="21600,21600" o:spt="202" path="m,l,21600r21600,l21600,xe">
              <v:stroke joinstyle="miter"/>
              <v:path gradientshapeok="t" o:connecttype="rect"/>
            </v:shapetype>
            <v:shape id="Text Box 14" o:spid="_x0000_s1032" type="#_x0000_t202" style="position:absolute;margin-left:276.75pt;margin-top:821.05pt;width:41.8pt;height:9.7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" filled="f" stroked="f">
              <v:textbox inset="0,0,0,0">
                <w:txbxContent>
                  <w:p w14:paraId="7C62AA22"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6</w:t>
                    </w:r>
                    <w:r>
                      <w:fldChar w:fldCharType="end"/>
                    </w:r>
                    <w:r>
                      <w:rPr>
                        <w:color w:val="0076BE"/>
                        <w:sz w:val="14"/>
                      </w:rPr>
                      <w:t xml:space="preserve"> of 19</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AC0BE" w14:textId="77777777" w:rsidR="002534AB" w:rsidRDefault="002534AB">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E8125" w14:textId="77777777" w:rsidR="002534AB" w:rsidRDefault="002534AB">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4B6F0" w14:textId="77777777" w:rsidR="00035239" w:rsidRDefault="00D14B67">
    <w:pPr>
      <w:pStyle w:val="BodyText"/>
      <w:spacing w:line="14" w:lineRule="auto"/>
    </w:pPr>
    <w:r>
      <w:rPr>
        <w:noProof/>
      </w:rPr>
      <mc:AlternateContent>
        <mc:Choice Requires="wps">
          <w:drawing>
            <wp:anchor distT="0" distB="0" distL="114300" distR="114300" simplePos="0" relativeHeight="251658246" behindDoc="1" locked="0" layoutInCell="1" allowOverlap="1" wp14:anchorId="21A6BA78" wp14:editId="144C645D">
              <wp:simplePos x="0" y="0"/>
              <wp:positionH relativeFrom="page">
                <wp:posOffset>3519170</wp:posOffset>
              </wp:positionH>
              <wp:positionV relativeFrom="page">
                <wp:posOffset>10427335</wp:posOffset>
              </wp:positionV>
              <wp:extent cx="521970" cy="123825"/>
              <wp:effectExtent l="0" t="0" r="0" b="0"/>
              <wp:wrapNone/>
              <wp:docPr id="2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A97FC"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7</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A6BA78" id="_x0000_t202" coordsize="21600,21600" o:spt="202" path="m,l,21600r21600,l21600,xe">
              <v:stroke joinstyle="miter"/>
              <v:path gradientshapeok="t" o:connecttype="rect"/>
            </v:shapetype>
            <v:shape id="Text Box 13" o:spid="_x0000_s1033" type="#_x0000_t202" style="position:absolute;margin-left:277.1pt;margin-top:821.05pt;width:41.1pt;height:9.7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" filled="f" stroked="f">
              <v:textbox inset="0,0,0,0">
                <w:txbxContent>
                  <w:p w14:paraId="78EA97FC"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7</w:t>
                    </w:r>
                    <w:r>
                      <w:fldChar w:fldCharType="end"/>
                    </w:r>
                    <w:r>
                      <w:rPr>
                        <w:color w:val="0076BE"/>
                        <w:sz w:val="14"/>
                      </w:rPr>
                      <w:t xml:space="preserve"> of 19</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F9319" w14:textId="77777777" w:rsidR="002534AB" w:rsidRDefault="002534AB">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DE900" w14:textId="77777777" w:rsidR="002534AB" w:rsidRDefault="002534AB">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DF821" w14:textId="77777777" w:rsidR="00035239" w:rsidRDefault="00D14B67">
    <w:pPr>
      <w:pStyle w:val="BodyText"/>
      <w:spacing w:line="14" w:lineRule="auto"/>
    </w:pPr>
    <w:r>
      <w:rPr>
        <w:noProof/>
      </w:rPr>
      <mc:AlternateContent>
        <mc:Choice Requires="wps">
          <w:drawing>
            <wp:anchor distT="0" distB="0" distL="114300" distR="114300" simplePos="0" relativeHeight="251658247" behindDoc="1" locked="0" layoutInCell="1" allowOverlap="1" wp14:anchorId="51B3044C" wp14:editId="5BB8C082">
              <wp:simplePos x="0" y="0"/>
              <wp:positionH relativeFrom="page">
                <wp:posOffset>3514725</wp:posOffset>
              </wp:positionH>
              <wp:positionV relativeFrom="page">
                <wp:posOffset>10427335</wp:posOffset>
              </wp:positionV>
              <wp:extent cx="530860" cy="123825"/>
              <wp:effectExtent l="0" t="0" r="0" b="0"/>
              <wp:wrapNone/>
              <wp:docPr id="2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20FE88"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8</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B3044C" id="_x0000_t202" coordsize="21600,21600" o:spt="202" path="m,l,21600r21600,l21600,xe">
              <v:stroke joinstyle="miter"/>
              <v:path gradientshapeok="t" o:connecttype="rect"/>
            </v:shapetype>
            <v:shape id="Text Box 12" o:spid="_x0000_s1034" type="#_x0000_t202" style="position:absolute;margin-left:276.75pt;margin-top:821.05pt;width:41.8pt;height:9.7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" filled="f" stroked="f">
              <v:textbox inset="0,0,0,0">
                <w:txbxContent>
                  <w:p w14:paraId="5020FE88"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8</w:t>
                    </w:r>
                    <w:r>
                      <w:fldChar w:fldCharType="end"/>
                    </w:r>
                    <w:r>
                      <w:rPr>
                        <w:color w:val="0076BE"/>
                        <w:sz w:val="14"/>
                      </w:rPr>
                      <w:t xml:space="preserve"> of 19</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EE89" w14:textId="77777777" w:rsidR="002534AB" w:rsidRDefault="002534AB">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42E0A" w14:textId="77777777" w:rsidR="002534AB" w:rsidRDefault="002534AB">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7B753" w14:textId="77777777" w:rsidR="00035239" w:rsidRDefault="00D14B67">
    <w:pPr>
      <w:pStyle w:val="BodyText"/>
      <w:spacing w:line="14" w:lineRule="auto"/>
    </w:pPr>
    <w:r>
      <w:rPr>
        <w:noProof/>
      </w:rPr>
      <mc:AlternateContent>
        <mc:Choice Requires="wps">
          <w:drawing>
            <wp:anchor distT="0" distB="0" distL="114300" distR="114300" simplePos="0" relativeHeight="251658248" behindDoc="1" locked="0" layoutInCell="1" allowOverlap="1" wp14:anchorId="59BE2074" wp14:editId="6DEFEB30">
              <wp:simplePos x="0" y="0"/>
              <wp:positionH relativeFrom="page">
                <wp:posOffset>3514725</wp:posOffset>
              </wp:positionH>
              <wp:positionV relativeFrom="page">
                <wp:posOffset>10427335</wp:posOffset>
              </wp:positionV>
              <wp:extent cx="530860" cy="123825"/>
              <wp:effectExtent l="0" t="0" r="0" b="0"/>
              <wp:wrapNone/>
              <wp:docPr id="2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33D9F"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9</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BE2074" id="_x0000_t202" coordsize="21600,21600" o:spt="202" path="m,l,21600r21600,l21600,xe">
              <v:stroke joinstyle="miter"/>
              <v:path gradientshapeok="t" o:connecttype="rect"/>
            </v:shapetype>
            <v:shape id="_x0000_s1035" type="#_x0000_t202" style="position:absolute;margin-left:276.75pt;margin-top:821.05pt;width:41.8pt;height:9.7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" filled="f" stroked="f">
              <v:textbox inset="0,0,0,0">
                <w:txbxContent>
                  <w:p w14:paraId="2C833D9F"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9</w:t>
                    </w:r>
                    <w:r>
                      <w:fldChar w:fldCharType="end"/>
                    </w:r>
                    <w:r>
                      <w:rPr>
                        <w:color w:val="0076BE"/>
                        <w:sz w:val="14"/>
                      </w:rPr>
                      <w:t xml:space="preserve"> of 19</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7CEB3" w14:textId="77777777" w:rsidR="002534AB" w:rsidRDefault="002534AB">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7AA82" w14:textId="77777777" w:rsidR="002534AB" w:rsidRDefault="002534AB">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981E6" w14:textId="77777777" w:rsidR="00035239" w:rsidRDefault="00D14B67">
    <w:pPr>
      <w:pStyle w:val="BodyText"/>
      <w:spacing w:line="14" w:lineRule="auto"/>
    </w:pPr>
    <w:r>
      <w:rPr>
        <w:noProof/>
      </w:rPr>
      <mc:AlternateContent>
        <mc:Choice Requires="wps">
          <w:drawing>
            <wp:anchor distT="0" distB="0" distL="114300" distR="114300" simplePos="0" relativeHeight="251658250" behindDoc="1" locked="0" layoutInCell="1" allowOverlap="1" wp14:anchorId="281E839B" wp14:editId="35AB8BD4">
              <wp:simplePos x="0" y="0"/>
              <wp:positionH relativeFrom="page">
                <wp:posOffset>3502025</wp:posOffset>
              </wp:positionH>
              <wp:positionV relativeFrom="page">
                <wp:posOffset>10427335</wp:posOffset>
              </wp:positionV>
              <wp:extent cx="555625" cy="123825"/>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3ACDF"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12</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1E839B" id="_x0000_t202" coordsize="21600,21600" o:spt="202" path="m,l,21600r21600,l21600,xe">
              <v:stroke joinstyle="miter"/>
              <v:path gradientshapeok="t" o:connecttype="rect"/>
            </v:shapetype>
            <v:shape id="Text Box 8" o:spid="_x0000_s1036" type="#_x0000_t202" style="position:absolute;margin-left:275.75pt;margin-top:821.05pt;width:43.75pt;height:9.75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" filled="f" stroked="f">
              <v:textbox inset="0,0,0,0">
                <w:txbxContent>
                  <w:p w14:paraId="3FA3ACDF"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12</w:t>
                    </w:r>
                    <w:r>
                      <w:fldChar w:fldCharType="end"/>
                    </w:r>
                    <w:r>
                      <w:rPr>
                        <w:color w:val="0076BE"/>
                        <w:sz w:val="14"/>
                      </w:rPr>
                      <w:t xml:space="preserve"> of 19</w:t>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08D1" w14:textId="77777777" w:rsidR="002534AB" w:rsidRDefault="002534AB">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0F68E" w14:textId="77777777" w:rsidR="002534AB" w:rsidRDefault="002534AB">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38349" w14:textId="77777777" w:rsidR="00035239" w:rsidRDefault="00D14B67">
    <w:pPr>
      <w:pStyle w:val="BodyText"/>
      <w:spacing w:line="14" w:lineRule="auto"/>
    </w:pPr>
    <w:r>
      <w:rPr>
        <w:noProof/>
      </w:rPr>
      <mc:AlternateContent>
        <mc:Choice Requires="wps">
          <w:drawing>
            <wp:anchor distT="0" distB="0" distL="114300" distR="114300" simplePos="0" relativeHeight="251658251" behindDoc="1" locked="0" layoutInCell="1" allowOverlap="1" wp14:anchorId="1120188A" wp14:editId="175A156A">
              <wp:simplePos x="0" y="0"/>
              <wp:positionH relativeFrom="page">
                <wp:posOffset>3500755</wp:posOffset>
              </wp:positionH>
              <wp:positionV relativeFrom="page">
                <wp:posOffset>10427335</wp:posOffset>
              </wp:positionV>
              <wp:extent cx="559435" cy="123825"/>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43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ACBEC"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13</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20188A" id="_x0000_t202" coordsize="21600,21600" o:spt="202" path="m,l,21600r21600,l21600,xe">
              <v:stroke joinstyle="miter"/>
              <v:path gradientshapeok="t" o:connecttype="rect"/>
            </v:shapetype>
            <v:shape id="Text Box 7" o:spid="_x0000_s1037" type="#_x0000_t202" style="position:absolute;margin-left:275.65pt;margin-top:821.05pt;width:44.05pt;height:9.7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" filled="f" stroked="f">
              <v:textbox inset="0,0,0,0">
                <w:txbxContent>
                  <w:p w14:paraId="7C0ACBEC"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13</w:t>
                    </w:r>
                    <w:r>
                      <w:fldChar w:fldCharType="end"/>
                    </w:r>
                    <w:r>
                      <w:rPr>
                        <w:color w:val="0076BE"/>
                        <w:sz w:val="14"/>
                      </w:rPr>
                      <w:t xml:space="preserve"> of 19</w:t>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7CBAE" w14:textId="77777777" w:rsidR="002534AB" w:rsidRDefault="002534AB">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6BE32" w14:textId="77777777" w:rsidR="002534AB" w:rsidRDefault="002534AB">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46692" w14:textId="77777777" w:rsidR="004D79D8" w:rsidRDefault="00D14B67">
    <w:pPr>
      <w:pStyle w:val="BodyText"/>
      <w:spacing w:line="14" w:lineRule="auto"/>
    </w:pPr>
    <w:r>
      <w:rPr>
        <w:noProof/>
      </w:rPr>
      <mc:AlternateContent>
        <mc:Choice Requires="wps">
          <w:drawing>
            <wp:anchor distT="0" distB="0" distL="114300" distR="114300" simplePos="0" relativeHeight="251658256" behindDoc="1" locked="0" layoutInCell="1" allowOverlap="1" wp14:anchorId="75F44E95" wp14:editId="3877AA7B">
              <wp:simplePos x="0" y="0"/>
              <wp:positionH relativeFrom="page">
                <wp:posOffset>3498215</wp:posOffset>
              </wp:positionH>
              <wp:positionV relativeFrom="page">
                <wp:posOffset>10427335</wp:posOffset>
              </wp:positionV>
              <wp:extent cx="563245" cy="123825"/>
              <wp:effectExtent l="0" t="0" r="0" b="0"/>
              <wp:wrapNone/>
              <wp:docPr id="12"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D5A6B" w14:textId="77777777" w:rsidR="004D79D8" w:rsidRDefault="004D79D8">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10</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F44E95" id="_x0000_t202" coordsize="21600,21600" o:spt="202" path="m,l,21600r21600,l21600,xe">
              <v:stroke joinstyle="miter"/>
              <v:path gradientshapeok="t" o:connecttype="rect"/>
            </v:shapetype>
            <v:shape id="Text Box 40" o:spid="_x0000_s1038" type="#_x0000_t202" style="position:absolute;margin-left:275.45pt;margin-top:821.05pt;width:44.35pt;height:9.75pt;z-index:-25165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" filled="f" stroked="f">
              <v:textbox inset="0,0,0,0">
                <w:txbxContent>
                  <w:p w14:paraId="7A6D5A6B" w14:textId="77777777" w:rsidR="004D79D8" w:rsidRDefault="004D79D8">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10</w:t>
                    </w:r>
                    <w:r>
                      <w:fldChar w:fldCharType="end"/>
                    </w:r>
                    <w:r>
                      <w:rPr>
                        <w:color w:val="0076BE"/>
                        <w:sz w:val="14"/>
                      </w:rPr>
                      <w:t xml:space="preserve"> of 19</w:t>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D2C3C" w14:textId="77777777" w:rsidR="002534AB" w:rsidRDefault="002534AB">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D0774" w14:textId="77777777" w:rsidR="002534AB" w:rsidRDefault="002534AB">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FD307" w14:textId="77777777" w:rsidR="00035239" w:rsidRDefault="00D14B67">
    <w:pPr>
      <w:pStyle w:val="BodyText"/>
      <w:spacing w:line="14" w:lineRule="auto"/>
    </w:pPr>
    <w:r>
      <w:rPr>
        <w:noProof/>
      </w:rPr>
      <mc:AlternateContent>
        <mc:Choice Requires="wps">
          <w:drawing>
            <wp:anchor distT="0" distB="0" distL="114300" distR="114300" simplePos="0" relativeHeight="251658253" behindDoc="1" locked="0" layoutInCell="1" allowOverlap="1" wp14:anchorId="61D4105E" wp14:editId="1F84BE44">
              <wp:simplePos x="0" y="0"/>
              <wp:positionH relativeFrom="page">
                <wp:posOffset>3499485</wp:posOffset>
              </wp:positionH>
              <wp:positionV relativeFrom="page">
                <wp:posOffset>10427335</wp:posOffset>
              </wp:positionV>
              <wp:extent cx="560705" cy="12382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DD3B8"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16</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D4105E" id="_x0000_t202" coordsize="21600,21600" o:spt="202" path="m,l,21600r21600,l21600,xe">
              <v:stroke joinstyle="miter"/>
              <v:path gradientshapeok="t" o:connecttype="rect"/>
            </v:shapetype>
            <v:shape id="Text Box 4" o:spid="_x0000_s1039" type="#_x0000_t202" style="position:absolute;margin-left:275.55pt;margin-top:821.05pt;width:44.15pt;height:9.75pt;z-index:-2516582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" filled="f" stroked="f">
              <v:textbox inset="0,0,0,0">
                <w:txbxContent>
                  <w:p w14:paraId="42FDD3B8"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16</w:t>
                    </w:r>
                    <w:r>
                      <w:fldChar w:fldCharType="end"/>
                    </w:r>
                    <w:r>
                      <w:rPr>
                        <w:color w:val="0076BE"/>
                        <w:sz w:val="14"/>
                      </w:rPr>
                      <w:t xml:space="preserve"> of 19</w:t>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05EA" w14:textId="77777777" w:rsidR="002534AB" w:rsidRDefault="002534AB">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4B3A" w14:textId="77777777" w:rsidR="002534AB" w:rsidRDefault="002534AB">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BA341" w14:textId="77777777" w:rsidR="00035239" w:rsidRDefault="00D14B67">
    <w:pPr>
      <w:pStyle w:val="BodyText"/>
      <w:spacing w:line="14" w:lineRule="auto"/>
    </w:pPr>
    <w:r>
      <w:rPr>
        <w:noProof/>
      </w:rPr>
      <mc:AlternateContent>
        <mc:Choice Requires="wps">
          <w:drawing>
            <wp:anchor distT="0" distB="0" distL="114300" distR="114300" simplePos="0" relativeHeight="251658254" behindDoc="1" locked="0" layoutInCell="1" allowOverlap="1" wp14:anchorId="4284018F" wp14:editId="5D3C9008">
              <wp:simplePos x="0" y="0"/>
              <wp:positionH relativeFrom="page">
                <wp:posOffset>3500120</wp:posOffset>
              </wp:positionH>
              <wp:positionV relativeFrom="page">
                <wp:posOffset>10427335</wp:posOffset>
              </wp:positionV>
              <wp:extent cx="560705" cy="12382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C95FF"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18</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4018F" id="_x0000_t202" coordsize="21600,21600" o:spt="202" path="m,l,21600r21600,l21600,xe">
              <v:stroke joinstyle="miter"/>
              <v:path gradientshapeok="t" o:connecttype="rect"/>
            </v:shapetype>
            <v:shape id="Text Box 2" o:spid="_x0000_s1040" type="#_x0000_t202" style="position:absolute;margin-left:275.6pt;margin-top:821.05pt;width:44.15pt;height:9.75pt;z-index:-2516582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" filled="f" stroked="f">
              <v:textbox inset="0,0,0,0">
                <w:txbxContent>
                  <w:p w14:paraId="639C95FF"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18</w:t>
                    </w:r>
                    <w:r>
                      <w:fldChar w:fldCharType="end"/>
                    </w:r>
                    <w:r>
                      <w:rPr>
                        <w:color w:val="0076BE"/>
                        <w:sz w:val="14"/>
                      </w:rPr>
                      <w:t xml:space="preserve"> of 19</w:t>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9821C" w14:textId="77777777" w:rsidR="002534AB" w:rsidRDefault="002534AB">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70D3" w14:textId="77777777" w:rsidR="002534AB" w:rsidRDefault="002534AB">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4938E" w14:textId="77777777" w:rsidR="00035239" w:rsidRDefault="00D14B67">
    <w:pPr>
      <w:pStyle w:val="BodyText"/>
      <w:spacing w:line="14" w:lineRule="auto"/>
    </w:pPr>
    <w:r>
      <w:rPr>
        <w:noProof/>
      </w:rPr>
      <mc:AlternateContent>
        <mc:Choice Requires="wps">
          <w:drawing>
            <wp:anchor distT="0" distB="0" distL="114300" distR="114300" simplePos="0" relativeHeight="251658255" behindDoc="1" locked="0" layoutInCell="1" allowOverlap="1" wp14:anchorId="776E6EE0" wp14:editId="62A07DC3">
              <wp:simplePos x="0" y="0"/>
              <wp:positionH relativeFrom="page">
                <wp:posOffset>3498850</wp:posOffset>
              </wp:positionH>
              <wp:positionV relativeFrom="page">
                <wp:posOffset>10427335</wp:posOffset>
              </wp:positionV>
              <wp:extent cx="563245" cy="12382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64024"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19</w:t>
                          </w:r>
                          <w:r>
                            <w:fldChar w:fldCharType="end"/>
                          </w:r>
                          <w:r>
                            <w:rPr>
                              <w:color w:val="0076BE"/>
                              <w:sz w:val="14"/>
                            </w:rPr>
                            <w:t xml:space="preserve"> of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6E6EE0" id="_x0000_t202" coordsize="21600,21600" o:spt="202" path="m,l,21600r21600,l21600,xe">
              <v:stroke joinstyle="miter"/>
              <v:path gradientshapeok="t" o:connecttype="rect"/>
            </v:shapetype>
            <v:shape id="Text Box 1" o:spid="_x0000_s1041" type="#_x0000_t202" style="position:absolute;margin-left:275.5pt;margin-top:821.05pt;width:44.35pt;height:9.75pt;z-index:-25165822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" filled="f" stroked="f">
              <v:textbox inset="0,0,0,0">
                <w:txbxContent>
                  <w:p w14:paraId="0C964024" w14:textId="77777777" w:rsidR="00035239" w:rsidRDefault="00092B44">
                    <w:pPr>
                      <w:spacing w:before="20"/>
                      <w:ind w:left="20"/>
                      <w:rPr>
                        <w:sz w:val="14"/>
                      </w:rPr>
                    </w:pPr>
                    <w:r>
                      <w:rPr>
                        <w:color w:val="0076BE"/>
                        <w:sz w:val="14"/>
                      </w:rPr>
                      <w:t xml:space="preserve">Page </w:t>
                    </w:r>
                    <w:r>
                      <w:fldChar w:fldCharType="begin"/>
                    </w:r>
                    <w:r>
                      <w:rPr>
                        <w:color w:val="0076BE"/>
                        <w:sz w:val="14"/>
                      </w:rPr>
                      <w:instrText xml:space="preserve"> PAGE </w:instrText>
                    </w:r>
                    <w:r>
                      <w:fldChar w:fldCharType="separate"/>
                    </w:r>
                    <w:r>
                      <w:t>19</w:t>
                    </w:r>
                    <w:r>
                      <w:fldChar w:fldCharType="end"/>
                    </w:r>
                    <w:r>
                      <w:rPr>
                        <w:color w:val="0076BE"/>
                        <w:sz w:val="14"/>
                      </w:rPr>
                      <w:t xml:space="preserve"> of 19</w:t>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89295" w14:textId="77777777" w:rsidR="002534AB" w:rsidRDefault="002534AB">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224A8" w14:textId="77777777" w:rsidR="002534AB" w:rsidRDefault="002534AB">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373B5" w14:textId="77777777" w:rsidR="00035239" w:rsidRDefault="00035239">
    <w:pPr>
      <w:pStyle w:val="BodyText"/>
      <w:spacing w:line="14" w:lineRule="auto"/>
      <w:rPr>
        <w:sz w:val="2"/>
      </w:rP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0D66B" w14:textId="77777777" w:rsidR="002534AB" w:rsidRDefault="00253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18571" w14:textId="77777777" w:rsidR="008D6782" w:rsidRDefault="008D6782">
      <w:r>
        <w:separator/>
      </w:r>
    </w:p>
  </w:footnote>
  <w:footnote w:type="continuationSeparator" w:id="0">
    <w:p w14:paraId="1622A5AD" w14:textId="77777777" w:rsidR="008D6782" w:rsidRDefault="008D6782">
      <w:r>
        <w:continuationSeparator/>
      </w:r>
    </w:p>
  </w:footnote>
  <w:footnote w:type="continuationNotice" w:id="1">
    <w:p w14:paraId="482FFD6C" w14:textId="77777777" w:rsidR="008D6782" w:rsidRDefault="008D67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4BC98" w14:textId="77777777" w:rsidR="00E74E59" w:rsidRDefault="00E74E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2EAD7" w14:textId="77777777" w:rsidR="00E74E59" w:rsidRDefault="00E74E59">
    <w:pPr>
      <w:pStyle w:val="BodyText"/>
      <w:spacing w:line="14" w:lineRule="auto"/>
      <w:rPr>
        <w:sz w:val="2"/>
      </w:rPr>
    </w:pPr>
    <w:r>
      <w:rPr>
        <w:noProof/>
      </w:rPr>
      <mc:AlternateContent>
        <mc:Choice Requires="wps">
          <w:drawing>
            <wp:anchor distT="0" distB="0" distL="114300" distR="114300" simplePos="0" relativeHeight="251658257" behindDoc="1" locked="0" layoutInCell="1" allowOverlap="1" wp14:anchorId="09791E76" wp14:editId="069237A3">
              <wp:simplePos x="0" y="0"/>
              <wp:positionH relativeFrom="page">
                <wp:posOffset>0</wp:posOffset>
              </wp:positionH>
              <wp:positionV relativeFrom="page">
                <wp:posOffset>0</wp:posOffset>
              </wp:positionV>
              <wp:extent cx="7560310" cy="10692130"/>
              <wp:effectExtent l="0" t="0" r="0" b="0"/>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006FB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DA04E" id="Rectangle 75" o:spid="_x0000_s1026" style="position:absolute;margin-left:0;margin-top:0;width:595.3pt;height:841.9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" fillcolor="#006fb6" stroked="f">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8AB4C" w14:textId="77777777" w:rsidR="00E74E59" w:rsidRDefault="00E74E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44259" w14:textId="77777777" w:rsidR="00035239" w:rsidRDefault="00035239">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8A2A9" w14:textId="77777777" w:rsidR="00035239" w:rsidRDefault="00035239">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10D7A" w14:textId="77777777" w:rsidR="00035239" w:rsidRDefault="00035239">
    <w:pPr>
      <w:pStyle w:val="BodyText"/>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9AFEF" w14:textId="77777777" w:rsidR="00035239" w:rsidRDefault="00035239">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260B" w14:textId="77777777" w:rsidR="00035239" w:rsidRDefault="00035239">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C499D" w14:textId="77777777" w:rsidR="00035239" w:rsidRDefault="00035239">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7BB3D" w14:textId="77777777" w:rsidR="00035239" w:rsidRDefault="00035239">
    <w:pPr>
      <w:pStyle w:val="Body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8C45D" w14:textId="77777777" w:rsidR="00035239" w:rsidRDefault="00035239">
    <w:pPr>
      <w:pStyle w:val="Body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0EA2E" w14:textId="77777777" w:rsidR="00035239" w:rsidRDefault="00035239">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115DD" w14:textId="77777777" w:rsidR="004D79D8" w:rsidRDefault="004D79D8">
    <w:pPr>
      <w:pStyle w:val="BodyText"/>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B782E" w14:textId="77777777" w:rsidR="00035239" w:rsidRDefault="00035239">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15C43" w14:textId="77777777" w:rsidR="00035239" w:rsidRDefault="00035239">
    <w:pPr>
      <w:pStyle w:val="BodyText"/>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61D9E" w14:textId="77777777" w:rsidR="00035239" w:rsidRDefault="00035239">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3BEBB" w14:textId="77777777" w:rsidR="00035239" w:rsidRDefault="00035239">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085B"/>
    <w:multiLevelType w:val="hybridMultilevel"/>
    <w:tmpl w:val="94D2E6F8"/>
    <w:lvl w:ilvl="0" w:tplc="5772433A">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97D2D302">
      <w:numFmt w:val="bullet"/>
      <w:lvlText w:val="•"/>
      <w:lvlJc w:val="left"/>
      <w:pPr>
        <w:ind w:left="904" w:hanging="341"/>
      </w:pPr>
      <w:rPr>
        <w:rFonts w:hint="default"/>
      </w:rPr>
    </w:lvl>
    <w:lvl w:ilvl="2" w:tplc="9F9E129C">
      <w:numFmt w:val="bullet"/>
      <w:lvlText w:val="•"/>
      <w:lvlJc w:val="left"/>
      <w:pPr>
        <w:ind w:left="1388" w:hanging="341"/>
      </w:pPr>
      <w:rPr>
        <w:rFonts w:hint="default"/>
      </w:rPr>
    </w:lvl>
    <w:lvl w:ilvl="3" w:tplc="452C1662">
      <w:numFmt w:val="bullet"/>
      <w:lvlText w:val="•"/>
      <w:lvlJc w:val="left"/>
      <w:pPr>
        <w:ind w:left="1872" w:hanging="341"/>
      </w:pPr>
      <w:rPr>
        <w:rFonts w:hint="default"/>
      </w:rPr>
    </w:lvl>
    <w:lvl w:ilvl="4" w:tplc="23829506">
      <w:numFmt w:val="bullet"/>
      <w:lvlText w:val="•"/>
      <w:lvlJc w:val="left"/>
      <w:pPr>
        <w:ind w:left="2356" w:hanging="341"/>
      </w:pPr>
      <w:rPr>
        <w:rFonts w:hint="default"/>
      </w:rPr>
    </w:lvl>
    <w:lvl w:ilvl="5" w:tplc="8C309D2E">
      <w:numFmt w:val="bullet"/>
      <w:lvlText w:val="•"/>
      <w:lvlJc w:val="left"/>
      <w:pPr>
        <w:ind w:left="2841" w:hanging="341"/>
      </w:pPr>
      <w:rPr>
        <w:rFonts w:hint="default"/>
      </w:rPr>
    </w:lvl>
    <w:lvl w:ilvl="6" w:tplc="90A44748">
      <w:numFmt w:val="bullet"/>
      <w:lvlText w:val="•"/>
      <w:lvlJc w:val="left"/>
      <w:pPr>
        <w:ind w:left="3325" w:hanging="341"/>
      </w:pPr>
      <w:rPr>
        <w:rFonts w:hint="default"/>
      </w:rPr>
    </w:lvl>
    <w:lvl w:ilvl="7" w:tplc="F912B982">
      <w:numFmt w:val="bullet"/>
      <w:lvlText w:val="•"/>
      <w:lvlJc w:val="left"/>
      <w:pPr>
        <w:ind w:left="3809" w:hanging="341"/>
      </w:pPr>
      <w:rPr>
        <w:rFonts w:hint="default"/>
      </w:rPr>
    </w:lvl>
    <w:lvl w:ilvl="8" w:tplc="413617F6">
      <w:numFmt w:val="bullet"/>
      <w:lvlText w:val="•"/>
      <w:lvlJc w:val="left"/>
      <w:pPr>
        <w:ind w:left="4293" w:hanging="341"/>
      </w:pPr>
      <w:rPr>
        <w:rFonts w:hint="default"/>
      </w:rPr>
    </w:lvl>
  </w:abstractNum>
  <w:abstractNum w:abstractNumId="1" w15:restartNumberingAfterBreak="0">
    <w:nsid w:val="0380691C"/>
    <w:multiLevelType w:val="hybridMultilevel"/>
    <w:tmpl w:val="287ECA2A"/>
    <w:lvl w:ilvl="0" w:tplc="55D67D3A">
      <w:numFmt w:val="bullet"/>
      <w:lvlText w:val="•"/>
      <w:lvlJc w:val="left"/>
      <w:pPr>
        <w:ind w:left="420" w:hanging="341"/>
      </w:pPr>
      <w:rPr>
        <w:rFonts w:ascii="Frutiger 45 Light" w:eastAsia="Frutiger 45 Light" w:hAnsi="Frutiger 45 Light" w:cs="Frutiger 45 Light" w:hint="default"/>
        <w:color w:val="0076BE"/>
        <w:spacing w:val="-7"/>
        <w:w w:val="100"/>
        <w:sz w:val="20"/>
        <w:szCs w:val="20"/>
      </w:rPr>
    </w:lvl>
    <w:lvl w:ilvl="1" w:tplc="86468B5E">
      <w:numFmt w:val="bullet"/>
      <w:lvlText w:val="•"/>
      <w:lvlJc w:val="left"/>
      <w:pPr>
        <w:ind w:left="904" w:hanging="341"/>
      </w:pPr>
      <w:rPr>
        <w:rFonts w:hint="default"/>
      </w:rPr>
    </w:lvl>
    <w:lvl w:ilvl="2" w:tplc="109C9E34">
      <w:numFmt w:val="bullet"/>
      <w:lvlText w:val="•"/>
      <w:lvlJc w:val="left"/>
      <w:pPr>
        <w:ind w:left="1388" w:hanging="341"/>
      </w:pPr>
      <w:rPr>
        <w:rFonts w:hint="default"/>
      </w:rPr>
    </w:lvl>
    <w:lvl w:ilvl="3" w:tplc="D87CA2E2">
      <w:numFmt w:val="bullet"/>
      <w:lvlText w:val="•"/>
      <w:lvlJc w:val="left"/>
      <w:pPr>
        <w:ind w:left="1872" w:hanging="341"/>
      </w:pPr>
      <w:rPr>
        <w:rFonts w:hint="default"/>
      </w:rPr>
    </w:lvl>
    <w:lvl w:ilvl="4" w:tplc="485C7CEA">
      <w:numFmt w:val="bullet"/>
      <w:lvlText w:val="•"/>
      <w:lvlJc w:val="left"/>
      <w:pPr>
        <w:ind w:left="2356" w:hanging="341"/>
      </w:pPr>
      <w:rPr>
        <w:rFonts w:hint="default"/>
      </w:rPr>
    </w:lvl>
    <w:lvl w:ilvl="5" w:tplc="89447022">
      <w:numFmt w:val="bullet"/>
      <w:lvlText w:val="•"/>
      <w:lvlJc w:val="left"/>
      <w:pPr>
        <w:ind w:left="2841" w:hanging="341"/>
      </w:pPr>
      <w:rPr>
        <w:rFonts w:hint="default"/>
      </w:rPr>
    </w:lvl>
    <w:lvl w:ilvl="6" w:tplc="5C84CF12">
      <w:numFmt w:val="bullet"/>
      <w:lvlText w:val="•"/>
      <w:lvlJc w:val="left"/>
      <w:pPr>
        <w:ind w:left="3325" w:hanging="341"/>
      </w:pPr>
      <w:rPr>
        <w:rFonts w:hint="default"/>
      </w:rPr>
    </w:lvl>
    <w:lvl w:ilvl="7" w:tplc="5D5E6CB0">
      <w:numFmt w:val="bullet"/>
      <w:lvlText w:val="•"/>
      <w:lvlJc w:val="left"/>
      <w:pPr>
        <w:ind w:left="3809" w:hanging="341"/>
      </w:pPr>
      <w:rPr>
        <w:rFonts w:hint="default"/>
      </w:rPr>
    </w:lvl>
    <w:lvl w:ilvl="8" w:tplc="26387BFA">
      <w:numFmt w:val="bullet"/>
      <w:lvlText w:val="•"/>
      <w:lvlJc w:val="left"/>
      <w:pPr>
        <w:ind w:left="4293" w:hanging="341"/>
      </w:pPr>
      <w:rPr>
        <w:rFonts w:hint="default"/>
      </w:rPr>
    </w:lvl>
  </w:abstractNum>
  <w:abstractNum w:abstractNumId="2" w15:restartNumberingAfterBreak="0">
    <w:nsid w:val="09291F90"/>
    <w:multiLevelType w:val="hybridMultilevel"/>
    <w:tmpl w:val="2C2E2F9E"/>
    <w:lvl w:ilvl="0" w:tplc="416C46CA">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08644086">
      <w:numFmt w:val="bullet"/>
      <w:lvlText w:val="•"/>
      <w:lvlJc w:val="left"/>
      <w:pPr>
        <w:ind w:left="904" w:hanging="341"/>
      </w:pPr>
      <w:rPr>
        <w:rFonts w:hint="default"/>
      </w:rPr>
    </w:lvl>
    <w:lvl w:ilvl="2" w:tplc="DEA86AC6">
      <w:numFmt w:val="bullet"/>
      <w:lvlText w:val="•"/>
      <w:lvlJc w:val="left"/>
      <w:pPr>
        <w:ind w:left="1388" w:hanging="341"/>
      </w:pPr>
      <w:rPr>
        <w:rFonts w:hint="default"/>
      </w:rPr>
    </w:lvl>
    <w:lvl w:ilvl="3" w:tplc="C45A4362">
      <w:numFmt w:val="bullet"/>
      <w:lvlText w:val="•"/>
      <w:lvlJc w:val="left"/>
      <w:pPr>
        <w:ind w:left="1872" w:hanging="341"/>
      </w:pPr>
      <w:rPr>
        <w:rFonts w:hint="default"/>
      </w:rPr>
    </w:lvl>
    <w:lvl w:ilvl="4" w:tplc="61D208BA">
      <w:numFmt w:val="bullet"/>
      <w:lvlText w:val="•"/>
      <w:lvlJc w:val="left"/>
      <w:pPr>
        <w:ind w:left="2356" w:hanging="341"/>
      </w:pPr>
      <w:rPr>
        <w:rFonts w:hint="default"/>
      </w:rPr>
    </w:lvl>
    <w:lvl w:ilvl="5" w:tplc="10CA5A78">
      <w:numFmt w:val="bullet"/>
      <w:lvlText w:val="•"/>
      <w:lvlJc w:val="left"/>
      <w:pPr>
        <w:ind w:left="2841" w:hanging="341"/>
      </w:pPr>
      <w:rPr>
        <w:rFonts w:hint="default"/>
      </w:rPr>
    </w:lvl>
    <w:lvl w:ilvl="6" w:tplc="3194461A">
      <w:numFmt w:val="bullet"/>
      <w:lvlText w:val="•"/>
      <w:lvlJc w:val="left"/>
      <w:pPr>
        <w:ind w:left="3325" w:hanging="341"/>
      </w:pPr>
      <w:rPr>
        <w:rFonts w:hint="default"/>
      </w:rPr>
    </w:lvl>
    <w:lvl w:ilvl="7" w:tplc="BE507632">
      <w:numFmt w:val="bullet"/>
      <w:lvlText w:val="•"/>
      <w:lvlJc w:val="left"/>
      <w:pPr>
        <w:ind w:left="3809" w:hanging="341"/>
      </w:pPr>
      <w:rPr>
        <w:rFonts w:hint="default"/>
      </w:rPr>
    </w:lvl>
    <w:lvl w:ilvl="8" w:tplc="C1A208F2">
      <w:numFmt w:val="bullet"/>
      <w:lvlText w:val="•"/>
      <w:lvlJc w:val="left"/>
      <w:pPr>
        <w:ind w:left="4293" w:hanging="341"/>
      </w:pPr>
      <w:rPr>
        <w:rFonts w:hint="default"/>
      </w:rPr>
    </w:lvl>
  </w:abstractNum>
  <w:abstractNum w:abstractNumId="3" w15:restartNumberingAfterBreak="0">
    <w:nsid w:val="0CB47FB8"/>
    <w:multiLevelType w:val="hybridMultilevel"/>
    <w:tmpl w:val="251CE602"/>
    <w:lvl w:ilvl="0" w:tplc="63040AF4">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A0AA30F8">
      <w:numFmt w:val="bullet"/>
      <w:lvlText w:val="•"/>
      <w:lvlJc w:val="left"/>
      <w:pPr>
        <w:ind w:left="1431" w:hanging="341"/>
      </w:pPr>
      <w:rPr>
        <w:rFonts w:hint="default"/>
      </w:rPr>
    </w:lvl>
    <w:lvl w:ilvl="2" w:tplc="ED406020">
      <w:numFmt w:val="bullet"/>
      <w:lvlText w:val="•"/>
      <w:lvlJc w:val="left"/>
      <w:pPr>
        <w:ind w:left="2442" w:hanging="341"/>
      </w:pPr>
      <w:rPr>
        <w:rFonts w:hint="default"/>
      </w:rPr>
    </w:lvl>
    <w:lvl w:ilvl="3" w:tplc="434C3054">
      <w:numFmt w:val="bullet"/>
      <w:lvlText w:val="•"/>
      <w:lvlJc w:val="left"/>
      <w:pPr>
        <w:ind w:left="3454" w:hanging="341"/>
      </w:pPr>
      <w:rPr>
        <w:rFonts w:hint="default"/>
      </w:rPr>
    </w:lvl>
    <w:lvl w:ilvl="4" w:tplc="4DF8AB18">
      <w:numFmt w:val="bullet"/>
      <w:lvlText w:val="•"/>
      <w:lvlJc w:val="left"/>
      <w:pPr>
        <w:ind w:left="4465" w:hanging="341"/>
      </w:pPr>
      <w:rPr>
        <w:rFonts w:hint="default"/>
      </w:rPr>
    </w:lvl>
    <w:lvl w:ilvl="5" w:tplc="410CC654">
      <w:numFmt w:val="bullet"/>
      <w:lvlText w:val="•"/>
      <w:lvlJc w:val="left"/>
      <w:pPr>
        <w:ind w:left="5477" w:hanging="341"/>
      </w:pPr>
      <w:rPr>
        <w:rFonts w:hint="default"/>
      </w:rPr>
    </w:lvl>
    <w:lvl w:ilvl="6" w:tplc="1778CBC8">
      <w:numFmt w:val="bullet"/>
      <w:lvlText w:val="•"/>
      <w:lvlJc w:val="left"/>
      <w:pPr>
        <w:ind w:left="6488" w:hanging="341"/>
      </w:pPr>
      <w:rPr>
        <w:rFonts w:hint="default"/>
      </w:rPr>
    </w:lvl>
    <w:lvl w:ilvl="7" w:tplc="39A83462">
      <w:numFmt w:val="bullet"/>
      <w:lvlText w:val="•"/>
      <w:lvlJc w:val="left"/>
      <w:pPr>
        <w:ind w:left="7499" w:hanging="341"/>
      </w:pPr>
      <w:rPr>
        <w:rFonts w:hint="default"/>
      </w:rPr>
    </w:lvl>
    <w:lvl w:ilvl="8" w:tplc="1144B4B4">
      <w:numFmt w:val="bullet"/>
      <w:lvlText w:val="•"/>
      <w:lvlJc w:val="left"/>
      <w:pPr>
        <w:ind w:left="8511" w:hanging="341"/>
      </w:pPr>
      <w:rPr>
        <w:rFonts w:hint="default"/>
      </w:rPr>
    </w:lvl>
  </w:abstractNum>
  <w:abstractNum w:abstractNumId="4" w15:restartNumberingAfterBreak="0">
    <w:nsid w:val="0F392CB9"/>
    <w:multiLevelType w:val="hybridMultilevel"/>
    <w:tmpl w:val="DE68B792"/>
    <w:lvl w:ilvl="0" w:tplc="0BC04782">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A628E8B8">
      <w:numFmt w:val="bullet"/>
      <w:lvlText w:val="•"/>
      <w:lvlJc w:val="left"/>
      <w:pPr>
        <w:ind w:left="904" w:hanging="341"/>
      </w:pPr>
      <w:rPr>
        <w:rFonts w:hint="default"/>
      </w:rPr>
    </w:lvl>
    <w:lvl w:ilvl="2" w:tplc="8AB84486">
      <w:numFmt w:val="bullet"/>
      <w:lvlText w:val="•"/>
      <w:lvlJc w:val="left"/>
      <w:pPr>
        <w:ind w:left="1388" w:hanging="341"/>
      </w:pPr>
      <w:rPr>
        <w:rFonts w:hint="default"/>
      </w:rPr>
    </w:lvl>
    <w:lvl w:ilvl="3" w:tplc="25D4B6B0">
      <w:numFmt w:val="bullet"/>
      <w:lvlText w:val="•"/>
      <w:lvlJc w:val="left"/>
      <w:pPr>
        <w:ind w:left="1872" w:hanging="341"/>
      </w:pPr>
      <w:rPr>
        <w:rFonts w:hint="default"/>
      </w:rPr>
    </w:lvl>
    <w:lvl w:ilvl="4" w:tplc="29DAF358">
      <w:numFmt w:val="bullet"/>
      <w:lvlText w:val="•"/>
      <w:lvlJc w:val="left"/>
      <w:pPr>
        <w:ind w:left="2356" w:hanging="341"/>
      </w:pPr>
      <w:rPr>
        <w:rFonts w:hint="default"/>
      </w:rPr>
    </w:lvl>
    <w:lvl w:ilvl="5" w:tplc="1D76BA56">
      <w:numFmt w:val="bullet"/>
      <w:lvlText w:val="•"/>
      <w:lvlJc w:val="left"/>
      <w:pPr>
        <w:ind w:left="2841" w:hanging="341"/>
      </w:pPr>
      <w:rPr>
        <w:rFonts w:hint="default"/>
      </w:rPr>
    </w:lvl>
    <w:lvl w:ilvl="6" w:tplc="130E43A8">
      <w:numFmt w:val="bullet"/>
      <w:lvlText w:val="•"/>
      <w:lvlJc w:val="left"/>
      <w:pPr>
        <w:ind w:left="3325" w:hanging="341"/>
      </w:pPr>
      <w:rPr>
        <w:rFonts w:hint="default"/>
      </w:rPr>
    </w:lvl>
    <w:lvl w:ilvl="7" w:tplc="FB1AD382">
      <w:numFmt w:val="bullet"/>
      <w:lvlText w:val="•"/>
      <w:lvlJc w:val="left"/>
      <w:pPr>
        <w:ind w:left="3809" w:hanging="341"/>
      </w:pPr>
      <w:rPr>
        <w:rFonts w:hint="default"/>
      </w:rPr>
    </w:lvl>
    <w:lvl w:ilvl="8" w:tplc="A752973A">
      <w:numFmt w:val="bullet"/>
      <w:lvlText w:val="•"/>
      <w:lvlJc w:val="left"/>
      <w:pPr>
        <w:ind w:left="4293" w:hanging="341"/>
      </w:pPr>
      <w:rPr>
        <w:rFonts w:hint="default"/>
      </w:rPr>
    </w:lvl>
  </w:abstractNum>
  <w:abstractNum w:abstractNumId="5" w15:restartNumberingAfterBreak="0">
    <w:nsid w:val="0F3F1A3D"/>
    <w:multiLevelType w:val="hybridMultilevel"/>
    <w:tmpl w:val="8C7E5862"/>
    <w:lvl w:ilvl="0" w:tplc="0D0ABAEC">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A0100EEA">
      <w:numFmt w:val="bullet"/>
      <w:lvlText w:val="•"/>
      <w:lvlJc w:val="left"/>
      <w:pPr>
        <w:ind w:left="1431" w:hanging="341"/>
      </w:pPr>
      <w:rPr>
        <w:rFonts w:hint="default"/>
      </w:rPr>
    </w:lvl>
    <w:lvl w:ilvl="2" w:tplc="9A66C836">
      <w:numFmt w:val="bullet"/>
      <w:lvlText w:val="•"/>
      <w:lvlJc w:val="left"/>
      <w:pPr>
        <w:ind w:left="2442" w:hanging="341"/>
      </w:pPr>
      <w:rPr>
        <w:rFonts w:hint="default"/>
      </w:rPr>
    </w:lvl>
    <w:lvl w:ilvl="3" w:tplc="53680ED8">
      <w:numFmt w:val="bullet"/>
      <w:lvlText w:val="•"/>
      <w:lvlJc w:val="left"/>
      <w:pPr>
        <w:ind w:left="3454" w:hanging="341"/>
      </w:pPr>
      <w:rPr>
        <w:rFonts w:hint="default"/>
      </w:rPr>
    </w:lvl>
    <w:lvl w:ilvl="4" w:tplc="D870F2F8">
      <w:numFmt w:val="bullet"/>
      <w:lvlText w:val="•"/>
      <w:lvlJc w:val="left"/>
      <w:pPr>
        <w:ind w:left="4465" w:hanging="341"/>
      </w:pPr>
      <w:rPr>
        <w:rFonts w:hint="default"/>
      </w:rPr>
    </w:lvl>
    <w:lvl w:ilvl="5" w:tplc="96F84322">
      <w:numFmt w:val="bullet"/>
      <w:lvlText w:val="•"/>
      <w:lvlJc w:val="left"/>
      <w:pPr>
        <w:ind w:left="5477" w:hanging="341"/>
      </w:pPr>
      <w:rPr>
        <w:rFonts w:hint="default"/>
      </w:rPr>
    </w:lvl>
    <w:lvl w:ilvl="6" w:tplc="F12005B8">
      <w:numFmt w:val="bullet"/>
      <w:lvlText w:val="•"/>
      <w:lvlJc w:val="left"/>
      <w:pPr>
        <w:ind w:left="6488" w:hanging="341"/>
      </w:pPr>
      <w:rPr>
        <w:rFonts w:hint="default"/>
      </w:rPr>
    </w:lvl>
    <w:lvl w:ilvl="7" w:tplc="9F587DFE">
      <w:numFmt w:val="bullet"/>
      <w:lvlText w:val="•"/>
      <w:lvlJc w:val="left"/>
      <w:pPr>
        <w:ind w:left="7499" w:hanging="341"/>
      </w:pPr>
      <w:rPr>
        <w:rFonts w:hint="default"/>
      </w:rPr>
    </w:lvl>
    <w:lvl w:ilvl="8" w:tplc="EBF47DA4">
      <w:numFmt w:val="bullet"/>
      <w:lvlText w:val="•"/>
      <w:lvlJc w:val="left"/>
      <w:pPr>
        <w:ind w:left="8511" w:hanging="341"/>
      </w:pPr>
      <w:rPr>
        <w:rFonts w:hint="default"/>
      </w:rPr>
    </w:lvl>
  </w:abstractNum>
  <w:abstractNum w:abstractNumId="6" w15:restartNumberingAfterBreak="0">
    <w:nsid w:val="0F805F82"/>
    <w:multiLevelType w:val="hybridMultilevel"/>
    <w:tmpl w:val="6DB409B6"/>
    <w:lvl w:ilvl="0" w:tplc="FB860EC8">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94002BCE">
      <w:numFmt w:val="bullet"/>
      <w:lvlText w:val="•"/>
      <w:lvlJc w:val="left"/>
      <w:pPr>
        <w:ind w:left="1431" w:hanging="341"/>
      </w:pPr>
      <w:rPr>
        <w:rFonts w:hint="default"/>
      </w:rPr>
    </w:lvl>
    <w:lvl w:ilvl="2" w:tplc="C52257CC">
      <w:numFmt w:val="bullet"/>
      <w:lvlText w:val="•"/>
      <w:lvlJc w:val="left"/>
      <w:pPr>
        <w:ind w:left="2443" w:hanging="341"/>
      </w:pPr>
      <w:rPr>
        <w:rFonts w:hint="default"/>
      </w:rPr>
    </w:lvl>
    <w:lvl w:ilvl="3" w:tplc="C2549C40">
      <w:numFmt w:val="bullet"/>
      <w:lvlText w:val="•"/>
      <w:lvlJc w:val="left"/>
      <w:pPr>
        <w:ind w:left="3454" w:hanging="341"/>
      </w:pPr>
      <w:rPr>
        <w:rFonts w:hint="default"/>
      </w:rPr>
    </w:lvl>
    <w:lvl w:ilvl="4" w:tplc="AE8CD2DA">
      <w:numFmt w:val="bullet"/>
      <w:lvlText w:val="•"/>
      <w:lvlJc w:val="left"/>
      <w:pPr>
        <w:ind w:left="4466" w:hanging="341"/>
      </w:pPr>
      <w:rPr>
        <w:rFonts w:hint="default"/>
      </w:rPr>
    </w:lvl>
    <w:lvl w:ilvl="5" w:tplc="A89E4584">
      <w:numFmt w:val="bullet"/>
      <w:lvlText w:val="•"/>
      <w:lvlJc w:val="left"/>
      <w:pPr>
        <w:ind w:left="5477" w:hanging="341"/>
      </w:pPr>
      <w:rPr>
        <w:rFonts w:hint="default"/>
      </w:rPr>
    </w:lvl>
    <w:lvl w:ilvl="6" w:tplc="2D826160">
      <w:numFmt w:val="bullet"/>
      <w:lvlText w:val="•"/>
      <w:lvlJc w:val="left"/>
      <w:pPr>
        <w:ind w:left="6489" w:hanging="341"/>
      </w:pPr>
      <w:rPr>
        <w:rFonts w:hint="default"/>
      </w:rPr>
    </w:lvl>
    <w:lvl w:ilvl="7" w:tplc="20C47008">
      <w:numFmt w:val="bullet"/>
      <w:lvlText w:val="•"/>
      <w:lvlJc w:val="left"/>
      <w:pPr>
        <w:ind w:left="7500" w:hanging="341"/>
      </w:pPr>
      <w:rPr>
        <w:rFonts w:hint="default"/>
      </w:rPr>
    </w:lvl>
    <w:lvl w:ilvl="8" w:tplc="7FB23568">
      <w:numFmt w:val="bullet"/>
      <w:lvlText w:val="•"/>
      <w:lvlJc w:val="left"/>
      <w:pPr>
        <w:ind w:left="8512" w:hanging="341"/>
      </w:pPr>
      <w:rPr>
        <w:rFonts w:hint="default"/>
      </w:rPr>
    </w:lvl>
  </w:abstractNum>
  <w:abstractNum w:abstractNumId="7" w15:restartNumberingAfterBreak="0">
    <w:nsid w:val="14F41B52"/>
    <w:multiLevelType w:val="hybridMultilevel"/>
    <w:tmpl w:val="ABCA08E0"/>
    <w:lvl w:ilvl="0" w:tplc="AC6076C2">
      <w:numFmt w:val="bullet"/>
      <w:lvlText w:val="•"/>
      <w:lvlJc w:val="left"/>
      <w:pPr>
        <w:ind w:left="720" w:hanging="360"/>
      </w:pPr>
      <w:rPr>
        <w:rFonts w:ascii="Frutiger 45 Light" w:eastAsia="Frutiger 45 Light" w:hAnsi="Frutiger 45 Light" w:cs="Frutiger 45 Light" w:hint="default"/>
        <w:color w:val="0076BE"/>
        <w:spacing w:val="-3"/>
        <w:w w:val="100"/>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CC57474"/>
    <w:multiLevelType w:val="hybridMultilevel"/>
    <w:tmpl w:val="93242FE4"/>
    <w:lvl w:ilvl="0" w:tplc="AC6076C2">
      <w:numFmt w:val="bullet"/>
      <w:lvlText w:val="•"/>
      <w:lvlJc w:val="left"/>
      <w:pPr>
        <w:ind w:left="919" w:hanging="360"/>
      </w:pPr>
      <w:rPr>
        <w:rFonts w:ascii="Frutiger 45 Light" w:eastAsia="Frutiger 45 Light" w:hAnsi="Frutiger 45 Light" w:cs="Frutiger 45 Light" w:hint="default"/>
        <w:color w:val="0076BE"/>
        <w:spacing w:val="-3"/>
        <w:w w:val="100"/>
        <w:sz w:val="20"/>
        <w:szCs w:val="20"/>
      </w:rPr>
    </w:lvl>
    <w:lvl w:ilvl="1" w:tplc="0C090003" w:tentative="1">
      <w:start w:val="1"/>
      <w:numFmt w:val="bullet"/>
      <w:lvlText w:val="o"/>
      <w:lvlJc w:val="left"/>
      <w:pPr>
        <w:ind w:left="1639" w:hanging="360"/>
      </w:pPr>
      <w:rPr>
        <w:rFonts w:ascii="Courier New" w:hAnsi="Courier New" w:cs="Courier New" w:hint="default"/>
      </w:rPr>
    </w:lvl>
    <w:lvl w:ilvl="2" w:tplc="0C090005" w:tentative="1">
      <w:start w:val="1"/>
      <w:numFmt w:val="bullet"/>
      <w:lvlText w:val=""/>
      <w:lvlJc w:val="left"/>
      <w:pPr>
        <w:ind w:left="2359" w:hanging="360"/>
      </w:pPr>
      <w:rPr>
        <w:rFonts w:ascii="Wingdings" w:hAnsi="Wingdings" w:hint="default"/>
      </w:rPr>
    </w:lvl>
    <w:lvl w:ilvl="3" w:tplc="0C090001" w:tentative="1">
      <w:start w:val="1"/>
      <w:numFmt w:val="bullet"/>
      <w:lvlText w:val=""/>
      <w:lvlJc w:val="left"/>
      <w:pPr>
        <w:ind w:left="3079" w:hanging="360"/>
      </w:pPr>
      <w:rPr>
        <w:rFonts w:ascii="Symbol" w:hAnsi="Symbol" w:hint="default"/>
      </w:rPr>
    </w:lvl>
    <w:lvl w:ilvl="4" w:tplc="0C090003" w:tentative="1">
      <w:start w:val="1"/>
      <w:numFmt w:val="bullet"/>
      <w:lvlText w:val="o"/>
      <w:lvlJc w:val="left"/>
      <w:pPr>
        <w:ind w:left="3799" w:hanging="360"/>
      </w:pPr>
      <w:rPr>
        <w:rFonts w:ascii="Courier New" w:hAnsi="Courier New" w:cs="Courier New" w:hint="default"/>
      </w:rPr>
    </w:lvl>
    <w:lvl w:ilvl="5" w:tplc="0C090005" w:tentative="1">
      <w:start w:val="1"/>
      <w:numFmt w:val="bullet"/>
      <w:lvlText w:val=""/>
      <w:lvlJc w:val="left"/>
      <w:pPr>
        <w:ind w:left="4519" w:hanging="360"/>
      </w:pPr>
      <w:rPr>
        <w:rFonts w:ascii="Wingdings" w:hAnsi="Wingdings" w:hint="default"/>
      </w:rPr>
    </w:lvl>
    <w:lvl w:ilvl="6" w:tplc="0C090001" w:tentative="1">
      <w:start w:val="1"/>
      <w:numFmt w:val="bullet"/>
      <w:lvlText w:val=""/>
      <w:lvlJc w:val="left"/>
      <w:pPr>
        <w:ind w:left="5239" w:hanging="360"/>
      </w:pPr>
      <w:rPr>
        <w:rFonts w:ascii="Symbol" w:hAnsi="Symbol" w:hint="default"/>
      </w:rPr>
    </w:lvl>
    <w:lvl w:ilvl="7" w:tplc="0C090003" w:tentative="1">
      <w:start w:val="1"/>
      <w:numFmt w:val="bullet"/>
      <w:lvlText w:val="o"/>
      <w:lvlJc w:val="left"/>
      <w:pPr>
        <w:ind w:left="5959" w:hanging="360"/>
      </w:pPr>
      <w:rPr>
        <w:rFonts w:ascii="Courier New" w:hAnsi="Courier New" w:cs="Courier New" w:hint="default"/>
      </w:rPr>
    </w:lvl>
    <w:lvl w:ilvl="8" w:tplc="0C090005" w:tentative="1">
      <w:start w:val="1"/>
      <w:numFmt w:val="bullet"/>
      <w:lvlText w:val=""/>
      <w:lvlJc w:val="left"/>
      <w:pPr>
        <w:ind w:left="6679" w:hanging="360"/>
      </w:pPr>
      <w:rPr>
        <w:rFonts w:ascii="Wingdings" w:hAnsi="Wingdings" w:hint="default"/>
      </w:rPr>
    </w:lvl>
  </w:abstractNum>
  <w:abstractNum w:abstractNumId="9" w15:restartNumberingAfterBreak="0">
    <w:nsid w:val="25764D0D"/>
    <w:multiLevelType w:val="hybridMultilevel"/>
    <w:tmpl w:val="672A1E58"/>
    <w:lvl w:ilvl="0" w:tplc="8CFADE0C">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FF0C3300">
      <w:numFmt w:val="bullet"/>
      <w:lvlText w:val="•"/>
      <w:lvlJc w:val="left"/>
      <w:pPr>
        <w:ind w:left="904" w:hanging="341"/>
      </w:pPr>
      <w:rPr>
        <w:rFonts w:hint="default"/>
      </w:rPr>
    </w:lvl>
    <w:lvl w:ilvl="2" w:tplc="07C09FEA">
      <w:numFmt w:val="bullet"/>
      <w:lvlText w:val="•"/>
      <w:lvlJc w:val="left"/>
      <w:pPr>
        <w:ind w:left="1388" w:hanging="341"/>
      </w:pPr>
      <w:rPr>
        <w:rFonts w:hint="default"/>
      </w:rPr>
    </w:lvl>
    <w:lvl w:ilvl="3" w:tplc="50367DC6">
      <w:numFmt w:val="bullet"/>
      <w:lvlText w:val="•"/>
      <w:lvlJc w:val="left"/>
      <w:pPr>
        <w:ind w:left="1872" w:hanging="341"/>
      </w:pPr>
      <w:rPr>
        <w:rFonts w:hint="default"/>
      </w:rPr>
    </w:lvl>
    <w:lvl w:ilvl="4" w:tplc="9A7C1892">
      <w:numFmt w:val="bullet"/>
      <w:lvlText w:val="•"/>
      <w:lvlJc w:val="left"/>
      <w:pPr>
        <w:ind w:left="2356" w:hanging="341"/>
      </w:pPr>
      <w:rPr>
        <w:rFonts w:hint="default"/>
      </w:rPr>
    </w:lvl>
    <w:lvl w:ilvl="5" w:tplc="F06CECEE">
      <w:numFmt w:val="bullet"/>
      <w:lvlText w:val="•"/>
      <w:lvlJc w:val="left"/>
      <w:pPr>
        <w:ind w:left="2841" w:hanging="341"/>
      </w:pPr>
      <w:rPr>
        <w:rFonts w:hint="default"/>
      </w:rPr>
    </w:lvl>
    <w:lvl w:ilvl="6" w:tplc="2E7E21F8">
      <w:numFmt w:val="bullet"/>
      <w:lvlText w:val="•"/>
      <w:lvlJc w:val="left"/>
      <w:pPr>
        <w:ind w:left="3325" w:hanging="341"/>
      </w:pPr>
      <w:rPr>
        <w:rFonts w:hint="default"/>
      </w:rPr>
    </w:lvl>
    <w:lvl w:ilvl="7" w:tplc="786A1B02">
      <w:numFmt w:val="bullet"/>
      <w:lvlText w:val="•"/>
      <w:lvlJc w:val="left"/>
      <w:pPr>
        <w:ind w:left="3809" w:hanging="341"/>
      </w:pPr>
      <w:rPr>
        <w:rFonts w:hint="default"/>
      </w:rPr>
    </w:lvl>
    <w:lvl w:ilvl="8" w:tplc="76646D42">
      <w:numFmt w:val="bullet"/>
      <w:lvlText w:val="•"/>
      <w:lvlJc w:val="left"/>
      <w:pPr>
        <w:ind w:left="4293" w:hanging="341"/>
      </w:pPr>
      <w:rPr>
        <w:rFonts w:hint="default"/>
      </w:rPr>
    </w:lvl>
  </w:abstractNum>
  <w:abstractNum w:abstractNumId="10" w15:restartNumberingAfterBreak="0">
    <w:nsid w:val="2A302155"/>
    <w:multiLevelType w:val="hybridMultilevel"/>
    <w:tmpl w:val="08921E4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30607CEF"/>
    <w:multiLevelType w:val="hybridMultilevel"/>
    <w:tmpl w:val="4BBAB614"/>
    <w:lvl w:ilvl="0" w:tplc="AC6076C2">
      <w:numFmt w:val="bullet"/>
      <w:lvlText w:val="•"/>
      <w:lvlJc w:val="left"/>
      <w:pPr>
        <w:ind w:left="919" w:hanging="360"/>
      </w:pPr>
      <w:rPr>
        <w:rFonts w:ascii="Frutiger 45 Light" w:eastAsia="Frutiger 45 Light" w:hAnsi="Frutiger 45 Light" w:cs="Frutiger 45 Light" w:hint="default"/>
        <w:color w:val="0076BE"/>
        <w:spacing w:val="-3"/>
        <w:w w:val="100"/>
        <w:sz w:val="20"/>
        <w:szCs w:val="20"/>
      </w:rPr>
    </w:lvl>
    <w:lvl w:ilvl="1" w:tplc="0C090003" w:tentative="1">
      <w:start w:val="1"/>
      <w:numFmt w:val="bullet"/>
      <w:lvlText w:val="o"/>
      <w:lvlJc w:val="left"/>
      <w:pPr>
        <w:ind w:left="1639" w:hanging="360"/>
      </w:pPr>
      <w:rPr>
        <w:rFonts w:ascii="Courier New" w:hAnsi="Courier New" w:cs="Courier New" w:hint="default"/>
      </w:rPr>
    </w:lvl>
    <w:lvl w:ilvl="2" w:tplc="0C090005" w:tentative="1">
      <w:start w:val="1"/>
      <w:numFmt w:val="bullet"/>
      <w:lvlText w:val=""/>
      <w:lvlJc w:val="left"/>
      <w:pPr>
        <w:ind w:left="2359" w:hanging="360"/>
      </w:pPr>
      <w:rPr>
        <w:rFonts w:ascii="Wingdings" w:hAnsi="Wingdings" w:hint="default"/>
      </w:rPr>
    </w:lvl>
    <w:lvl w:ilvl="3" w:tplc="0C090001" w:tentative="1">
      <w:start w:val="1"/>
      <w:numFmt w:val="bullet"/>
      <w:lvlText w:val=""/>
      <w:lvlJc w:val="left"/>
      <w:pPr>
        <w:ind w:left="3079" w:hanging="360"/>
      </w:pPr>
      <w:rPr>
        <w:rFonts w:ascii="Symbol" w:hAnsi="Symbol" w:hint="default"/>
      </w:rPr>
    </w:lvl>
    <w:lvl w:ilvl="4" w:tplc="0C090003" w:tentative="1">
      <w:start w:val="1"/>
      <w:numFmt w:val="bullet"/>
      <w:lvlText w:val="o"/>
      <w:lvlJc w:val="left"/>
      <w:pPr>
        <w:ind w:left="3799" w:hanging="360"/>
      </w:pPr>
      <w:rPr>
        <w:rFonts w:ascii="Courier New" w:hAnsi="Courier New" w:cs="Courier New" w:hint="default"/>
      </w:rPr>
    </w:lvl>
    <w:lvl w:ilvl="5" w:tplc="0C090005" w:tentative="1">
      <w:start w:val="1"/>
      <w:numFmt w:val="bullet"/>
      <w:lvlText w:val=""/>
      <w:lvlJc w:val="left"/>
      <w:pPr>
        <w:ind w:left="4519" w:hanging="360"/>
      </w:pPr>
      <w:rPr>
        <w:rFonts w:ascii="Wingdings" w:hAnsi="Wingdings" w:hint="default"/>
      </w:rPr>
    </w:lvl>
    <w:lvl w:ilvl="6" w:tplc="0C090001" w:tentative="1">
      <w:start w:val="1"/>
      <w:numFmt w:val="bullet"/>
      <w:lvlText w:val=""/>
      <w:lvlJc w:val="left"/>
      <w:pPr>
        <w:ind w:left="5239" w:hanging="360"/>
      </w:pPr>
      <w:rPr>
        <w:rFonts w:ascii="Symbol" w:hAnsi="Symbol" w:hint="default"/>
      </w:rPr>
    </w:lvl>
    <w:lvl w:ilvl="7" w:tplc="0C090003" w:tentative="1">
      <w:start w:val="1"/>
      <w:numFmt w:val="bullet"/>
      <w:lvlText w:val="o"/>
      <w:lvlJc w:val="left"/>
      <w:pPr>
        <w:ind w:left="5959" w:hanging="360"/>
      </w:pPr>
      <w:rPr>
        <w:rFonts w:ascii="Courier New" w:hAnsi="Courier New" w:cs="Courier New" w:hint="default"/>
      </w:rPr>
    </w:lvl>
    <w:lvl w:ilvl="8" w:tplc="0C090005" w:tentative="1">
      <w:start w:val="1"/>
      <w:numFmt w:val="bullet"/>
      <w:lvlText w:val=""/>
      <w:lvlJc w:val="left"/>
      <w:pPr>
        <w:ind w:left="6679" w:hanging="360"/>
      </w:pPr>
      <w:rPr>
        <w:rFonts w:ascii="Wingdings" w:hAnsi="Wingdings" w:hint="default"/>
      </w:rPr>
    </w:lvl>
  </w:abstractNum>
  <w:abstractNum w:abstractNumId="12" w15:restartNumberingAfterBreak="0">
    <w:nsid w:val="3BA3174A"/>
    <w:multiLevelType w:val="hybridMultilevel"/>
    <w:tmpl w:val="632E7202"/>
    <w:lvl w:ilvl="0" w:tplc="53265278">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50A416A0">
      <w:numFmt w:val="bullet"/>
      <w:lvlText w:val="•"/>
      <w:lvlJc w:val="left"/>
      <w:pPr>
        <w:ind w:left="904" w:hanging="341"/>
      </w:pPr>
      <w:rPr>
        <w:rFonts w:hint="default"/>
      </w:rPr>
    </w:lvl>
    <w:lvl w:ilvl="2" w:tplc="5DC4C254">
      <w:numFmt w:val="bullet"/>
      <w:lvlText w:val="•"/>
      <w:lvlJc w:val="left"/>
      <w:pPr>
        <w:ind w:left="1388" w:hanging="341"/>
      </w:pPr>
      <w:rPr>
        <w:rFonts w:hint="default"/>
      </w:rPr>
    </w:lvl>
    <w:lvl w:ilvl="3" w:tplc="BE008986">
      <w:numFmt w:val="bullet"/>
      <w:lvlText w:val="•"/>
      <w:lvlJc w:val="left"/>
      <w:pPr>
        <w:ind w:left="1872" w:hanging="341"/>
      </w:pPr>
      <w:rPr>
        <w:rFonts w:hint="default"/>
      </w:rPr>
    </w:lvl>
    <w:lvl w:ilvl="4" w:tplc="3AE0154C">
      <w:numFmt w:val="bullet"/>
      <w:lvlText w:val="•"/>
      <w:lvlJc w:val="left"/>
      <w:pPr>
        <w:ind w:left="2356" w:hanging="341"/>
      </w:pPr>
      <w:rPr>
        <w:rFonts w:hint="default"/>
      </w:rPr>
    </w:lvl>
    <w:lvl w:ilvl="5" w:tplc="8B68B28C">
      <w:numFmt w:val="bullet"/>
      <w:lvlText w:val="•"/>
      <w:lvlJc w:val="left"/>
      <w:pPr>
        <w:ind w:left="2841" w:hanging="341"/>
      </w:pPr>
      <w:rPr>
        <w:rFonts w:hint="default"/>
      </w:rPr>
    </w:lvl>
    <w:lvl w:ilvl="6" w:tplc="55B8ECA4">
      <w:numFmt w:val="bullet"/>
      <w:lvlText w:val="•"/>
      <w:lvlJc w:val="left"/>
      <w:pPr>
        <w:ind w:left="3325" w:hanging="341"/>
      </w:pPr>
      <w:rPr>
        <w:rFonts w:hint="default"/>
      </w:rPr>
    </w:lvl>
    <w:lvl w:ilvl="7" w:tplc="F2D8E4FC">
      <w:numFmt w:val="bullet"/>
      <w:lvlText w:val="•"/>
      <w:lvlJc w:val="left"/>
      <w:pPr>
        <w:ind w:left="3809" w:hanging="341"/>
      </w:pPr>
      <w:rPr>
        <w:rFonts w:hint="default"/>
      </w:rPr>
    </w:lvl>
    <w:lvl w:ilvl="8" w:tplc="488A6E20">
      <w:numFmt w:val="bullet"/>
      <w:lvlText w:val="•"/>
      <w:lvlJc w:val="left"/>
      <w:pPr>
        <w:ind w:left="4293" w:hanging="341"/>
      </w:pPr>
      <w:rPr>
        <w:rFonts w:hint="default"/>
      </w:rPr>
    </w:lvl>
  </w:abstractNum>
  <w:abstractNum w:abstractNumId="13" w15:restartNumberingAfterBreak="0">
    <w:nsid w:val="3CC17B52"/>
    <w:multiLevelType w:val="hybridMultilevel"/>
    <w:tmpl w:val="76807AD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43F972CE"/>
    <w:multiLevelType w:val="hybridMultilevel"/>
    <w:tmpl w:val="379A73EA"/>
    <w:lvl w:ilvl="0" w:tplc="AC6076C2">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580AE2E0">
      <w:numFmt w:val="bullet"/>
      <w:lvlText w:val="•"/>
      <w:lvlJc w:val="left"/>
      <w:pPr>
        <w:ind w:left="904" w:hanging="341"/>
      </w:pPr>
      <w:rPr>
        <w:rFonts w:hint="default"/>
      </w:rPr>
    </w:lvl>
    <w:lvl w:ilvl="2" w:tplc="55C624F6">
      <w:numFmt w:val="bullet"/>
      <w:lvlText w:val="•"/>
      <w:lvlJc w:val="left"/>
      <w:pPr>
        <w:ind w:left="1388" w:hanging="341"/>
      </w:pPr>
      <w:rPr>
        <w:rFonts w:hint="default"/>
      </w:rPr>
    </w:lvl>
    <w:lvl w:ilvl="3" w:tplc="43CA0264">
      <w:numFmt w:val="bullet"/>
      <w:lvlText w:val="•"/>
      <w:lvlJc w:val="left"/>
      <w:pPr>
        <w:ind w:left="1872" w:hanging="341"/>
      </w:pPr>
      <w:rPr>
        <w:rFonts w:hint="default"/>
      </w:rPr>
    </w:lvl>
    <w:lvl w:ilvl="4" w:tplc="0D32AC5C">
      <w:numFmt w:val="bullet"/>
      <w:lvlText w:val="•"/>
      <w:lvlJc w:val="left"/>
      <w:pPr>
        <w:ind w:left="2356" w:hanging="341"/>
      </w:pPr>
      <w:rPr>
        <w:rFonts w:hint="default"/>
      </w:rPr>
    </w:lvl>
    <w:lvl w:ilvl="5" w:tplc="B49C3330">
      <w:numFmt w:val="bullet"/>
      <w:lvlText w:val="•"/>
      <w:lvlJc w:val="left"/>
      <w:pPr>
        <w:ind w:left="2841" w:hanging="341"/>
      </w:pPr>
      <w:rPr>
        <w:rFonts w:hint="default"/>
      </w:rPr>
    </w:lvl>
    <w:lvl w:ilvl="6" w:tplc="28603FA2">
      <w:numFmt w:val="bullet"/>
      <w:lvlText w:val="•"/>
      <w:lvlJc w:val="left"/>
      <w:pPr>
        <w:ind w:left="3325" w:hanging="341"/>
      </w:pPr>
      <w:rPr>
        <w:rFonts w:hint="default"/>
      </w:rPr>
    </w:lvl>
    <w:lvl w:ilvl="7" w:tplc="86AE524C">
      <w:numFmt w:val="bullet"/>
      <w:lvlText w:val="•"/>
      <w:lvlJc w:val="left"/>
      <w:pPr>
        <w:ind w:left="3809" w:hanging="341"/>
      </w:pPr>
      <w:rPr>
        <w:rFonts w:hint="default"/>
      </w:rPr>
    </w:lvl>
    <w:lvl w:ilvl="8" w:tplc="980CAD12">
      <w:numFmt w:val="bullet"/>
      <w:lvlText w:val="•"/>
      <w:lvlJc w:val="left"/>
      <w:pPr>
        <w:ind w:left="4293" w:hanging="341"/>
      </w:pPr>
      <w:rPr>
        <w:rFonts w:hint="default"/>
      </w:rPr>
    </w:lvl>
  </w:abstractNum>
  <w:abstractNum w:abstractNumId="15" w15:restartNumberingAfterBreak="0">
    <w:nsid w:val="4DEC2A7C"/>
    <w:multiLevelType w:val="hybridMultilevel"/>
    <w:tmpl w:val="1C484B42"/>
    <w:lvl w:ilvl="0" w:tplc="A56A44C6">
      <w:numFmt w:val="bullet"/>
      <w:lvlText w:val="•"/>
      <w:lvlJc w:val="left"/>
      <w:pPr>
        <w:ind w:left="420" w:hanging="341"/>
      </w:pPr>
      <w:rPr>
        <w:rFonts w:ascii="Frutiger 45 Light" w:eastAsia="Frutiger 45 Light" w:hAnsi="Frutiger 45 Light" w:cs="Frutiger 45 Light" w:hint="default"/>
        <w:color w:val="0076BE"/>
        <w:spacing w:val="-3"/>
        <w:w w:val="100"/>
        <w:sz w:val="20"/>
        <w:szCs w:val="20"/>
      </w:rPr>
    </w:lvl>
    <w:lvl w:ilvl="1" w:tplc="AF78342A">
      <w:numFmt w:val="bullet"/>
      <w:lvlText w:val="•"/>
      <w:lvlJc w:val="left"/>
      <w:pPr>
        <w:ind w:left="1431" w:hanging="341"/>
      </w:pPr>
      <w:rPr>
        <w:rFonts w:hint="default"/>
      </w:rPr>
    </w:lvl>
    <w:lvl w:ilvl="2" w:tplc="A002E932">
      <w:numFmt w:val="bullet"/>
      <w:lvlText w:val="•"/>
      <w:lvlJc w:val="left"/>
      <w:pPr>
        <w:ind w:left="2443" w:hanging="341"/>
      </w:pPr>
      <w:rPr>
        <w:rFonts w:hint="default"/>
      </w:rPr>
    </w:lvl>
    <w:lvl w:ilvl="3" w:tplc="B7DAC192">
      <w:numFmt w:val="bullet"/>
      <w:lvlText w:val="•"/>
      <w:lvlJc w:val="left"/>
      <w:pPr>
        <w:ind w:left="3454" w:hanging="341"/>
      </w:pPr>
      <w:rPr>
        <w:rFonts w:hint="default"/>
      </w:rPr>
    </w:lvl>
    <w:lvl w:ilvl="4" w:tplc="B74A1B3E">
      <w:numFmt w:val="bullet"/>
      <w:lvlText w:val="•"/>
      <w:lvlJc w:val="left"/>
      <w:pPr>
        <w:ind w:left="4466" w:hanging="341"/>
      </w:pPr>
      <w:rPr>
        <w:rFonts w:hint="default"/>
      </w:rPr>
    </w:lvl>
    <w:lvl w:ilvl="5" w:tplc="7C3C8706">
      <w:numFmt w:val="bullet"/>
      <w:lvlText w:val="•"/>
      <w:lvlJc w:val="left"/>
      <w:pPr>
        <w:ind w:left="5477" w:hanging="341"/>
      </w:pPr>
      <w:rPr>
        <w:rFonts w:hint="default"/>
      </w:rPr>
    </w:lvl>
    <w:lvl w:ilvl="6" w:tplc="96DE29F2">
      <w:numFmt w:val="bullet"/>
      <w:lvlText w:val="•"/>
      <w:lvlJc w:val="left"/>
      <w:pPr>
        <w:ind w:left="6489" w:hanging="341"/>
      </w:pPr>
      <w:rPr>
        <w:rFonts w:hint="default"/>
      </w:rPr>
    </w:lvl>
    <w:lvl w:ilvl="7" w:tplc="97C87C50">
      <w:numFmt w:val="bullet"/>
      <w:lvlText w:val="•"/>
      <w:lvlJc w:val="left"/>
      <w:pPr>
        <w:ind w:left="7500" w:hanging="341"/>
      </w:pPr>
      <w:rPr>
        <w:rFonts w:hint="default"/>
      </w:rPr>
    </w:lvl>
    <w:lvl w:ilvl="8" w:tplc="A51A837A">
      <w:numFmt w:val="bullet"/>
      <w:lvlText w:val="•"/>
      <w:lvlJc w:val="left"/>
      <w:pPr>
        <w:ind w:left="8512" w:hanging="341"/>
      </w:pPr>
      <w:rPr>
        <w:rFonts w:hint="default"/>
      </w:rPr>
    </w:lvl>
  </w:abstractNum>
  <w:abstractNum w:abstractNumId="16" w15:restartNumberingAfterBreak="0">
    <w:nsid w:val="4EC35B3A"/>
    <w:multiLevelType w:val="hybridMultilevel"/>
    <w:tmpl w:val="240AD8D8"/>
    <w:lvl w:ilvl="0" w:tplc="89FAB280">
      <w:numFmt w:val="bullet"/>
      <w:lvlText w:val="•"/>
      <w:lvlJc w:val="left"/>
      <w:pPr>
        <w:ind w:left="420" w:hanging="341"/>
      </w:pPr>
      <w:rPr>
        <w:rFonts w:ascii="Frutiger 45 Light" w:eastAsia="Frutiger 45 Light" w:hAnsi="Frutiger 45 Light" w:cs="Frutiger 45 Light" w:hint="default"/>
        <w:color w:val="0076BE"/>
        <w:spacing w:val="-7"/>
        <w:w w:val="100"/>
        <w:sz w:val="20"/>
        <w:szCs w:val="20"/>
      </w:rPr>
    </w:lvl>
    <w:lvl w:ilvl="1" w:tplc="46E083B2">
      <w:numFmt w:val="bullet"/>
      <w:lvlText w:val="•"/>
      <w:lvlJc w:val="left"/>
      <w:pPr>
        <w:ind w:left="904" w:hanging="341"/>
      </w:pPr>
      <w:rPr>
        <w:rFonts w:hint="default"/>
      </w:rPr>
    </w:lvl>
    <w:lvl w:ilvl="2" w:tplc="BD94539E">
      <w:numFmt w:val="bullet"/>
      <w:lvlText w:val="•"/>
      <w:lvlJc w:val="left"/>
      <w:pPr>
        <w:ind w:left="1388" w:hanging="341"/>
      </w:pPr>
      <w:rPr>
        <w:rFonts w:hint="default"/>
      </w:rPr>
    </w:lvl>
    <w:lvl w:ilvl="3" w:tplc="31641C26">
      <w:numFmt w:val="bullet"/>
      <w:lvlText w:val="•"/>
      <w:lvlJc w:val="left"/>
      <w:pPr>
        <w:ind w:left="1872" w:hanging="341"/>
      </w:pPr>
      <w:rPr>
        <w:rFonts w:hint="default"/>
      </w:rPr>
    </w:lvl>
    <w:lvl w:ilvl="4" w:tplc="5420A522">
      <w:numFmt w:val="bullet"/>
      <w:lvlText w:val="•"/>
      <w:lvlJc w:val="left"/>
      <w:pPr>
        <w:ind w:left="2356" w:hanging="341"/>
      </w:pPr>
      <w:rPr>
        <w:rFonts w:hint="default"/>
      </w:rPr>
    </w:lvl>
    <w:lvl w:ilvl="5" w:tplc="80A4B4B6">
      <w:numFmt w:val="bullet"/>
      <w:lvlText w:val="•"/>
      <w:lvlJc w:val="left"/>
      <w:pPr>
        <w:ind w:left="2841" w:hanging="341"/>
      </w:pPr>
      <w:rPr>
        <w:rFonts w:hint="default"/>
      </w:rPr>
    </w:lvl>
    <w:lvl w:ilvl="6" w:tplc="235CDA50">
      <w:numFmt w:val="bullet"/>
      <w:lvlText w:val="•"/>
      <w:lvlJc w:val="left"/>
      <w:pPr>
        <w:ind w:left="3325" w:hanging="341"/>
      </w:pPr>
      <w:rPr>
        <w:rFonts w:hint="default"/>
      </w:rPr>
    </w:lvl>
    <w:lvl w:ilvl="7" w:tplc="E9CCC12E">
      <w:numFmt w:val="bullet"/>
      <w:lvlText w:val="•"/>
      <w:lvlJc w:val="left"/>
      <w:pPr>
        <w:ind w:left="3809" w:hanging="341"/>
      </w:pPr>
      <w:rPr>
        <w:rFonts w:hint="default"/>
      </w:rPr>
    </w:lvl>
    <w:lvl w:ilvl="8" w:tplc="A1665B4C">
      <w:numFmt w:val="bullet"/>
      <w:lvlText w:val="•"/>
      <w:lvlJc w:val="left"/>
      <w:pPr>
        <w:ind w:left="4293" w:hanging="341"/>
      </w:pPr>
      <w:rPr>
        <w:rFonts w:hint="default"/>
      </w:rPr>
    </w:lvl>
  </w:abstractNum>
  <w:abstractNum w:abstractNumId="17" w15:restartNumberingAfterBreak="0">
    <w:nsid w:val="4FD97397"/>
    <w:multiLevelType w:val="hybridMultilevel"/>
    <w:tmpl w:val="59707810"/>
    <w:lvl w:ilvl="0" w:tplc="AC6076C2">
      <w:numFmt w:val="bullet"/>
      <w:lvlText w:val="•"/>
      <w:lvlJc w:val="left"/>
      <w:pPr>
        <w:ind w:left="560" w:hanging="360"/>
      </w:pPr>
      <w:rPr>
        <w:rFonts w:ascii="Frutiger 45 Light" w:eastAsia="Frutiger 45 Light" w:hAnsi="Frutiger 45 Light" w:cs="Frutiger 45 Light" w:hint="default"/>
        <w:color w:val="0076BE"/>
        <w:spacing w:val="-3"/>
        <w:w w:val="100"/>
        <w:sz w:val="20"/>
        <w:szCs w:val="20"/>
      </w:rPr>
    </w:lvl>
    <w:lvl w:ilvl="1" w:tplc="0C090003" w:tentative="1">
      <w:start w:val="1"/>
      <w:numFmt w:val="bullet"/>
      <w:lvlText w:val="o"/>
      <w:lvlJc w:val="left"/>
      <w:pPr>
        <w:ind w:left="1280" w:hanging="360"/>
      </w:pPr>
      <w:rPr>
        <w:rFonts w:ascii="Courier New" w:hAnsi="Courier New" w:cs="Courier New" w:hint="default"/>
      </w:rPr>
    </w:lvl>
    <w:lvl w:ilvl="2" w:tplc="0C090005" w:tentative="1">
      <w:start w:val="1"/>
      <w:numFmt w:val="bullet"/>
      <w:lvlText w:val=""/>
      <w:lvlJc w:val="left"/>
      <w:pPr>
        <w:ind w:left="2000" w:hanging="360"/>
      </w:pPr>
      <w:rPr>
        <w:rFonts w:ascii="Wingdings" w:hAnsi="Wingdings" w:hint="default"/>
      </w:rPr>
    </w:lvl>
    <w:lvl w:ilvl="3" w:tplc="0C090001" w:tentative="1">
      <w:start w:val="1"/>
      <w:numFmt w:val="bullet"/>
      <w:lvlText w:val=""/>
      <w:lvlJc w:val="left"/>
      <w:pPr>
        <w:ind w:left="2720" w:hanging="360"/>
      </w:pPr>
      <w:rPr>
        <w:rFonts w:ascii="Symbol" w:hAnsi="Symbol" w:hint="default"/>
      </w:rPr>
    </w:lvl>
    <w:lvl w:ilvl="4" w:tplc="0C090003" w:tentative="1">
      <w:start w:val="1"/>
      <w:numFmt w:val="bullet"/>
      <w:lvlText w:val="o"/>
      <w:lvlJc w:val="left"/>
      <w:pPr>
        <w:ind w:left="3440" w:hanging="360"/>
      </w:pPr>
      <w:rPr>
        <w:rFonts w:ascii="Courier New" w:hAnsi="Courier New" w:cs="Courier New" w:hint="default"/>
      </w:rPr>
    </w:lvl>
    <w:lvl w:ilvl="5" w:tplc="0C090005" w:tentative="1">
      <w:start w:val="1"/>
      <w:numFmt w:val="bullet"/>
      <w:lvlText w:val=""/>
      <w:lvlJc w:val="left"/>
      <w:pPr>
        <w:ind w:left="4160" w:hanging="360"/>
      </w:pPr>
      <w:rPr>
        <w:rFonts w:ascii="Wingdings" w:hAnsi="Wingdings" w:hint="default"/>
      </w:rPr>
    </w:lvl>
    <w:lvl w:ilvl="6" w:tplc="0C090001" w:tentative="1">
      <w:start w:val="1"/>
      <w:numFmt w:val="bullet"/>
      <w:lvlText w:val=""/>
      <w:lvlJc w:val="left"/>
      <w:pPr>
        <w:ind w:left="4880" w:hanging="360"/>
      </w:pPr>
      <w:rPr>
        <w:rFonts w:ascii="Symbol" w:hAnsi="Symbol" w:hint="default"/>
      </w:rPr>
    </w:lvl>
    <w:lvl w:ilvl="7" w:tplc="0C090003" w:tentative="1">
      <w:start w:val="1"/>
      <w:numFmt w:val="bullet"/>
      <w:lvlText w:val="o"/>
      <w:lvlJc w:val="left"/>
      <w:pPr>
        <w:ind w:left="5600" w:hanging="360"/>
      </w:pPr>
      <w:rPr>
        <w:rFonts w:ascii="Courier New" w:hAnsi="Courier New" w:cs="Courier New" w:hint="default"/>
      </w:rPr>
    </w:lvl>
    <w:lvl w:ilvl="8" w:tplc="0C090005" w:tentative="1">
      <w:start w:val="1"/>
      <w:numFmt w:val="bullet"/>
      <w:lvlText w:val=""/>
      <w:lvlJc w:val="left"/>
      <w:pPr>
        <w:ind w:left="6320" w:hanging="360"/>
      </w:pPr>
      <w:rPr>
        <w:rFonts w:ascii="Wingdings" w:hAnsi="Wingdings" w:hint="default"/>
      </w:rPr>
    </w:lvl>
  </w:abstractNum>
  <w:abstractNum w:abstractNumId="18" w15:restartNumberingAfterBreak="0">
    <w:nsid w:val="53C612BC"/>
    <w:multiLevelType w:val="hybridMultilevel"/>
    <w:tmpl w:val="E3F82DD8"/>
    <w:lvl w:ilvl="0" w:tplc="38323620">
      <w:numFmt w:val="bullet"/>
      <w:lvlText w:val="•"/>
      <w:lvlJc w:val="left"/>
      <w:pPr>
        <w:ind w:left="540" w:hanging="341"/>
      </w:pPr>
      <w:rPr>
        <w:rFonts w:ascii="Frutiger 45 Light" w:eastAsia="Frutiger 45 Light" w:hAnsi="Frutiger 45 Light" w:cs="Frutiger 45 Light" w:hint="default"/>
        <w:color w:val="0076BE"/>
        <w:spacing w:val="-14"/>
        <w:w w:val="100"/>
        <w:sz w:val="20"/>
        <w:szCs w:val="20"/>
      </w:rPr>
    </w:lvl>
    <w:lvl w:ilvl="1" w:tplc="C3505B0C">
      <w:numFmt w:val="bullet"/>
      <w:lvlText w:val="–"/>
      <w:lvlJc w:val="left"/>
      <w:pPr>
        <w:ind w:left="880" w:hanging="341"/>
      </w:pPr>
      <w:rPr>
        <w:rFonts w:ascii="Zurich Sans Light" w:eastAsia="Zurich Sans Light" w:hAnsi="Zurich Sans Light" w:cs="Zurich Sans Light" w:hint="default"/>
        <w:color w:val="0076BE"/>
        <w:spacing w:val="-3"/>
        <w:w w:val="100"/>
        <w:sz w:val="20"/>
        <w:szCs w:val="20"/>
      </w:rPr>
    </w:lvl>
    <w:lvl w:ilvl="2" w:tplc="6880905A">
      <w:numFmt w:val="bullet"/>
      <w:lvlText w:val="•"/>
      <w:lvlJc w:val="left"/>
      <w:pPr>
        <w:ind w:left="1989" w:hanging="341"/>
      </w:pPr>
      <w:rPr>
        <w:rFonts w:hint="default"/>
      </w:rPr>
    </w:lvl>
    <w:lvl w:ilvl="3" w:tplc="53BCCF1E">
      <w:numFmt w:val="bullet"/>
      <w:lvlText w:val="•"/>
      <w:lvlJc w:val="left"/>
      <w:pPr>
        <w:ind w:left="3099" w:hanging="341"/>
      </w:pPr>
      <w:rPr>
        <w:rFonts w:hint="default"/>
      </w:rPr>
    </w:lvl>
    <w:lvl w:ilvl="4" w:tplc="59C41BE4">
      <w:numFmt w:val="bullet"/>
      <w:lvlText w:val="•"/>
      <w:lvlJc w:val="left"/>
      <w:pPr>
        <w:ind w:left="4208" w:hanging="341"/>
      </w:pPr>
      <w:rPr>
        <w:rFonts w:hint="default"/>
      </w:rPr>
    </w:lvl>
    <w:lvl w:ilvl="5" w:tplc="80C0CAAA">
      <w:numFmt w:val="bullet"/>
      <w:lvlText w:val="•"/>
      <w:lvlJc w:val="left"/>
      <w:pPr>
        <w:ind w:left="5318" w:hanging="341"/>
      </w:pPr>
      <w:rPr>
        <w:rFonts w:hint="default"/>
      </w:rPr>
    </w:lvl>
    <w:lvl w:ilvl="6" w:tplc="91D87C7C">
      <w:numFmt w:val="bullet"/>
      <w:lvlText w:val="•"/>
      <w:lvlJc w:val="left"/>
      <w:pPr>
        <w:ind w:left="6427" w:hanging="341"/>
      </w:pPr>
      <w:rPr>
        <w:rFonts w:hint="default"/>
      </w:rPr>
    </w:lvl>
    <w:lvl w:ilvl="7" w:tplc="26561F06">
      <w:numFmt w:val="bullet"/>
      <w:lvlText w:val="•"/>
      <w:lvlJc w:val="left"/>
      <w:pPr>
        <w:ind w:left="7537" w:hanging="341"/>
      </w:pPr>
      <w:rPr>
        <w:rFonts w:hint="default"/>
      </w:rPr>
    </w:lvl>
    <w:lvl w:ilvl="8" w:tplc="7FA2F3AC">
      <w:numFmt w:val="bullet"/>
      <w:lvlText w:val="•"/>
      <w:lvlJc w:val="left"/>
      <w:pPr>
        <w:ind w:left="8646" w:hanging="341"/>
      </w:pPr>
      <w:rPr>
        <w:rFonts w:hint="default"/>
      </w:rPr>
    </w:lvl>
  </w:abstractNum>
  <w:num w:numId="1" w16cid:durableId="1767966164">
    <w:abstractNumId w:val="5"/>
  </w:num>
  <w:num w:numId="2" w16cid:durableId="1373766974">
    <w:abstractNumId w:val="16"/>
  </w:num>
  <w:num w:numId="3" w16cid:durableId="1451437625">
    <w:abstractNumId w:val="0"/>
  </w:num>
  <w:num w:numId="4" w16cid:durableId="69037040">
    <w:abstractNumId w:val="15"/>
  </w:num>
  <w:num w:numId="5" w16cid:durableId="570585612">
    <w:abstractNumId w:val="12"/>
  </w:num>
  <w:num w:numId="6" w16cid:durableId="118258758">
    <w:abstractNumId w:val="4"/>
  </w:num>
  <w:num w:numId="7" w16cid:durableId="1738438616">
    <w:abstractNumId w:val="3"/>
  </w:num>
  <w:num w:numId="8" w16cid:durableId="768965507">
    <w:abstractNumId w:val="1"/>
  </w:num>
  <w:num w:numId="9" w16cid:durableId="2070497280">
    <w:abstractNumId w:val="14"/>
  </w:num>
  <w:num w:numId="10" w16cid:durableId="96409042">
    <w:abstractNumId w:val="6"/>
  </w:num>
  <w:num w:numId="11" w16cid:durableId="696006234">
    <w:abstractNumId w:val="9"/>
  </w:num>
  <w:num w:numId="12" w16cid:durableId="491914258">
    <w:abstractNumId w:val="2"/>
  </w:num>
  <w:num w:numId="13" w16cid:durableId="1465199403">
    <w:abstractNumId w:val="18"/>
  </w:num>
  <w:num w:numId="14" w16cid:durableId="22096033">
    <w:abstractNumId w:val="17"/>
  </w:num>
  <w:num w:numId="15" w16cid:durableId="3091870">
    <w:abstractNumId w:val="11"/>
  </w:num>
  <w:num w:numId="16" w16cid:durableId="1449350354">
    <w:abstractNumId w:val="8"/>
  </w:num>
  <w:num w:numId="17" w16cid:durableId="1502618795">
    <w:abstractNumId w:val="7"/>
  </w:num>
  <w:num w:numId="18" w16cid:durableId="420759083">
    <w:abstractNumId w:val="13"/>
  </w:num>
  <w:num w:numId="19" w16cid:durableId="10655717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EDC"/>
    <w:rsid w:val="00005802"/>
    <w:rsid w:val="00024819"/>
    <w:rsid w:val="000249C0"/>
    <w:rsid w:val="00027E52"/>
    <w:rsid w:val="000301DD"/>
    <w:rsid w:val="0003071C"/>
    <w:rsid w:val="00035239"/>
    <w:rsid w:val="00045FA2"/>
    <w:rsid w:val="00053A0E"/>
    <w:rsid w:val="00057EF4"/>
    <w:rsid w:val="00060FA1"/>
    <w:rsid w:val="000643BD"/>
    <w:rsid w:val="00066FA3"/>
    <w:rsid w:val="000712DB"/>
    <w:rsid w:val="00074FA9"/>
    <w:rsid w:val="000764A4"/>
    <w:rsid w:val="0007751E"/>
    <w:rsid w:val="000847B0"/>
    <w:rsid w:val="00085305"/>
    <w:rsid w:val="000900AA"/>
    <w:rsid w:val="00092B44"/>
    <w:rsid w:val="000A72B4"/>
    <w:rsid w:val="000B374B"/>
    <w:rsid w:val="000B581B"/>
    <w:rsid w:val="000C6026"/>
    <w:rsid w:val="000C6B77"/>
    <w:rsid w:val="000E1A4E"/>
    <w:rsid w:val="000E1BA6"/>
    <w:rsid w:val="000F1E37"/>
    <w:rsid w:val="000F2211"/>
    <w:rsid w:val="000F472E"/>
    <w:rsid w:val="00141F43"/>
    <w:rsid w:val="00142BC8"/>
    <w:rsid w:val="00145F93"/>
    <w:rsid w:val="0014635B"/>
    <w:rsid w:val="00153CB3"/>
    <w:rsid w:val="00157138"/>
    <w:rsid w:val="0016002D"/>
    <w:rsid w:val="00176C7A"/>
    <w:rsid w:val="0018410B"/>
    <w:rsid w:val="00187F65"/>
    <w:rsid w:val="00192E64"/>
    <w:rsid w:val="001935C4"/>
    <w:rsid w:val="0019768E"/>
    <w:rsid w:val="001A104E"/>
    <w:rsid w:val="001A5C2E"/>
    <w:rsid w:val="001B1812"/>
    <w:rsid w:val="001B3C31"/>
    <w:rsid w:val="001B5628"/>
    <w:rsid w:val="001C0014"/>
    <w:rsid w:val="001C7145"/>
    <w:rsid w:val="001D400B"/>
    <w:rsid w:val="001E1DF3"/>
    <w:rsid w:val="001E641C"/>
    <w:rsid w:val="001E6FF9"/>
    <w:rsid w:val="001E72FE"/>
    <w:rsid w:val="001F511A"/>
    <w:rsid w:val="001F5D53"/>
    <w:rsid w:val="002019A1"/>
    <w:rsid w:val="00204008"/>
    <w:rsid w:val="00205D07"/>
    <w:rsid w:val="002066EE"/>
    <w:rsid w:val="0021198B"/>
    <w:rsid w:val="00215AD5"/>
    <w:rsid w:val="00217107"/>
    <w:rsid w:val="00220D2A"/>
    <w:rsid w:val="00224B3F"/>
    <w:rsid w:val="00225E9A"/>
    <w:rsid w:val="00227DC0"/>
    <w:rsid w:val="002301AD"/>
    <w:rsid w:val="00237386"/>
    <w:rsid w:val="00251D3E"/>
    <w:rsid w:val="002534AB"/>
    <w:rsid w:val="002603E8"/>
    <w:rsid w:val="00260A49"/>
    <w:rsid w:val="002703BA"/>
    <w:rsid w:val="00287090"/>
    <w:rsid w:val="00290DD2"/>
    <w:rsid w:val="00292896"/>
    <w:rsid w:val="00292E48"/>
    <w:rsid w:val="002932A2"/>
    <w:rsid w:val="002A385F"/>
    <w:rsid w:val="002A4352"/>
    <w:rsid w:val="002A45A8"/>
    <w:rsid w:val="002B74FA"/>
    <w:rsid w:val="002C1AC6"/>
    <w:rsid w:val="002C3215"/>
    <w:rsid w:val="002C6876"/>
    <w:rsid w:val="002D2460"/>
    <w:rsid w:val="002D49E0"/>
    <w:rsid w:val="002D5931"/>
    <w:rsid w:val="002E7C7F"/>
    <w:rsid w:val="002F4D76"/>
    <w:rsid w:val="00301887"/>
    <w:rsid w:val="00312541"/>
    <w:rsid w:val="00316F24"/>
    <w:rsid w:val="00323E31"/>
    <w:rsid w:val="003362EE"/>
    <w:rsid w:val="003450B9"/>
    <w:rsid w:val="00354665"/>
    <w:rsid w:val="003651D0"/>
    <w:rsid w:val="00373C72"/>
    <w:rsid w:val="003840B2"/>
    <w:rsid w:val="00396882"/>
    <w:rsid w:val="003A723F"/>
    <w:rsid w:val="003B6F4E"/>
    <w:rsid w:val="003B78AF"/>
    <w:rsid w:val="003B7AE8"/>
    <w:rsid w:val="003C2310"/>
    <w:rsid w:val="003D5634"/>
    <w:rsid w:val="003E2C6A"/>
    <w:rsid w:val="003E61E0"/>
    <w:rsid w:val="003E6D2F"/>
    <w:rsid w:val="003F203D"/>
    <w:rsid w:val="00401C49"/>
    <w:rsid w:val="004055CC"/>
    <w:rsid w:val="00414C2F"/>
    <w:rsid w:val="0041580F"/>
    <w:rsid w:val="0042529D"/>
    <w:rsid w:val="004304CE"/>
    <w:rsid w:val="00432B39"/>
    <w:rsid w:val="0044341C"/>
    <w:rsid w:val="00457EB4"/>
    <w:rsid w:val="00462901"/>
    <w:rsid w:val="004651CD"/>
    <w:rsid w:val="00472947"/>
    <w:rsid w:val="00491009"/>
    <w:rsid w:val="00495F21"/>
    <w:rsid w:val="004A17A5"/>
    <w:rsid w:val="004A4DC6"/>
    <w:rsid w:val="004B0654"/>
    <w:rsid w:val="004B3E94"/>
    <w:rsid w:val="004B7EB7"/>
    <w:rsid w:val="004C1BB7"/>
    <w:rsid w:val="004C23FF"/>
    <w:rsid w:val="004D633D"/>
    <w:rsid w:val="004D79D8"/>
    <w:rsid w:val="004E5E3E"/>
    <w:rsid w:val="004F3642"/>
    <w:rsid w:val="004F5F2D"/>
    <w:rsid w:val="00501E03"/>
    <w:rsid w:val="0050283E"/>
    <w:rsid w:val="005041E4"/>
    <w:rsid w:val="005053DF"/>
    <w:rsid w:val="00510A91"/>
    <w:rsid w:val="0052343A"/>
    <w:rsid w:val="00527265"/>
    <w:rsid w:val="00527EE9"/>
    <w:rsid w:val="005357EE"/>
    <w:rsid w:val="0054199B"/>
    <w:rsid w:val="00561618"/>
    <w:rsid w:val="00570A3D"/>
    <w:rsid w:val="00570DC8"/>
    <w:rsid w:val="00573A73"/>
    <w:rsid w:val="005A1C1B"/>
    <w:rsid w:val="005A45FB"/>
    <w:rsid w:val="005B255A"/>
    <w:rsid w:val="005B4008"/>
    <w:rsid w:val="005B59A1"/>
    <w:rsid w:val="005B7E2E"/>
    <w:rsid w:val="005C10BB"/>
    <w:rsid w:val="005C3E08"/>
    <w:rsid w:val="005C59A9"/>
    <w:rsid w:val="005C5BE6"/>
    <w:rsid w:val="005D58E2"/>
    <w:rsid w:val="005D7941"/>
    <w:rsid w:val="005E3573"/>
    <w:rsid w:val="006135CB"/>
    <w:rsid w:val="00631D17"/>
    <w:rsid w:val="0063471C"/>
    <w:rsid w:val="00635F7E"/>
    <w:rsid w:val="0065685F"/>
    <w:rsid w:val="00660798"/>
    <w:rsid w:val="00660E80"/>
    <w:rsid w:val="00663AC9"/>
    <w:rsid w:val="0066576B"/>
    <w:rsid w:val="006710AE"/>
    <w:rsid w:val="00671320"/>
    <w:rsid w:val="00677258"/>
    <w:rsid w:val="006863CC"/>
    <w:rsid w:val="006877DD"/>
    <w:rsid w:val="00691FD5"/>
    <w:rsid w:val="00695947"/>
    <w:rsid w:val="006A1BB4"/>
    <w:rsid w:val="006B3827"/>
    <w:rsid w:val="006C5494"/>
    <w:rsid w:val="006C62CE"/>
    <w:rsid w:val="006E6067"/>
    <w:rsid w:val="006F05EE"/>
    <w:rsid w:val="006F292A"/>
    <w:rsid w:val="006F3225"/>
    <w:rsid w:val="006F47A0"/>
    <w:rsid w:val="00704129"/>
    <w:rsid w:val="0070713B"/>
    <w:rsid w:val="0072577C"/>
    <w:rsid w:val="00735414"/>
    <w:rsid w:val="00742DC9"/>
    <w:rsid w:val="007458F9"/>
    <w:rsid w:val="00765E81"/>
    <w:rsid w:val="007665F7"/>
    <w:rsid w:val="00770805"/>
    <w:rsid w:val="007753BF"/>
    <w:rsid w:val="0078610B"/>
    <w:rsid w:val="00786A24"/>
    <w:rsid w:val="00795404"/>
    <w:rsid w:val="007979F9"/>
    <w:rsid w:val="00797CA6"/>
    <w:rsid w:val="007A0E9C"/>
    <w:rsid w:val="007A1A44"/>
    <w:rsid w:val="007A73A6"/>
    <w:rsid w:val="007B5726"/>
    <w:rsid w:val="007D1BC6"/>
    <w:rsid w:val="007D5043"/>
    <w:rsid w:val="007D5EB9"/>
    <w:rsid w:val="007E036A"/>
    <w:rsid w:val="007E4C89"/>
    <w:rsid w:val="007E5726"/>
    <w:rsid w:val="007F3FCE"/>
    <w:rsid w:val="00803E1D"/>
    <w:rsid w:val="00806578"/>
    <w:rsid w:val="00807F28"/>
    <w:rsid w:val="00810945"/>
    <w:rsid w:val="00817102"/>
    <w:rsid w:val="00821442"/>
    <w:rsid w:val="008253C2"/>
    <w:rsid w:val="00825A79"/>
    <w:rsid w:val="00831362"/>
    <w:rsid w:val="0084284A"/>
    <w:rsid w:val="00855056"/>
    <w:rsid w:val="00865EA2"/>
    <w:rsid w:val="00865F34"/>
    <w:rsid w:val="00883752"/>
    <w:rsid w:val="00893E39"/>
    <w:rsid w:val="00894732"/>
    <w:rsid w:val="008A1D42"/>
    <w:rsid w:val="008A6152"/>
    <w:rsid w:val="008C606E"/>
    <w:rsid w:val="008D6782"/>
    <w:rsid w:val="008F5348"/>
    <w:rsid w:val="009010B2"/>
    <w:rsid w:val="00911593"/>
    <w:rsid w:val="009127E0"/>
    <w:rsid w:val="009130A4"/>
    <w:rsid w:val="009201BE"/>
    <w:rsid w:val="00926DE7"/>
    <w:rsid w:val="00941B50"/>
    <w:rsid w:val="00947B1D"/>
    <w:rsid w:val="009512AC"/>
    <w:rsid w:val="009516BC"/>
    <w:rsid w:val="00951BFD"/>
    <w:rsid w:val="00956C87"/>
    <w:rsid w:val="00960169"/>
    <w:rsid w:val="00961E45"/>
    <w:rsid w:val="009623D8"/>
    <w:rsid w:val="009651ED"/>
    <w:rsid w:val="00966A4B"/>
    <w:rsid w:val="009702C7"/>
    <w:rsid w:val="009705D2"/>
    <w:rsid w:val="009742B7"/>
    <w:rsid w:val="0098109C"/>
    <w:rsid w:val="00990542"/>
    <w:rsid w:val="00993D57"/>
    <w:rsid w:val="00995EE6"/>
    <w:rsid w:val="00997884"/>
    <w:rsid w:val="009A0697"/>
    <w:rsid w:val="009A19DA"/>
    <w:rsid w:val="009A50A2"/>
    <w:rsid w:val="009A54C2"/>
    <w:rsid w:val="009A7AF1"/>
    <w:rsid w:val="009B7EEF"/>
    <w:rsid w:val="009D64B5"/>
    <w:rsid w:val="009F0AAC"/>
    <w:rsid w:val="009F3A08"/>
    <w:rsid w:val="00A04F71"/>
    <w:rsid w:val="00A1468D"/>
    <w:rsid w:val="00A2205F"/>
    <w:rsid w:val="00A24DB3"/>
    <w:rsid w:val="00A35B08"/>
    <w:rsid w:val="00A40EDC"/>
    <w:rsid w:val="00A43858"/>
    <w:rsid w:val="00A44A3C"/>
    <w:rsid w:val="00A4528B"/>
    <w:rsid w:val="00A51160"/>
    <w:rsid w:val="00A51CBD"/>
    <w:rsid w:val="00A70B9A"/>
    <w:rsid w:val="00A72A2D"/>
    <w:rsid w:val="00A816A5"/>
    <w:rsid w:val="00A83E2C"/>
    <w:rsid w:val="00A87A8D"/>
    <w:rsid w:val="00A920DC"/>
    <w:rsid w:val="00A9415C"/>
    <w:rsid w:val="00A95363"/>
    <w:rsid w:val="00A9742F"/>
    <w:rsid w:val="00AA46A3"/>
    <w:rsid w:val="00AA750F"/>
    <w:rsid w:val="00AC37E7"/>
    <w:rsid w:val="00AC598B"/>
    <w:rsid w:val="00AD4614"/>
    <w:rsid w:val="00AE0A59"/>
    <w:rsid w:val="00AE3A09"/>
    <w:rsid w:val="00AE508F"/>
    <w:rsid w:val="00AF311B"/>
    <w:rsid w:val="00AF5522"/>
    <w:rsid w:val="00B04340"/>
    <w:rsid w:val="00B0449E"/>
    <w:rsid w:val="00B04508"/>
    <w:rsid w:val="00B164E1"/>
    <w:rsid w:val="00B21F75"/>
    <w:rsid w:val="00B236D1"/>
    <w:rsid w:val="00B24A6F"/>
    <w:rsid w:val="00B253B9"/>
    <w:rsid w:val="00B25740"/>
    <w:rsid w:val="00B32ABB"/>
    <w:rsid w:val="00B339C6"/>
    <w:rsid w:val="00B3479D"/>
    <w:rsid w:val="00B34A63"/>
    <w:rsid w:val="00B35C82"/>
    <w:rsid w:val="00B432D5"/>
    <w:rsid w:val="00B506E1"/>
    <w:rsid w:val="00B511D1"/>
    <w:rsid w:val="00B51569"/>
    <w:rsid w:val="00B51EDB"/>
    <w:rsid w:val="00B5459C"/>
    <w:rsid w:val="00B743E5"/>
    <w:rsid w:val="00B81442"/>
    <w:rsid w:val="00B835D6"/>
    <w:rsid w:val="00B8401A"/>
    <w:rsid w:val="00B91DA3"/>
    <w:rsid w:val="00B92F88"/>
    <w:rsid w:val="00BB3F62"/>
    <w:rsid w:val="00BB58BE"/>
    <w:rsid w:val="00BC3862"/>
    <w:rsid w:val="00BE13E1"/>
    <w:rsid w:val="00BE219D"/>
    <w:rsid w:val="00BE292A"/>
    <w:rsid w:val="00BE47D1"/>
    <w:rsid w:val="00BF0F77"/>
    <w:rsid w:val="00BF2BB4"/>
    <w:rsid w:val="00C013E3"/>
    <w:rsid w:val="00C01767"/>
    <w:rsid w:val="00C07611"/>
    <w:rsid w:val="00C1668B"/>
    <w:rsid w:val="00C23837"/>
    <w:rsid w:val="00C25188"/>
    <w:rsid w:val="00C30A52"/>
    <w:rsid w:val="00C41AD4"/>
    <w:rsid w:val="00C433F0"/>
    <w:rsid w:val="00C46D77"/>
    <w:rsid w:val="00C4782F"/>
    <w:rsid w:val="00C50017"/>
    <w:rsid w:val="00C5050E"/>
    <w:rsid w:val="00C53936"/>
    <w:rsid w:val="00C54E98"/>
    <w:rsid w:val="00C575E9"/>
    <w:rsid w:val="00C57D67"/>
    <w:rsid w:val="00C630AA"/>
    <w:rsid w:val="00C83126"/>
    <w:rsid w:val="00C86CE1"/>
    <w:rsid w:val="00C927D7"/>
    <w:rsid w:val="00CB1710"/>
    <w:rsid w:val="00CB7E78"/>
    <w:rsid w:val="00CC0BE0"/>
    <w:rsid w:val="00CF0884"/>
    <w:rsid w:val="00CF4050"/>
    <w:rsid w:val="00D008AA"/>
    <w:rsid w:val="00D14B67"/>
    <w:rsid w:val="00D160DA"/>
    <w:rsid w:val="00D17A6C"/>
    <w:rsid w:val="00D3400C"/>
    <w:rsid w:val="00D36081"/>
    <w:rsid w:val="00D50D7F"/>
    <w:rsid w:val="00D52CCE"/>
    <w:rsid w:val="00D53716"/>
    <w:rsid w:val="00D5759A"/>
    <w:rsid w:val="00D61C3B"/>
    <w:rsid w:val="00D61EA3"/>
    <w:rsid w:val="00D63A52"/>
    <w:rsid w:val="00D6495B"/>
    <w:rsid w:val="00D74902"/>
    <w:rsid w:val="00D836B1"/>
    <w:rsid w:val="00D8592F"/>
    <w:rsid w:val="00D85A7C"/>
    <w:rsid w:val="00D8629F"/>
    <w:rsid w:val="00D91AA2"/>
    <w:rsid w:val="00D96131"/>
    <w:rsid w:val="00DA7082"/>
    <w:rsid w:val="00DB16AA"/>
    <w:rsid w:val="00DC0A1D"/>
    <w:rsid w:val="00DC39D2"/>
    <w:rsid w:val="00DC3FC1"/>
    <w:rsid w:val="00DC622F"/>
    <w:rsid w:val="00DC6E68"/>
    <w:rsid w:val="00DC7EE9"/>
    <w:rsid w:val="00DE243D"/>
    <w:rsid w:val="00DE2561"/>
    <w:rsid w:val="00DE6C6D"/>
    <w:rsid w:val="00DE7010"/>
    <w:rsid w:val="00DF2E21"/>
    <w:rsid w:val="00DF6BB8"/>
    <w:rsid w:val="00E024AD"/>
    <w:rsid w:val="00E0479B"/>
    <w:rsid w:val="00E06958"/>
    <w:rsid w:val="00E07EDF"/>
    <w:rsid w:val="00E108B1"/>
    <w:rsid w:val="00E13F34"/>
    <w:rsid w:val="00E17734"/>
    <w:rsid w:val="00E23E74"/>
    <w:rsid w:val="00E25083"/>
    <w:rsid w:val="00E26817"/>
    <w:rsid w:val="00E455FE"/>
    <w:rsid w:val="00E504CB"/>
    <w:rsid w:val="00E556E9"/>
    <w:rsid w:val="00E61C1A"/>
    <w:rsid w:val="00E74E59"/>
    <w:rsid w:val="00E752ED"/>
    <w:rsid w:val="00E756F3"/>
    <w:rsid w:val="00E82465"/>
    <w:rsid w:val="00E83ABA"/>
    <w:rsid w:val="00E843D6"/>
    <w:rsid w:val="00E8530C"/>
    <w:rsid w:val="00EB3054"/>
    <w:rsid w:val="00EB6AAD"/>
    <w:rsid w:val="00EC015D"/>
    <w:rsid w:val="00ED2B95"/>
    <w:rsid w:val="00EE1FEE"/>
    <w:rsid w:val="00EE2015"/>
    <w:rsid w:val="00EF58C5"/>
    <w:rsid w:val="00EF660C"/>
    <w:rsid w:val="00F0203A"/>
    <w:rsid w:val="00F029B2"/>
    <w:rsid w:val="00F0729A"/>
    <w:rsid w:val="00F17593"/>
    <w:rsid w:val="00F17683"/>
    <w:rsid w:val="00F178C0"/>
    <w:rsid w:val="00F217A8"/>
    <w:rsid w:val="00F257E8"/>
    <w:rsid w:val="00F26F2A"/>
    <w:rsid w:val="00F319E4"/>
    <w:rsid w:val="00F44A48"/>
    <w:rsid w:val="00F44E81"/>
    <w:rsid w:val="00F54721"/>
    <w:rsid w:val="00F61716"/>
    <w:rsid w:val="00F624B1"/>
    <w:rsid w:val="00F74D0D"/>
    <w:rsid w:val="00F77B35"/>
    <w:rsid w:val="00F81A2F"/>
    <w:rsid w:val="00F82AB1"/>
    <w:rsid w:val="00F87ACF"/>
    <w:rsid w:val="00F93E44"/>
    <w:rsid w:val="00F93E57"/>
    <w:rsid w:val="00FA3687"/>
    <w:rsid w:val="00FA52E2"/>
    <w:rsid w:val="00FA682B"/>
    <w:rsid w:val="00FB26E5"/>
    <w:rsid w:val="00FB5D1F"/>
    <w:rsid w:val="00FC06A7"/>
    <w:rsid w:val="00FD12FD"/>
    <w:rsid w:val="00FD1AEE"/>
    <w:rsid w:val="00FD36BC"/>
    <w:rsid w:val="00FD6F76"/>
    <w:rsid w:val="00FE1A63"/>
    <w:rsid w:val="00FE4355"/>
    <w:rsid w:val="00FF0A7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11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Zurich Sans Light" w:eastAsia="Zurich Sans Light" w:hAnsi="Zurich Sans Light" w:cs="Zurich Sans Light"/>
    </w:rPr>
  </w:style>
  <w:style w:type="paragraph" w:styleId="Heading1">
    <w:name w:val="heading 1"/>
    <w:basedOn w:val="Normal"/>
    <w:uiPriority w:val="9"/>
    <w:qFormat/>
    <w:pPr>
      <w:spacing w:before="99"/>
      <w:ind w:left="200"/>
      <w:outlineLvl w:val="0"/>
    </w:pPr>
    <w:rPr>
      <w:sz w:val="52"/>
      <w:szCs w:val="52"/>
    </w:rPr>
  </w:style>
  <w:style w:type="paragraph" w:styleId="Heading2">
    <w:name w:val="heading 2"/>
    <w:basedOn w:val="Normal"/>
    <w:uiPriority w:val="9"/>
    <w:unhideWhenUsed/>
    <w:qFormat/>
    <w:pPr>
      <w:spacing w:before="91"/>
      <w:ind w:left="200"/>
      <w:outlineLvl w:val="1"/>
    </w:pPr>
    <w:rPr>
      <w:sz w:val="44"/>
      <w:szCs w:val="44"/>
    </w:rPr>
  </w:style>
  <w:style w:type="paragraph" w:styleId="Heading3">
    <w:name w:val="heading 3"/>
    <w:basedOn w:val="Normal"/>
    <w:uiPriority w:val="9"/>
    <w:unhideWhenUsed/>
    <w:qFormat/>
    <w:pPr>
      <w:ind w:left="200"/>
      <w:outlineLvl w:val="2"/>
    </w:pPr>
    <w:rPr>
      <w:rFonts w:ascii="Zurich Sans Medium" w:eastAsia="Zurich Sans Medium" w:hAnsi="Zurich Sans Medium" w:cs="Zurich Sans Medium"/>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59"/>
      <w:ind w:left="200"/>
    </w:pPr>
    <w:rPr>
      <w:sz w:val="20"/>
      <w:szCs w:val="20"/>
    </w:rPr>
  </w:style>
  <w:style w:type="paragraph" w:styleId="TOC2">
    <w:name w:val="toc 2"/>
    <w:basedOn w:val="Normal"/>
    <w:uiPriority w:val="39"/>
    <w:qFormat/>
    <w:pPr>
      <w:spacing w:before="59"/>
      <w:ind w:left="653"/>
    </w:pPr>
    <w:rPr>
      <w:sz w:val="20"/>
      <w:szCs w:val="20"/>
    </w:rPr>
  </w:style>
  <w:style w:type="paragraph" w:styleId="BodyText">
    <w:name w:val="Body Text"/>
    <w:basedOn w:val="Normal"/>
    <w:link w:val="BodyTextChar"/>
    <w:uiPriority w:val="1"/>
    <w:qFormat/>
    <w:rPr>
      <w:sz w:val="20"/>
      <w:szCs w:val="20"/>
    </w:rPr>
  </w:style>
  <w:style w:type="paragraph" w:styleId="ListParagraph">
    <w:name w:val="List Paragraph"/>
    <w:basedOn w:val="Normal"/>
    <w:uiPriority w:val="34"/>
    <w:qFormat/>
    <w:pPr>
      <w:spacing w:before="121"/>
      <w:ind w:left="540" w:hanging="341"/>
    </w:pPr>
  </w:style>
  <w:style w:type="paragraph" w:customStyle="1" w:styleId="TableParagraph">
    <w:name w:val="Table Paragraph"/>
    <w:basedOn w:val="Normal"/>
    <w:uiPriority w:val="1"/>
    <w:qFormat/>
    <w:pPr>
      <w:spacing w:before="75"/>
      <w:ind w:left="420" w:hanging="341"/>
    </w:pPr>
  </w:style>
  <w:style w:type="paragraph" w:styleId="Header">
    <w:name w:val="header"/>
    <w:basedOn w:val="Normal"/>
    <w:link w:val="HeaderChar"/>
    <w:uiPriority w:val="99"/>
    <w:unhideWhenUsed/>
    <w:rsid w:val="0078610B"/>
    <w:pPr>
      <w:tabs>
        <w:tab w:val="center" w:pos="4513"/>
        <w:tab w:val="right" w:pos="9026"/>
      </w:tabs>
    </w:pPr>
  </w:style>
  <w:style w:type="character" w:customStyle="1" w:styleId="HeaderChar">
    <w:name w:val="Header Char"/>
    <w:basedOn w:val="DefaultParagraphFont"/>
    <w:link w:val="Header"/>
    <w:uiPriority w:val="99"/>
    <w:rsid w:val="0078610B"/>
    <w:rPr>
      <w:rFonts w:ascii="Zurich Sans Light" w:eastAsia="Zurich Sans Light" w:hAnsi="Zurich Sans Light" w:cs="Zurich Sans Light"/>
    </w:rPr>
  </w:style>
  <w:style w:type="paragraph" w:styleId="Footer">
    <w:name w:val="footer"/>
    <w:basedOn w:val="Normal"/>
    <w:link w:val="FooterChar"/>
    <w:uiPriority w:val="99"/>
    <w:unhideWhenUsed/>
    <w:rsid w:val="0078610B"/>
    <w:pPr>
      <w:tabs>
        <w:tab w:val="center" w:pos="4513"/>
        <w:tab w:val="right" w:pos="9026"/>
      </w:tabs>
    </w:pPr>
  </w:style>
  <w:style w:type="character" w:customStyle="1" w:styleId="FooterChar">
    <w:name w:val="Footer Char"/>
    <w:basedOn w:val="DefaultParagraphFont"/>
    <w:link w:val="Footer"/>
    <w:uiPriority w:val="99"/>
    <w:rsid w:val="0078610B"/>
    <w:rPr>
      <w:rFonts w:ascii="Zurich Sans Light" w:eastAsia="Zurich Sans Light" w:hAnsi="Zurich Sans Light" w:cs="Zurich Sans Light"/>
    </w:rPr>
  </w:style>
  <w:style w:type="paragraph" w:styleId="TOCHeading">
    <w:name w:val="TOC Heading"/>
    <w:basedOn w:val="Heading1"/>
    <w:next w:val="Normal"/>
    <w:uiPriority w:val="39"/>
    <w:unhideWhenUsed/>
    <w:qFormat/>
    <w:rsid w:val="00C4782F"/>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rPr>
  </w:style>
  <w:style w:type="paragraph" w:styleId="TOC3">
    <w:name w:val="toc 3"/>
    <w:basedOn w:val="Normal"/>
    <w:next w:val="Normal"/>
    <w:autoRedefine/>
    <w:uiPriority w:val="39"/>
    <w:unhideWhenUsed/>
    <w:rsid w:val="00C4782F"/>
    <w:pPr>
      <w:spacing w:after="100"/>
      <w:ind w:left="440"/>
    </w:pPr>
  </w:style>
  <w:style w:type="character" w:styleId="Hyperlink">
    <w:name w:val="Hyperlink"/>
    <w:basedOn w:val="DefaultParagraphFont"/>
    <w:uiPriority w:val="99"/>
    <w:unhideWhenUsed/>
    <w:rsid w:val="00C4782F"/>
    <w:rPr>
      <w:color w:val="0000FF" w:themeColor="hyperlink"/>
      <w:u w:val="single"/>
    </w:rPr>
  </w:style>
  <w:style w:type="character" w:customStyle="1" w:styleId="BodyTextChar">
    <w:name w:val="Body Text Char"/>
    <w:basedOn w:val="DefaultParagraphFont"/>
    <w:link w:val="BodyText"/>
    <w:uiPriority w:val="1"/>
    <w:rsid w:val="00E07EDF"/>
    <w:rPr>
      <w:rFonts w:ascii="Zurich Sans Light" w:eastAsia="Zurich Sans Light" w:hAnsi="Zurich Sans Light" w:cs="Zurich Sans Light"/>
      <w:sz w:val="20"/>
      <w:szCs w:val="20"/>
    </w:rPr>
  </w:style>
  <w:style w:type="table" w:styleId="TableGrid">
    <w:name w:val="Table Grid"/>
    <w:basedOn w:val="TableNormal"/>
    <w:uiPriority w:val="39"/>
    <w:rsid w:val="00316F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Normal"/>
    <w:next w:val="Normal"/>
    <w:uiPriority w:val="99"/>
    <w:rsid w:val="004304CE"/>
    <w:pPr>
      <w:widowControl/>
      <w:adjustRightInd w:val="0"/>
      <w:spacing w:line="201" w:lineRule="atLeast"/>
    </w:pPr>
    <w:rPr>
      <w:rFonts w:eastAsiaTheme="minorHAnsi" w:cstheme="minorBidi"/>
      <w:sz w:val="24"/>
      <w:szCs w:val="24"/>
      <w:lang w:val="en-AU"/>
    </w:rPr>
  </w:style>
  <w:style w:type="paragraph" w:styleId="Revision">
    <w:name w:val="Revision"/>
    <w:hidden/>
    <w:uiPriority w:val="99"/>
    <w:semiHidden/>
    <w:rsid w:val="00D8592F"/>
    <w:pPr>
      <w:widowControl/>
      <w:autoSpaceDE/>
      <w:autoSpaceDN/>
    </w:pPr>
    <w:rPr>
      <w:rFonts w:ascii="Zurich Sans Light" w:eastAsia="Zurich Sans Light" w:hAnsi="Zurich Sans Light" w:cs="Zurich Sans Light"/>
    </w:rPr>
  </w:style>
  <w:style w:type="character" w:styleId="CommentReference">
    <w:name w:val="annotation reference"/>
    <w:basedOn w:val="DefaultParagraphFont"/>
    <w:uiPriority w:val="99"/>
    <w:semiHidden/>
    <w:unhideWhenUsed/>
    <w:rsid w:val="00F93E44"/>
    <w:rPr>
      <w:sz w:val="16"/>
      <w:szCs w:val="16"/>
    </w:rPr>
  </w:style>
  <w:style w:type="paragraph" w:styleId="CommentText">
    <w:name w:val="annotation text"/>
    <w:basedOn w:val="Normal"/>
    <w:link w:val="CommentTextChar"/>
    <w:uiPriority w:val="99"/>
    <w:unhideWhenUsed/>
    <w:rsid w:val="00F93E44"/>
    <w:rPr>
      <w:sz w:val="20"/>
      <w:szCs w:val="20"/>
    </w:rPr>
  </w:style>
  <w:style w:type="character" w:customStyle="1" w:styleId="CommentTextChar">
    <w:name w:val="Comment Text Char"/>
    <w:basedOn w:val="DefaultParagraphFont"/>
    <w:link w:val="CommentText"/>
    <w:uiPriority w:val="99"/>
    <w:rsid w:val="00F93E44"/>
    <w:rPr>
      <w:rFonts w:ascii="Zurich Sans Light" w:eastAsia="Zurich Sans Light" w:hAnsi="Zurich Sans Light" w:cs="Zurich Sans Light"/>
      <w:sz w:val="20"/>
      <w:szCs w:val="20"/>
    </w:rPr>
  </w:style>
  <w:style w:type="paragraph" w:styleId="CommentSubject">
    <w:name w:val="annotation subject"/>
    <w:basedOn w:val="CommentText"/>
    <w:next w:val="CommentText"/>
    <w:link w:val="CommentSubjectChar"/>
    <w:uiPriority w:val="99"/>
    <w:semiHidden/>
    <w:unhideWhenUsed/>
    <w:rsid w:val="00F93E44"/>
    <w:rPr>
      <w:b/>
      <w:bCs/>
    </w:rPr>
  </w:style>
  <w:style w:type="character" w:customStyle="1" w:styleId="CommentSubjectChar">
    <w:name w:val="Comment Subject Char"/>
    <w:basedOn w:val="CommentTextChar"/>
    <w:link w:val="CommentSubject"/>
    <w:uiPriority w:val="99"/>
    <w:semiHidden/>
    <w:rsid w:val="00F93E44"/>
    <w:rPr>
      <w:rFonts w:ascii="Zurich Sans Light" w:eastAsia="Zurich Sans Light" w:hAnsi="Zurich Sans Light" w:cs="Zurich Sans Ligh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683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21" Type="http://schemas.openxmlformats.org/officeDocument/2006/relationships/header" Target="header1.xml"/><Relationship Id="rId42" Type="http://schemas.openxmlformats.org/officeDocument/2006/relationships/footer" Target="footer15.xml"/><Relationship Id="rId47" Type="http://schemas.openxmlformats.org/officeDocument/2006/relationships/header" Target="header9.xml"/><Relationship Id="rId63" Type="http://schemas.openxmlformats.org/officeDocument/2006/relationships/header" Target="header13.xml"/><Relationship Id="rId68" Type="http://schemas.openxmlformats.org/officeDocument/2006/relationships/footer" Target="footer34.xml"/><Relationship Id="rId84" Type="http://schemas.openxmlformats.org/officeDocument/2006/relationships/image" Target="media/image16.png"/><Relationship Id="rId89" Type="http://schemas.openxmlformats.org/officeDocument/2006/relationships/footer" Target="footer43.xml"/><Relationship Id="rId16" Type="http://schemas.openxmlformats.org/officeDocument/2006/relationships/image" Target="media/image6.jpeg"/><Relationship Id="rId11" Type="http://schemas.openxmlformats.org/officeDocument/2006/relationships/image" Target="media/image1.jpeg"/><Relationship Id="rId32" Type="http://schemas.openxmlformats.org/officeDocument/2006/relationships/footer" Target="footer7.xml"/><Relationship Id="rId37" Type="http://schemas.openxmlformats.org/officeDocument/2006/relationships/footer" Target="footer11.xml"/><Relationship Id="rId53" Type="http://schemas.openxmlformats.org/officeDocument/2006/relationships/footer" Target="footer23.xml"/><Relationship Id="rId58" Type="http://schemas.openxmlformats.org/officeDocument/2006/relationships/footer" Target="footer27.xml"/><Relationship Id="rId74" Type="http://schemas.openxmlformats.org/officeDocument/2006/relationships/footer" Target="footer39.xml"/><Relationship Id="rId79" Type="http://schemas.openxmlformats.org/officeDocument/2006/relationships/image" Target="media/image11.png"/><Relationship Id="rId5" Type="http://schemas.openxmlformats.org/officeDocument/2006/relationships/numbering" Target="numbering.xml"/><Relationship Id="rId90" Type="http://schemas.openxmlformats.org/officeDocument/2006/relationships/footer" Target="footer44.xml"/><Relationship Id="rId22" Type="http://schemas.openxmlformats.org/officeDocument/2006/relationships/header" Target="header2.xml"/><Relationship Id="rId27" Type="http://schemas.openxmlformats.org/officeDocument/2006/relationships/header" Target="header4.xml"/><Relationship Id="rId43" Type="http://schemas.openxmlformats.org/officeDocument/2006/relationships/header" Target="header8.xml"/><Relationship Id="rId48" Type="http://schemas.openxmlformats.org/officeDocument/2006/relationships/footer" Target="footer19.xml"/><Relationship Id="rId64" Type="http://schemas.openxmlformats.org/officeDocument/2006/relationships/footer" Target="footer31.xml"/><Relationship Id="rId69" Type="http://schemas.openxmlformats.org/officeDocument/2006/relationships/footer" Target="footer35.xml"/><Relationship Id="rId8" Type="http://schemas.openxmlformats.org/officeDocument/2006/relationships/webSettings" Target="webSettings.xml"/><Relationship Id="rId51" Type="http://schemas.openxmlformats.org/officeDocument/2006/relationships/header" Target="header10.xml"/><Relationship Id="rId72" Type="http://schemas.openxmlformats.org/officeDocument/2006/relationships/footer" Target="footer37.xml"/><Relationship Id="rId80" Type="http://schemas.openxmlformats.org/officeDocument/2006/relationships/image" Target="media/image12.png"/><Relationship Id="rId85" Type="http://schemas.openxmlformats.org/officeDocument/2006/relationships/image" Target="media/image17.png"/><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3.xml"/><Relationship Id="rId33" Type="http://schemas.openxmlformats.org/officeDocument/2006/relationships/footer" Target="footer8.xml"/><Relationship Id="rId38" Type="http://schemas.openxmlformats.org/officeDocument/2006/relationships/footer" Target="footer12.xml"/><Relationship Id="rId46" Type="http://schemas.openxmlformats.org/officeDocument/2006/relationships/footer" Target="footer18.xml"/><Relationship Id="rId59" Type="http://schemas.openxmlformats.org/officeDocument/2006/relationships/header" Target="header12.xml"/><Relationship Id="rId67" Type="http://schemas.openxmlformats.org/officeDocument/2006/relationships/header" Target="header14.xml"/><Relationship Id="rId20" Type="http://schemas.openxmlformats.org/officeDocument/2006/relationships/image" Target="media/image10.png"/><Relationship Id="rId41" Type="http://schemas.openxmlformats.org/officeDocument/2006/relationships/footer" Target="footer14.xml"/><Relationship Id="rId54" Type="http://schemas.openxmlformats.org/officeDocument/2006/relationships/footer" Target="footer24.xml"/><Relationship Id="rId62" Type="http://schemas.openxmlformats.org/officeDocument/2006/relationships/footer" Target="footer30.xml"/><Relationship Id="rId70" Type="http://schemas.openxmlformats.org/officeDocument/2006/relationships/footer" Target="footer36.xml"/><Relationship Id="rId75" Type="http://schemas.openxmlformats.org/officeDocument/2006/relationships/header" Target="header16.xml"/><Relationship Id="rId83" Type="http://schemas.openxmlformats.org/officeDocument/2006/relationships/image" Target="media/image15.png"/><Relationship Id="rId88" Type="http://schemas.openxmlformats.org/officeDocument/2006/relationships/header" Target="header17.xml"/><Relationship Id="rId91" Type="http://schemas.openxmlformats.org/officeDocument/2006/relationships/footer" Target="footer4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footer" Target="footer4.xml"/><Relationship Id="rId36" Type="http://schemas.openxmlformats.org/officeDocument/2006/relationships/footer" Target="footer10.xml"/><Relationship Id="rId49" Type="http://schemas.openxmlformats.org/officeDocument/2006/relationships/footer" Target="footer20.xml"/><Relationship Id="rId57" Type="http://schemas.openxmlformats.org/officeDocument/2006/relationships/footer" Target="footer26.xml"/><Relationship Id="rId10" Type="http://schemas.openxmlformats.org/officeDocument/2006/relationships/endnotes" Target="endnotes.xml"/><Relationship Id="rId31" Type="http://schemas.openxmlformats.org/officeDocument/2006/relationships/header" Target="header5.xml"/><Relationship Id="rId44" Type="http://schemas.openxmlformats.org/officeDocument/2006/relationships/footer" Target="footer16.xml"/><Relationship Id="rId52" Type="http://schemas.openxmlformats.org/officeDocument/2006/relationships/footer" Target="footer22.xml"/><Relationship Id="rId60" Type="http://schemas.openxmlformats.org/officeDocument/2006/relationships/footer" Target="footer28.xml"/><Relationship Id="rId65" Type="http://schemas.openxmlformats.org/officeDocument/2006/relationships/footer" Target="footer32.xml"/><Relationship Id="rId73" Type="http://schemas.openxmlformats.org/officeDocument/2006/relationships/footer" Target="footer38.xml"/><Relationship Id="rId78" Type="http://schemas.openxmlformats.org/officeDocument/2006/relationships/footer" Target="footer42.xml"/><Relationship Id="rId81" Type="http://schemas.openxmlformats.org/officeDocument/2006/relationships/image" Target="media/image13.png"/><Relationship Id="rId86"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eader" Target="header7.xml"/><Relationship Id="rId34" Type="http://schemas.openxmlformats.org/officeDocument/2006/relationships/footer" Target="footer9.xml"/><Relationship Id="rId50" Type="http://schemas.openxmlformats.org/officeDocument/2006/relationships/footer" Target="footer21.xml"/><Relationship Id="rId55" Type="http://schemas.openxmlformats.org/officeDocument/2006/relationships/header" Target="header11.xml"/><Relationship Id="rId76" Type="http://schemas.openxmlformats.org/officeDocument/2006/relationships/footer" Target="footer40.xml"/><Relationship Id="rId7" Type="http://schemas.openxmlformats.org/officeDocument/2006/relationships/settings" Target="settings.xml"/><Relationship Id="rId71" Type="http://schemas.openxmlformats.org/officeDocument/2006/relationships/header" Target="header15.xm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footer" Target="footer5.xml"/><Relationship Id="rId24" Type="http://schemas.openxmlformats.org/officeDocument/2006/relationships/footer" Target="footer2.xml"/><Relationship Id="rId40" Type="http://schemas.openxmlformats.org/officeDocument/2006/relationships/footer" Target="footer13.xml"/><Relationship Id="rId45" Type="http://schemas.openxmlformats.org/officeDocument/2006/relationships/footer" Target="footer17.xml"/><Relationship Id="rId66" Type="http://schemas.openxmlformats.org/officeDocument/2006/relationships/footer" Target="footer33.xml"/><Relationship Id="rId87" Type="http://schemas.openxmlformats.org/officeDocument/2006/relationships/hyperlink" Target="mailto:client.service@zurich.com.au" TargetMode="External"/><Relationship Id="rId61" Type="http://schemas.openxmlformats.org/officeDocument/2006/relationships/footer" Target="footer29.xml"/><Relationship Id="rId82" Type="http://schemas.openxmlformats.org/officeDocument/2006/relationships/image" Target="media/image14.pn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footer" Target="footer6.xml"/><Relationship Id="rId35" Type="http://schemas.openxmlformats.org/officeDocument/2006/relationships/header" Target="header6.xml"/><Relationship Id="rId56" Type="http://schemas.openxmlformats.org/officeDocument/2006/relationships/footer" Target="footer25.xml"/><Relationship Id="rId77" Type="http://schemas.openxmlformats.org/officeDocument/2006/relationships/footer" Target="footer4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97eb4b77-43f5-446e-84b9-8f46414bf09d">
      <Terms xmlns="http://schemas.microsoft.com/office/infopath/2007/PartnerControls"/>
    </lcf76f155ced4ddcb4097134ff3c332f>
    <TaxCatchAll xmlns="1dedfec8-e567-494e-8c9f-b17fee9b7471" xsi:nil="true"/>
    <Thumbnail xmlns="97eb4b77-43f5-446e-84b9-8f46414bf09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A3DBD3F6E44F14E9A12D03E4501A80A" ma:contentTypeVersion="21" ma:contentTypeDescription="Create a new document." ma:contentTypeScope="" ma:versionID="98f31b5dd9c4fb6c55153828a236897c">
  <xsd:schema xmlns:xsd="http://www.w3.org/2001/XMLSchema" xmlns:xs="http://www.w3.org/2001/XMLSchema" xmlns:p="http://schemas.microsoft.com/office/2006/metadata/properties" xmlns:ns1="http://schemas.microsoft.com/sharepoint/v3" xmlns:ns2="97eb4b77-43f5-446e-84b9-8f46414bf09d" xmlns:ns3="1dedfec8-e567-494e-8c9f-b17fee9b7471" targetNamespace="http://schemas.microsoft.com/office/2006/metadata/properties" ma:root="true" ma:fieldsID="1152b326516e51eddc1e8767e35fd678" ns1:_="" ns2:_="" ns3:_="">
    <xsd:import namespace="http://schemas.microsoft.com/sharepoint/v3"/>
    <xsd:import namespace="97eb4b77-43f5-446e-84b9-8f46414bf09d"/>
    <xsd:import namespace="1dedfec8-e567-494e-8c9f-b17fee9b747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Thumbnai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eb4b77-43f5-446e-84b9-8f46414bf0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73d0d79-7b8b-4ff6-8dc0-afc22017b82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Thumbnail" ma:index="23" nillable="true" ma:displayName="Thumbnail" ma:format="Thumbnail" ma:internalName="Thumbnail">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edfec8-e567-494e-8c9f-b17fee9b747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8a79704-3884-4f6f-846d-7384359d1adf}" ma:internalName="TaxCatchAll" ma:showField="CatchAllData" ma:web="1dedfec8-e567-494e-8c9f-b17fee9b747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BEFEE5-C0D1-46EE-891E-B614D667D9C1}">
  <ds:schemaRefs>
    <ds:schemaRef ds:uri="http://schemas.openxmlformats.org/officeDocument/2006/bibliography"/>
  </ds:schemaRefs>
</ds:datastoreItem>
</file>

<file path=customXml/itemProps2.xml><?xml version="1.0" encoding="utf-8"?>
<ds:datastoreItem xmlns:ds="http://schemas.openxmlformats.org/officeDocument/2006/customXml" ds:itemID="{CA5654F3-6157-4A0D-8FCD-ABB097687432}">
  <ds:schemaRefs>
    <ds:schemaRef ds:uri="http://schemas.microsoft.com/sharepoint/v3/contenttype/forms"/>
  </ds:schemaRefs>
</ds:datastoreItem>
</file>

<file path=customXml/itemProps3.xml><?xml version="1.0" encoding="utf-8"?>
<ds:datastoreItem xmlns:ds="http://schemas.openxmlformats.org/officeDocument/2006/customXml" ds:itemID="{31EF6B89-676C-4E78-99E5-B581E393BD7E}">
  <ds:schemaRefs>
    <ds:schemaRef ds:uri="http://schemas.microsoft.com/office/2006/metadata/properties"/>
    <ds:schemaRef ds:uri="http://schemas.microsoft.com/office/infopath/2007/PartnerControls"/>
    <ds:schemaRef ds:uri="http://schemas.microsoft.com/sharepoint/v3"/>
    <ds:schemaRef ds:uri="97eb4b77-43f5-446e-84b9-8f46414bf09d"/>
    <ds:schemaRef ds:uri="1dedfec8-e567-494e-8c9f-b17fee9b7471"/>
  </ds:schemaRefs>
</ds:datastoreItem>
</file>

<file path=customXml/itemProps4.xml><?xml version="1.0" encoding="utf-8"?>
<ds:datastoreItem xmlns:ds="http://schemas.openxmlformats.org/officeDocument/2006/customXml" ds:itemID="{46C05461-9D20-4375-AE56-35847C5B0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7eb4b77-43f5-446e-84b9-8f46414bf09d"/>
    <ds:schemaRef ds:uri="1dedfec8-e567-494e-8c9f-b17fee9b74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SoA%20Helper%201%20November%202025%20FINAL.dotx</Template>
  <TotalTime>1</TotalTime>
  <Pages>24</Pages>
  <Words>8403</Words>
  <Characters>44142</Characters>
  <Application>Microsoft Office Word</Application>
  <DocSecurity>0</DocSecurity>
  <Lines>944</Lines>
  <Paragraphs>483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Stanley October</dc:creator>
  <cp:lastModifiedBy>Chuen Rakthai</cp:lastModifiedBy>
  <cp:revision>3</cp:revision>
  <dcterms:created xsi:type="dcterms:W3CDTF">2025-11-24T02:59:00Z</dcterms:created>
  <dcterms:modified xsi:type="dcterms:W3CDTF">2025-11-24T03:00:00Z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2021-09-16T00:00:00Z</vt:filetime>
  </property>
  <property fmtid="{D5CDD505-2E9C-101B-9397-08002B2CF9AE}" pid="3" name="Creator">
    <vt:lpwstr>Adobe InDesign CS5.5 (7.5)</vt:lpwstr>
  </property>
  <property fmtid="{D5CDD505-2E9C-101B-9397-08002B2CF9AE}" pid="4" name="LastSaved">
    <vt:filetime>2021-09-17T00:00:00Z</vt:filetime>
  </property>
  <property fmtid="{D5CDD505-2E9C-101B-9397-08002B2CF9AE}" pid="5" name="ContentTypeId">
    <vt:lpwstr>0x010100B54139052EB70B4EA28F03CC6BAB5DBE</vt:lpwstr>
  </property>
  <property fmtid="{D5CDD505-2E9C-101B-9397-08002B2CF9AE}" pid="6" name="MediaServiceImageTags">
    <vt:lpwstr/>
  </property>
  <property fmtid="{D5CDD505-2E9C-101B-9397-08002B2CF9AE}" pid="7" name="MSIP_Label_0837e400-a07c-4077-92e8-ea6f7a01e9ad_Enabled">
    <vt:lpwstr>true</vt:lpwstr>
  </property>
  <property fmtid="{D5CDD505-2E9C-101B-9397-08002B2CF9AE}" pid="8" name="MSIP_Label_0837e400-a07c-4077-92e8-ea6f7a01e9ad_SetDate">
    <vt:lpwstr>2024-09-30T00:56:43Z</vt:lpwstr>
  </property>
  <property fmtid="{D5CDD505-2E9C-101B-9397-08002B2CF9AE}" pid="9" name="MSIP_Label_0837e400-a07c-4077-92e8-ea6f7a01e9ad_Method">
    <vt:lpwstr>Privileged</vt:lpwstr>
  </property>
  <property fmtid="{D5CDD505-2E9C-101B-9397-08002B2CF9AE}" pid="10" name="MSIP_Label_0837e400-a07c-4077-92e8-ea6f7a01e9ad_Name">
    <vt:lpwstr>0837e400-a07c-4077-92e8-ea6f7a01e9ad</vt:lpwstr>
  </property>
  <property fmtid="{D5CDD505-2E9C-101B-9397-08002B2CF9AE}" pid="11" name="MSIP_Label_0837e400-a07c-4077-92e8-ea6f7a01e9ad_SiteId">
    <vt:lpwstr>95d1d810-50cf-4169-8565-6bfba279a0cd</vt:lpwstr>
  </property>
  <property fmtid="{D5CDD505-2E9C-101B-9397-08002B2CF9AE}" pid="12" name="MSIP_Label_0837e400-a07c-4077-92e8-ea6f7a01e9ad_ActionId">
    <vt:lpwstr>52a487fa-ab9e-4bb3-968e-3c2431162dcf</vt:lpwstr>
  </property>
  <property fmtid="{D5CDD505-2E9C-101B-9397-08002B2CF9AE}" pid="13" name="MSIP_Label_0837e400-a07c-4077-92e8-ea6f7a01e9ad_ContentBits">
    <vt:lpwstr>0</vt:lpwstr>
  </property>
</Properties>
</file>